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D850EC" w:rsidRDefault="004254B5" w:rsidP="00AA431F">
      <w:pPr>
        <w:tabs>
          <w:tab w:val="clear" w:pos="1615"/>
        </w:tabs>
        <w:spacing w:line="360" w:lineRule="auto"/>
        <w:jc w:val="center"/>
        <w:rPr>
          <w:rFonts w:asciiTheme="majorHAnsi" w:hAnsiTheme="majorHAnsi" w:cstheme="majorHAnsi"/>
          <w:b/>
          <w:sz w:val="32"/>
        </w:rPr>
      </w:pPr>
      <w:bookmarkStart w:id="0" w:name="_Hlk101252800"/>
      <w:r w:rsidRPr="00D850EC">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D850EC"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D850EC" w:rsidRDefault="004254B5" w:rsidP="00AA431F">
      <w:pPr>
        <w:tabs>
          <w:tab w:val="clear" w:pos="1615"/>
        </w:tabs>
        <w:jc w:val="center"/>
        <w:rPr>
          <w:rFonts w:asciiTheme="majorHAnsi" w:hAnsiTheme="majorHAnsi" w:cstheme="majorHAnsi"/>
          <w:b/>
          <w:sz w:val="56"/>
        </w:rPr>
      </w:pPr>
      <w:r w:rsidRPr="00D850EC">
        <w:rPr>
          <w:rFonts w:asciiTheme="majorHAnsi" w:hAnsiTheme="majorHAnsi" w:cstheme="majorHAnsi"/>
          <w:b/>
          <w:sz w:val="56"/>
        </w:rPr>
        <w:t>Estudo de Viabilidade de uma Universidade Distrital</w:t>
      </w:r>
    </w:p>
    <w:p w14:paraId="1DAC15F7" w14:textId="77777777" w:rsidR="004254B5" w:rsidRPr="00D850EC" w:rsidRDefault="004254B5" w:rsidP="00AA431F">
      <w:pPr>
        <w:tabs>
          <w:tab w:val="clear" w:pos="1615"/>
        </w:tabs>
        <w:spacing w:after="0"/>
        <w:rPr>
          <w:rFonts w:asciiTheme="majorHAnsi" w:hAnsiTheme="majorHAnsi" w:cstheme="majorHAnsi"/>
          <w:b/>
          <w:color w:val="4875BD" w:themeColor="text1"/>
          <w:sz w:val="40"/>
          <w:szCs w:val="14"/>
        </w:rPr>
      </w:pPr>
    </w:p>
    <w:p w14:paraId="60505666" w14:textId="787ADCDE" w:rsidR="004254B5" w:rsidRPr="00D850EC" w:rsidRDefault="00E65979" w:rsidP="00DC2CB6">
      <w:pPr>
        <w:tabs>
          <w:tab w:val="clear" w:pos="1615"/>
        </w:tabs>
        <w:ind w:right="-1"/>
        <w:jc w:val="center"/>
        <w:rPr>
          <w:rFonts w:asciiTheme="majorHAnsi" w:hAnsiTheme="majorHAnsi" w:cstheme="majorHAnsi"/>
          <w:bCs/>
          <w:sz w:val="40"/>
          <w:szCs w:val="14"/>
        </w:rPr>
      </w:pPr>
      <w:r w:rsidRPr="00D850EC">
        <w:rPr>
          <w:rFonts w:asciiTheme="majorHAnsi" w:hAnsiTheme="majorHAnsi" w:cstheme="majorHAnsi"/>
          <w:bCs/>
          <w:sz w:val="40"/>
          <w:szCs w:val="14"/>
        </w:rPr>
        <w:t>Manual do Discente - Moodle</w:t>
      </w:r>
    </w:p>
    <w:p w14:paraId="050F69BD" w14:textId="77777777" w:rsidR="004254B5" w:rsidRPr="00D850EC"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D850EC"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D850EC" w:rsidRDefault="004254B5" w:rsidP="00AA431F">
            <w:pPr>
              <w:tabs>
                <w:tab w:val="clear" w:pos="1615"/>
              </w:tabs>
              <w:spacing w:line="276" w:lineRule="auto"/>
              <w:jc w:val="center"/>
              <w:rPr>
                <w:rFonts w:asciiTheme="majorHAnsi" w:hAnsiTheme="majorHAnsi" w:cstheme="majorHAnsi"/>
                <w:b/>
                <w:bCs/>
                <w:sz w:val="28"/>
                <w:szCs w:val="28"/>
              </w:rPr>
            </w:pPr>
            <w:r w:rsidRPr="00D850EC">
              <w:rPr>
                <w:rFonts w:asciiTheme="majorHAnsi" w:hAnsiTheme="majorHAnsi" w:cstheme="majorHAnsi"/>
                <w:b/>
                <w:bCs/>
                <w:sz w:val="28"/>
                <w:szCs w:val="28"/>
              </w:rPr>
              <w:t>Identificação do Projeto</w:t>
            </w:r>
          </w:p>
        </w:tc>
      </w:tr>
      <w:tr w:rsidR="001E3720" w:rsidRPr="00D850EC"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D850EC"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D850EC" w:rsidRDefault="001E3720" w:rsidP="00AA431F">
            <w:pPr>
              <w:tabs>
                <w:tab w:val="clear" w:pos="1615"/>
              </w:tabs>
              <w:spacing w:line="276" w:lineRule="auto"/>
              <w:rPr>
                <w:rFonts w:asciiTheme="majorHAnsi" w:eastAsia="Calibri" w:hAnsiTheme="majorHAnsi" w:cstheme="majorHAnsi"/>
              </w:rPr>
            </w:pPr>
          </w:p>
        </w:tc>
      </w:tr>
      <w:tr w:rsidR="004254B5" w:rsidRPr="00D850EC"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D850EC" w:rsidRDefault="004254B5" w:rsidP="00AA431F">
            <w:pPr>
              <w:tabs>
                <w:tab w:val="clear" w:pos="1615"/>
              </w:tabs>
              <w:spacing w:line="276" w:lineRule="auto"/>
              <w:rPr>
                <w:rFonts w:asciiTheme="majorHAnsi" w:hAnsiTheme="majorHAnsi" w:cstheme="majorHAnsi"/>
              </w:rPr>
            </w:pPr>
            <w:r w:rsidRPr="00D850EC">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D850EC" w:rsidRDefault="001E3720" w:rsidP="00AA431F">
            <w:pPr>
              <w:tabs>
                <w:tab w:val="clear" w:pos="1615"/>
              </w:tabs>
              <w:spacing w:line="276" w:lineRule="auto"/>
              <w:rPr>
                <w:rFonts w:asciiTheme="majorHAnsi" w:eastAsia="Calibri" w:hAnsiTheme="majorHAnsi" w:cstheme="majorHAnsi"/>
              </w:rPr>
            </w:pPr>
            <w:r w:rsidRPr="00D850EC">
              <w:rPr>
                <w:rFonts w:asciiTheme="majorHAnsi" w:hAnsiTheme="majorHAnsi" w:cstheme="majorHAnsi"/>
              </w:rPr>
              <w:t>Desenvolvimento de projeto de pesquisa de uma Universidade do Distrito Federal</w:t>
            </w:r>
          </w:p>
        </w:tc>
      </w:tr>
      <w:tr w:rsidR="004254B5" w:rsidRPr="00D850EC" w14:paraId="54317EE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D850EC" w:rsidRDefault="004254B5" w:rsidP="00AA431F">
            <w:pPr>
              <w:tabs>
                <w:tab w:val="clear" w:pos="1615"/>
              </w:tabs>
              <w:spacing w:line="276" w:lineRule="auto"/>
              <w:rPr>
                <w:rFonts w:asciiTheme="majorHAnsi" w:hAnsiTheme="majorHAnsi" w:cstheme="majorHAnsi"/>
              </w:rPr>
            </w:pPr>
            <w:r w:rsidRPr="00D850EC">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5E8D1CD8" w:rsidR="004254B5" w:rsidRPr="00D850EC" w:rsidRDefault="00E65979" w:rsidP="00AA431F">
            <w:pPr>
              <w:tabs>
                <w:tab w:val="clear" w:pos="1615"/>
              </w:tabs>
              <w:spacing w:line="276" w:lineRule="auto"/>
              <w:rPr>
                <w:rFonts w:asciiTheme="majorHAnsi" w:hAnsiTheme="majorHAnsi" w:cstheme="majorHAnsi"/>
              </w:rPr>
            </w:pPr>
            <w:r w:rsidRPr="00D850EC">
              <w:rPr>
                <w:rFonts w:asciiTheme="majorHAnsi" w:hAnsiTheme="majorHAnsi" w:cstheme="majorHAnsi"/>
              </w:rPr>
              <w:t>Produto Manual do Discente - Moodle</w:t>
            </w:r>
          </w:p>
        </w:tc>
      </w:tr>
      <w:tr w:rsidR="004254B5" w:rsidRPr="00D850EC"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D850EC" w:rsidRDefault="004254B5" w:rsidP="00AA431F">
            <w:pPr>
              <w:tabs>
                <w:tab w:val="clear" w:pos="1615"/>
              </w:tabs>
              <w:spacing w:line="276" w:lineRule="auto"/>
              <w:rPr>
                <w:rFonts w:asciiTheme="majorHAnsi" w:hAnsiTheme="majorHAnsi" w:cstheme="majorHAnsi"/>
              </w:rPr>
            </w:pPr>
            <w:r w:rsidRPr="00D850EC">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D850EC" w:rsidRDefault="004254B5" w:rsidP="00AA431F">
            <w:pPr>
              <w:tabs>
                <w:tab w:val="clear" w:pos="1615"/>
              </w:tabs>
              <w:spacing w:line="276" w:lineRule="auto"/>
              <w:rPr>
                <w:rFonts w:asciiTheme="majorHAnsi" w:hAnsiTheme="majorHAnsi" w:cstheme="majorHAnsi"/>
              </w:rPr>
            </w:pPr>
            <w:r w:rsidRPr="00D850EC">
              <w:rPr>
                <w:rFonts w:asciiTheme="majorHAnsi" w:hAnsiTheme="majorHAnsi" w:cstheme="majorHAnsi"/>
              </w:rPr>
              <w:t>Executiva</w:t>
            </w:r>
          </w:p>
        </w:tc>
      </w:tr>
      <w:tr w:rsidR="004254B5" w:rsidRPr="00D850EC"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D850EC" w:rsidRDefault="004254B5" w:rsidP="00AA431F">
            <w:pPr>
              <w:tabs>
                <w:tab w:val="clear" w:pos="1615"/>
              </w:tabs>
              <w:spacing w:line="276" w:lineRule="auto"/>
              <w:rPr>
                <w:rFonts w:asciiTheme="majorHAnsi" w:hAnsiTheme="majorHAnsi" w:cstheme="majorHAnsi"/>
              </w:rPr>
            </w:pPr>
            <w:r w:rsidRPr="00D850EC">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D850EC" w:rsidRDefault="004254B5" w:rsidP="00AA431F">
            <w:pPr>
              <w:tabs>
                <w:tab w:val="clear" w:pos="1615"/>
              </w:tabs>
              <w:spacing w:line="276" w:lineRule="auto"/>
              <w:rPr>
                <w:rFonts w:asciiTheme="majorHAnsi" w:eastAsia="Calibri" w:hAnsiTheme="majorHAnsi" w:cstheme="majorHAnsi"/>
              </w:rPr>
            </w:pPr>
            <w:r w:rsidRPr="00D850EC">
              <w:rPr>
                <w:rFonts w:asciiTheme="majorHAnsi" w:eastAsia="Calibri" w:hAnsiTheme="majorHAnsi" w:cstheme="majorHAnsi"/>
              </w:rPr>
              <w:t>Claudia Maffini Griboski</w:t>
            </w:r>
          </w:p>
        </w:tc>
      </w:tr>
      <w:tr w:rsidR="004254B5" w:rsidRPr="00D850EC"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D850EC" w:rsidRDefault="004254B5" w:rsidP="00AA431F">
            <w:pPr>
              <w:tabs>
                <w:tab w:val="clear" w:pos="1615"/>
              </w:tabs>
              <w:spacing w:line="276" w:lineRule="auto"/>
              <w:jc w:val="both"/>
              <w:rPr>
                <w:rFonts w:asciiTheme="majorHAnsi" w:hAnsiTheme="majorHAnsi" w:cstheme="majorHAnsi"/>
              </w:rPr>
            </w:pPr>
            <w:r w:rsidRPr="00D850EC">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45DD609C" w:rsidR="004254B5" w:rsidRPr="00D850EC" w:rsidRDefault="009E3E68" w:rsidP="00AA431F">
            <w:pPr>
              <w:tabs>
                <w:tab w:val="clear" w:pos="1615"/>
              </w:tabs>
              <w:spacing w:line="276" w:lineRule="auto"/>
              <w:rPr>
                <w:rFonts w:asciiTheme="majorHAnsi" w:eastAsia="Calibri" w:hAnsiTheme="majorHAnsi" w:cstheme="majorHAnsi"/>
              </w:rPr>
            </w:pPr>
            <w:r w:rsidRPr="00D850EC">
              <w:rPr>
                <w:rFonts w:asciiTheme="majorHAnsi" w:eastAsia="Calibri" w:hAnsiTheme="majorHAnsi" w:cstheme="majorHAnsi"/>
              </w:rPr>
              <w:t>Querte Mehlecke</w:t>
            </w:r>
          </w:p>
        </w:tc>
      </w:tr>
      <w:tr w:rsidR="004254B5" w:rsidRPr="00D850EC" w14:paraId="3E5120CD"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D850EC" w:rsidRDefault="004254B5" w:rsidP="00AA431F">
            <w:pPr>
              <w:tabs>
                <w:tab w:val="clear" w:pos="1615"/>
              </w:tabs>
              <w:spacing w:line="276" w:lineRule="auto"/>
              <w:rPr>
                <w:rFonts w:asciiTheme="majorHAnsi" w:hAnsiTheme="majorHAnsi" w:cstheme="majorHAnsi"/>
              </w:rPr>
            </w:pPr>
            <w:r w:rsidRPr="00D850EC">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0E519722" w:rsidR="004254B5" w:rsidRPr="00D850EC" w:rsidRDefault="00E65979" w:rsidP="00AA431F">
            <w:pPr>
              <w:tabs>
                <w:tab w:val="clear" w:pos="1615"/>
              </w:tabs>
              <w:spacing w:line="276" w:lineRule="auto"/>
              <w:rPr>
                <w:rFonts w:asciiTheme="majorHAnsi" w:eastAsia="Calibri" w:hAnsiTheme="majorHAnsi" w:cstheme="majorHAnsi"/>
              </w:rPr>
            </w:pPr>
            <w:r w:rsidRPr="00D850EC">
              <w:rPr>
                <w:rFonts w:asciiTheme="majorHAnsi" w:eastAsia="Calibri" w:hAnsiTheme="majorHAnsi" w:cstheme="majorHAnsi"/>
              </w:rPr>
              <w:t>10/05/2022</w:t>
            </w:r>
          </w:p>
        </w:tc>
      </w:tr>
    </w:tbl>
    <w:p w14:paraId="4964335C" w14:textId="77777777" w:rsidR="004254B5" w:rsidRPr="00D850EC"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D850EC"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D850EC"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D850EC"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D850EC"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D850EC"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D850EC"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D850EC"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D850EC"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D850EC"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D850EC"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D850EC"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D850EC">
        <w:rPr>
          <w:rFonts w:asciiTheme="majorHAnsi" w:hAnsiTheme="majorHAnsi" w:cstheme="majorHAnsi"/>
          <w:bCs/>
          <w:noProof/>
          <w:lang w:eastAsia="pt-BR"/>
        </w:rPr>
        <w:br w:type="column"/>
      </w:r>
      <w:bookmarkStart w:id="1" w:name="_Toc82099826"/>
      <w:r w:rsidRPr="00D850EC">
        <w:rPr>
          <w:rFonts w:asciiTheme="majorHAnsi" w:hAnsiTheme="majorHAnsi" w:cstheme="majorHAnsi"/>
          <w:b/>
          <w:color w:val="4875BD" w:themeColor="accent1"/>
          <w:sz w:val="44"/>
          <w:szCs w:val="36"/>
        </w:rPr>
        <w:lastRenderedPageBreak/>
        <w:t>SUMÁRIO</w:t>
      </w:r>
    </w:p>
    <w:p w14:paraId="1DA95394" w14:textId="77777777" w:rsidR="004254B5" w:rsidRPr="00D850EC"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E65979" w:rsidRPr="00D850EC" w14:paraId="27ED92BC" w14:textId="77777777" w:rsidTr="00162468">
        <w:trPr>
          <w:trHeight w:val="391"/>
        </w:trPr>
        <w:tc>
          <w:tcPr>
            <w:tcW w:w="7650" w:type="dxa"/>
          </w:tcPr>
          <w:p w14:paraId="49CBD9DD" w14:textId="5835ECAC" w:rsidR="00E65979" w:rsidRPr="00D850EC" w:rsidRDefault="00806E3C" w:rsidP="00E65979">
            <w:pPr>
              <w:tabs>
                <w:tab w:val="clear" w:pos="1615"/>
              </w:tabs>
              <w:outlineLvl w:val="0"/>
              <w:rPr>
                <w:rFonts w:asciiTheme="majorHAnsi" w:hAnsiTheme="majorHAnsi" w:cstheme="majorHAnsi"/>
              </w:rPr>
            </w:pPr>
            <w:r w:rsidRPr="00D850EC">
              <w:rPr>
                <w:rFonts w:asciiTheme="majorHAnsi" w:hAnsiTheme="majorHAnsi" w:cstheme="majorHAnsi"/>
              </w:rPr>
              <w:t>1.INTRODUÇÃO</w:t>
            </w:r>
          </w:p>
        </w:tc>
        <w:tc>
          <w:tcPr>
            <w:tcW w:w="1417" w:type="dxa"/>
          </w:tcPr>
          <w:p w14:paraId="2C71E1BB" w14:textId="260B4956" w:rsidR="00E65979" w:rsidRPr="00D850EC" w:rsidRDefault="00806E3C" w:rsidP="00E65979">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3</w:t>
            </w:r>
          </w:p>
        </w:tc>
      </w:tr>
      <w:tr w:rsidR="00E65979" w:rsidRPr="00D850EC" w14:paraId="058C004D" w14:textId="77777777" w:rsidTr="00162468">
        <w:trPr>
          <w:trHeight w:val="391"/>
        </w:trPr>
        <w:tc>
          <w:tcPr>
            <w:tcW w:w="7650" w:type="dxa"/>
          </w:tcPr>
          <w:p w14:paraId="6022FAEE" w14:textId="77777777" w:rsidR="00E65979" w:rsidRPr="00D850EC" w:rsidRDefault="00E65979" w:rsidP="00E65979">
            <w:pPr>
              <w:tabs>
                <w:tab w:val="clear" w:pos="1615"/>
              </w:tabs>
              <w:outlineLvl w:val="0"/>
              <w:rPr>
                <w:rFonts w:asciiTheme="majorHAnsi" w:hAnsiTheme="majorHAnsi" w:cstheme="majorHAnsi"/>
              </w:rPr>
            </w:pPr>
          </w:p>
        </w:tc>
        <w:tc>
          <w:tcPr>
            <w:tcW w:w="1417" w:type="dxa"/>
          </w:tcPr>
          <w:p w14:paraId="390164FD" w14:textId="77777777" w:rsidR="00E65979" w:rsidRPr="00D850EC" w:rsidRDefault="00E65979" w:rsidP="00E65979">
            <w:pPr>
              <w:pStyle w:val="PargrafodaLista"/>
              <w:tabs>
                <w:tab w:val="clear" w:pos="1615"/>
              </w:tabs>
              <w:ind w:left="0"/>
              <w:outlineLvl w:val="0"/>
              <w:rPr>
                <w:rFonts w:asciiTheme="majorHAnsi" w:hAnsiTheme="majorHAnsi" w:cstheme="majorHAnsi"/>
                <w:bCs/>
              </w:rPr>
            </w:pPr>
          </w:p>
        </w:tc>
      </w:tr>
      <w:tr w:rsidR="00E65979" w:rsidRPr="00D850EC" w14:paraId="1FD579F8" w14:textId="77777777" w:rsidTr="00162468">
        <w:trPr>
          <w:trHeight w:val="391"/>
        </w:trPr>
        <w:tc>
          <w:tcPr>
            <w:tcW w:w="7650" w:type="dxa"/>
          </w:tcPr>
          <w:p w14:paraId="01D70649" w14:textId="59A1ABC1" w:rsidR="00E65979" w:rsidRPr="00D850EC" w:rsidRDefault="00806E3C" w:rsidP="00E65979">
            <w:pPr>
              <w:tabs>
                <w:tab w:val="clear" w:pos="1615"/>
              </w:tabs>
              <w:outlineLvl w:val="0"/>
              <w:rPr>
                <w:rFonts w:asciiTheme="majorHAnsi" w:hAnsiTheme="majorHAnsi" w:cstheme="majorHAnsi"/>
              </w:rPr>
            </w:pPr>
            <w:r w:rsidRPr="00D850EC">
              <w:rPr>
                <w:rFonts w:asciiTheme="majorHAnsi" w:hAnsiTheme="majorHAnsi" w:cstheme="majorHAnsi"/>
              </w:rPr>
              <w:t>2.MANUAL DO ALUNO</w:t>
            </w:r>
          </w:p>
        </w:tc>
        <w:tc>
          <w:tcPr>
            <w:tcW w:w="1417" w:type="dxa"/>
          </w:tcPr>
          <w:p w14:paraId="3118CF4D" w14:textId="1A0923F6" w:rsidR="00E65979" w:rsidRPr="00D850EC" w:rsidRDefault="00806E3C" w:rsidP="00E65979">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4</w:t>
            </w:r>
          </w:p>
        </w:tc>
      </w:tr>
      <w:tr w:rsidR="00E65979" w:rsidRPr="00D850EC" w14:paraId="39B60BC3" w14:textId="77777777" w:rsidTr="00162468">
        <w:trPr>
          <w:trHeight w:val="391"/>
        </w:trPr>
        <w:tc>
          <w:tcPr>
            <w:tcW w:w="7650" w:type="dxa"/>
          </w:tcPr>
          <w:p w14:paraId="747FDF48" w14:textId="77777777" w:rsidR="00E65979" w:rsidRPr="00D850EC" w:rsidRDefault="00E65979" w:rsidP="00E65979">
            <w:pPr>
              <w:tabs>
                <w:tab w:val="clear" w:pos="1615"/>
              </w:tabs>
              <w:outlineLvl w:val="0"/>
              <w:rPr>
                <w:rFonts w:asciiTheme="majorHAnsi" w:hAnsiTheme="majorHAnsi" w:cstheme="majorHAnsi"/>
              </w:rPr>
            </w:pPr>
          </w:p>
        </w:tc>
        <w:tc>
          <w:tcPr>
            <w:tcW w:w="1417" w:type="dxa"/>
          </w:tcPr>
          <w:p w14:paraId="68A5BFA5" w14:textId="77777777" w:rsidR="00E65979" w:rsidRPr="00D850EC" w:rsidRDefault="00E65979" w:rsidP="00E65979">
            <w:pPr>
              <w:pStyle w:val="PargrafodaLista"/>
              <w:tabs>
                <w:tab w:val="clear" w:pos="1615"/>
              </w:tabs>
              <w:ind w:left="0"/>
              <w:outlineLvl w:val="0"/>
              <w:rPr>
                <w:rFonts w:asciiTheme="majorHAnsi" w:hAnsiTheme="majorHAnsi" w:cstheme="majorHAnsi"/>
                <w:bCs/>
              </w:rPr>
            </w:pPr>
          </w:p>
        </w:tc>
      </w:tr>
      <w:tr w:rsidR="00E65979" w:rsidRPr="00D850EC" w14:paraId="3860B1E8" w14:textId="77777777" w:rsidTr="00162468">
        <w:trPr>
          <w:trHeight w:val="391"/>
        </w:trPr>
        <w:tc>
          <w:tcPr>
            <w:tcW w:w="7650" w:type="dxa"/>
          </w:tcPr>
          <w:p w14:paraId="03F81715" w14:textId="7E56E476" w:rsidR="00E65979" w:rsidRPr="00D850EC" w:rsidRDefault="00806E3C" w:rsidP="00E65979">
            <w:pPr>
              <w:tabs>
                <w:tab w:val="clear" w:pos="1615"/>
              </w:tabs>
              <w:outlineLvl w:val="0"/>
              <w:rPr>
                <w:rFonts w:asciiTheme="majorHAnsi" w:hAnsiTheme="majorHAnsi" w:cstheme="majorHAnsi"/>
                <w:bCs/>
              </w:rPr>
            </w:pPr>
            <w:r w:rsidRPr="00D850EC">
              <w:rPr>
                <w:rFonts w:asciiTheme="majorHAnsi" w:hAnsiTheme="majorHAnsi" w:cstheme="majorHAnsi"/>
              </w:rPr>
              <w:t>2.1 VAMOS INICIAR?</w:t>
            </w:r>
          </w:p>
        </w:tc>
        <w:tc>
          <w:tcPr>
            <w:tcW w:w="1417" w:type="dxa"/>
          </w:tcPr>
          <w:p w14:paraId="5F9A2A96" w14:textId="6BB5654A" w:rsidR="00E65979" w:rsidRPr="00D850EC" w:rsidRDefault="00806E3C" w:rsidP="00E65979">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7</w:t>
            </w:r>
          </w:p>
        </w:tc>
      </w:tr>
      <w:tr w:rsidR="00E65979" w:rsidRPr="00D850EC" w14:paraId="0744DDF5" w14:textId="77777777" w:rsidTr="00162468">
        <w:trPr>
          <w:trHeight w:val="391"/>
        </w:trPr>
        <w:tc>
          <w:tcPr>
            <w:tcW w:w="7650" w:type="dxa"/>
          </w:tcPr>
          <w:p w14:paraId="7095DCF5" w14:textId="77777777" w:rsidR="00E65979" w:rsidRPr="00D850EC" w:rsidRDefault="00E65979" w:rsidP="00E65979">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E65979" w:rsidRPr="00D850EC" w:rsidRDefault="00E65979" w:rsidP="00E65979">
            <w:pPr>
              <w:pStyle w:val="PargrafodaLista"/>
              <w:tabs>
                <w:tab w:val="clear" w:pos="1615"/>
              </w:tabs>
              <w:ind w:left="0"/>
              <w:outlineLvl w:val="0"/>
              <w:rPr>
                <w:rFonts w:asciiTheme="majorHAnsi" w:hAnsiTheme="majorHAnsi" w:cstheme="majorHAnsi"/>
                <w:bCs/>
              </w:rPr>
            </w:pPr>
          </w:p>
        </w:tc>
      </w:tr>
      <w:tr w:rsidR="00E65979" w:rsidRPr="00D850EC" w14:paraId="6EB04FA9" w14:textId="77777777" w:rsidTr="00162468">
        <w:trPr>
          <w:trHeight w:val="391"/>
        </w:trPr>
        <w:tc>
          <w:tcPr>
            <w:tcW w:w="7650" w:type="dxa"/>
          </w:tcPr>
          <w:p w14:paraId="7803B4C0" w14:textId="185F9607" w:rsidR="00E65979" w:rsidRPr="00D850EC" w:rsidRDefault="00806E3C" w:rsidP="00E65979">
            <w:pPr>
              <w:tabs>
                <w:tab w:val="clear" w:pos="1615"/>
              </w:tabs>
              <w:rPr>
                <w:rFonts w:asciiTheme="majorHAnsi" w:hAnsiTheme="majorHAnsi" w:cstheme="majorHAnsi"/>
                <w:bCs/>
              </w:rPr>
            </w:pPr>
            <w:r w:rsidRPr="00D850EC">
              <w:rPr>
                <w:rFonts w:asciiTheme="majorHAnsi" w:hAnsiTheme="majorHAnsi" w:cstheme="majorHAnsi"/>
              </w:rPr>
              <w:t>3.ACESSANDO O AVA MOODLE</w:t>
            </w:r>
          </w:p>
        </w:tc>
        <w:tc>
          <w:tcPr>
            <w:tcW w:w="1417" w:type="dxa"/>
          </w:tcPr>
          <w:p w14:paraId="413A2528" w14:textId="5974FC92" w:rsidR="00E65979" w:rsidRPr="00D850EC" w:rsidRDefault="00806E3C" w:rsidP="00E65979">
            <w:pPr>
              <w:pStyle w:val="PargrafodaLista"/>
              <w:tabs>
                <w:tab w:val="clear" w:pos="1615"/>
              </w:tabs>
              <w:ind w:left="0"/>
              <w:rPr>
                <w:rFonts w:asciiTheme="majorHAnsi" w:hAnsiTheme="majorHAnsi" w:cstheme="majorHAnsi"/>
                <w:bCs/>
              </w:rPr>
            </w:pPr>
            <w:r>
              <w:rPr>
                <w:rFonts w:asciiTheme="majorHAnsi" w:hAnsiTheme="majorHAnsi" w:cstheme="majorHAnsi"/>
                <w:bCs/>
              </w:rPr>
              <w:t>11</w:t>
            </w:r>
          </w:p>
        </w:tc>
      </w:tr>
      <w:bookmarkEnd w:id="1"/>
    </w:tbl>
    <w:p w14:paraId="57B39656" w14:textId="7859AB63" w:rsidR="004254B5" w:rsidRPr="00D850EC" w:rsidRDefault="004254B5" w:rsidP="00AA431F">
      <w:pPr>
        <w:tabs>
          <w:tab w:val="clear" w:pos="1615"/>
        </w:tabs>
        <w:spacing w:line="259" w:lineRule="auto"/>
        <w:rPr>
          <w:rFonts w:asciiTheme="majorHAnsi" w:hAnsiTheme="majorHAnsi" w:cstheme="majorHAnsi"/>
          <w:noProof/>
          <w:lang w:eastAsia="pt-BR"/>
        </w:rPr>
      </w:pPr>
      <w:r w:rsidRPr="00D850EC">
        <w:rPr>
          <w:rFonts w:asciiTheme="majorHAnsi" w:hAnsiTheme="majorHAnsi" w:cstheme="majorHAnsi"/>
          <w:noProof/>
          <w:lang w:eastAsia="pt-BR"/>
        </w:rPr>
        <w:br w:type="page"/>
      </w:r>
    </w:p>
    <w:p w14:paraId="55793120" w14:textId="6FBCC38E" w:rsidR="00E436BA" w:rsidRPr="00D850EC" w:rsidRDefault="00E436BA" w:rsidP="00AA431F">
      <w:pPr>
        <w:rPr>
          <w:rFonts w:asciiTheme="majorHAnsi" w:hAnsiTheme="majorHAnsi" w:cstheme="majorHAnsi"/>
        </w:rPr>
        <w:sectPr w:rsidR="00E436BA" w:rsidRPr="00D850EC"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2E6CDCF0" w14:textId="0FDD9742" w:rsidR="008E5D88" w:rsidRPr="00D850EC" w:rsidRDefault="00D850EC" w:rsidP="00D850EC">
      <w:pPr>
        <w:pStyle w:val="Ttulo1"/>
        <w:numPr>
          <w:ilvl w:val="0"/>
          <w:numId w:val="8"/>
        </w:numPr>
        <w:tabs>
          <w:tab w:val="clear" w:pos="1615"/>
        </w:tabs>
        <w:spacing w:before="0" w:after="0" w:line="360" w:lineRule="auto"/>
        <w:ind w:left="432" w:hanging="432"/>
        <w:jc w:val="both"/>
        <w:rPr>
          <w:rFonts w:asciiTheme="majorHAnsi" w:hAnsiTheme="majorHAnsi" w:cstheme="majorHAnsi"/>
          <w:color w:val="4875BD"/>
        </w:rPr>
      </w:pPr>
      <w:bookmarkStart w:id="2" w:name="_Toc22826312"/>
      <w:r w:rsidRPr="00D850EC">
        <w:rPr>
          <w:rFonts w:asciiTheme="majorHAnsi" w:hAnsiTheme="majorHAnsi" w:cstheme="majorHAnsi"/>
          <w:color w:val="4875BD"/>
        </w:rPr>
        <w:lastRenderedPageBreak/>
        <w:t>INTRODUÇÃO</w:t>
      </w:r>
    </w:p>
    <w:p w14:paraId="43007F91" w14:textId="77777777" w:rsidR="00D850EC" w:rsidRPr="00D850EC" w:rsidRDefault="00D850EC" w:rsidP="00D850EC">
      <w:pPr>
        <w:rPr>
          <w:rFonts w:asciiTheme="majorHAnsi" w:hAnsiTheme="majorHAnsi" w:cstheme="majorHAnsi"/>
        </w:rPr>
      </w:pPr>
    </w:p>
    <w:p w14:paraId="35144879" w14:textId="79AE2137" w:rsidR="00E65979" w:rsidRPr="00D850EC" w:rsidRDefault="00E65979" w:rsidP="00D850EC">
      <w:pPr>
        <w:spacing w:line="360" w:lineRule="auto"/>
        <w:ind w:firstLine="709"/>
        <w:jc w:val="both"/>
        <w:rPr>
          <w:rFonts w:asciiTheme="majorHAnsi" w:hAnsiTheme="majorHAnsi" w:cstheme="majorHAnsi"/>
          <w:sz w:val="24"/>
          <w:szCs w:val="24"/>
        </w:rPr>
      </w:pPr>
      <w:r w:rsidRPr="00D850EC">
        <w:rPr>
          <w:rFonts w:asciiTheme="majorHAnsi" w:hAnsiTheme="majorHAnsi" w:cstheme="majorHAnsi"/>
          <w:sz w:val="24"/>
          <w:szCs w:val="24"/>
        </w:rPr>
        <w:t>Com o objetivo de apresentar o Ambiente Virtual de Aprendizagem (AVA) Moodle aos discentes, foi desenvolvido este Manual com as informações, as orientações e as indicações do uso desde o primeiro acesso, seguindo com o acesso ao conteúdo das aulas, das atividades, das avaliações, dos jogos, entre outros recursos disponíveis para a mediação da aprendizagem.</w:t>
      </w:r>
    </w:p>
    <w:p w14:paraId="662D182E" w14:textId="77777777" w:rsidR="00E65979" w:rsidRPr="00D850EC" w:rsidRDefault="00E65979" w:rsidP="00D850EC">
      <w:pPr>
        <w:spacing w:line="360" w:lineRule="auto"/>
        <w:ind w:firstLine="709"/>
        <w:jc w:val="both"/>
        <w:rPr>
          <w:rFonts w:asciiTheme="majorHAnsi" w:hAnsiTheme="majorHAnsi" w:cstheme="majorHAnsi"/>
          <w:sz w:val="24"/>
          <w:szCs w:val="24"/>
        </w:rPr>
      </w:pPr>
      <w:r w:rsidRPr="00D850EC">
        <w:rPr>
          <w:rFonts w:asciiTheme="majorHAnsi" w:hAnsiTheme="majorHAnsi" w:cstheme="majorHAnsi"/>
          <w:sz w:val="24"/>
          <w:szCs w:val="24"/>
        </w:rPr>
        <w:t xml:space="preserve">O Moodle (acrônimo de Modular Object-Oriented Dynamic Learning Environment) é um ambiente virtual de aprendizagem focado na gestão de conteúdo dos cursos a distância e funciona como apoio aos cursos presenciais da Universidade Professor Jorge Amaury Maia Nunes (UnDF). Ele também disponibiliza um conjunto de aplicações — ou ferramentas — capazes de dinamizar a interação entre os discentes, docentes e tutores (no caso de disciplinas ou de cursos na modalidade a distância — EaD). </w:t>
      </w:r>
    </w:p>
    <w:p w14:paraId="6B058ED3" w14:textId="77777777" w:rsidR="00E65979" w:rsidRPr="00D850EC" w:rsidRDefault="00E65979" w:rsidP="00D850EC">
      <w:pPr>
        <w:spacing w:line="360" w:lineRule="auto"/>
        <w:ind w:firstLine="709"/>
        <w:jc w:val="both"/>
        <w:rPr>
          <w:rFonts w:asciiTheme="majorHAnsi" w:hAnsiTheme="majorHAnsi" w:cstheme="majorHAnsi"/>
          <w:sz w:val="24"/>
          <w:szCs w:val="24"/>
        </w:rPr>
      </w:pPr>
      <w:r w:rsidRPr="00D850EC">
        <w:rPr>
          <w:rFonts w:asciiTheme="majorHAnsi" w:hAnsiTheme="majorHAnsi" w:cstheme="majorHAnsi"/>
          <w:sz w:val="24"/>
          <w:szCs w:val="24"/>
        </w:rPr>
        <w:t xml:space="preserve">O Departamento responsável pela Tecnologia da Informação e Comunicação da UnDF é que irá disponibilizar os dados de acesso aos discentes, sendo ele também o responsável pelo suporte técnico do Moodle. </w:t>
      </w:r>
    </w:p>
    <w:p w14:paraId="4F4526FE" w14:textId="77777777" w:rsidR="00E65979" w:rsidRPr="00D850EC" w:rsidRDefault="00E65979" w:rsidP="00D850EC">
      <w:pPr>
        <w:spacing w:line="360" w:lineRule="auto"/>
        <w:ind w:firstLine="709"/>
        <w:jc w:val="both"/>
        <w:rPr>
          <w:rFonts w:asciiTheme="majorHAnsi" w:hAnsiTheme="majorHAnsi" w:cstheme="majorHAnsi"/>
          <w:sz w:val="24"/>
          <w:szCs w:val="24"/>
        </w:rPr>
      </w:pPr>
      <w:r w:rsidRPr="00D850EC">
        <w:rPr>
          <w:rFonts w:asciiTheme="majorHAnsi" w:hAnsiTheme="majorHAnsi" w:cstheme="majorHAnsi"/>
          <w:sz w:val="24"/>
          <w:szCs w:val="24"/>
        </w:rPr>
        <w:t>Todos os discentes de graduação e de pós-graduação da UnDF que estejam regularmente matriculados em curso ou em turma presencial ou a distância, incluindo discentes de matrícula isolada e ouvintes, estão naturalmente cadastrados no Moodle, e receberão um usuário e uma senha de acesso no ato da matrícula.</w:t>
      </w:r>
    </w:p>
    <w:p w14:paraId="2AF5BF4F" w14:textId="77777777" w:rsidR="00E65979" w:rsidRPr="00D850EC" w:rsidRDefault="00E65979" w:rsidP="00D850EC">
      <w:pPr>
        <w:spacing w:line="360" w:lineRule="auto"/>
        <w:ind w:firstLine="709"/>
        <w:jc w:val="both"/>
        <w:rPr>
          <w:rFonts w:asciiTheme="majorHAnsi" w:hAnsiTheme="majorHAnsi" w:cstheme="majorHAnsi"/>
          <w:sz w:val="24"/>
          <w:szCs w:val="24"/>
        </w:rPr>
      </w:pPr>
      <w:r w:rsidRPr="00D850EC">
        <w:rPr>
          <w:rFonts w:asciiTheme="majorHAnsi" w:hAnsiTheme="majorHAnsi" w:cstheme="majorHAnsi"/>
          <w:sz w:val="24"/>
          <w:szCs w:val="24"/>
        </w:rPr>
        <w:t>Este manual irá orientar o discente a usar as ferramentas, sendo este um material de apoio para o desenvolvimento de suas aulas mediadas pelas tecnologias digitais. Contudo, o apoio aos discentes não fica restrito apenas a este manual; o apoio ultrapassa as fronteiras virtuais, chegando por diversos meios de comunicação, para auxiliar na construção de novos conhecimentos, atendendo, dessa forma, o perfil profissional do egresso.</w:t>
      </w:r>
    </w:p>
    <w:p w14:paraId="30B8F5CB" w14:textId="77777777" w:rsidR="00E65979" w:rsidRPr="00D850EC" w:rsidRDefault="00E65979" w:rsidP="00E65979">
      <w:pPr>
        <w:spacing w:after="0"/>
        <w:rPr>
          <w:rFonts w:asciiTheme="majorHAnsi" w:hAnsiTheme="majorHAnsi" w:cstheme="majorHAnsi"/>
          <w:sz w:val="24"/>
          <w:szCs w:val="24"/>
        </w:rPr>
      </w:pPr>
      <w:r w:rsidRPr="00D850EC">
        <w:rPr>
          <w:rFonts w:asciiTheme="majorHAnsi" w:hAnsiTheme="majorHAnsi" w:cstheme="majorHAnsi"/>
          <w:sz w:val="24"/>
          <w:szCs w:val="24"/>
        </w:rPr>
        <w:br w:type="page"/>
      </w:r>
    </w:p>
    <w:p w14:paraId="7D558FA1" w14:textId="77777777" w:rsidR="00E65979" w:rsidRPr="00D850EC" w:rsidRDefault="00E65979" w:rsidP="00D850EC">
      <w:pPr>
        <w:pStyle w:val="Ttulo1"/>
        <w:numPr>
          <w:ilvl w:val="0"/>
          <w:numId w:val="8"/>
        </w:numPr>
        <w:tabs>
          <w:tab w:val="clear" w:pos="1615"/>
        </w:tabs>
        <w:spacing w:before="0" w:after="0" w:line="360" w:lineRule="auto"/>
        <w:ind w:left="432" w:hanging="432"/>
        <w:jc w:val="both"/>
        <w:rPr>
          <w:rFonts w:asciiTheme="majorHAnsi" w:hAnsiTheme="majorHAnsi" w:cstheme="majorHAnsi"/>
          <w:color w:val="4875BD"/>
        </w:rPr>
      </w:pPr>
      <w:bookmarkStart w:id="3" w:name="_Toc103155890"/>
      <w:r w:rsidRPr="00D850EC">
        <w:rPr>
          <w:rFonts w:asciiTheme="majorHAnsi" w:hAnsiTheme="majorHAnsi" w:cstheme="majorHAnsi"/>
          <w:color w:val="4875BD"/>
        </w:rPr>
        <w:lastRenderedPageBreak/>
        <w:t>MANUAL DO ALUNO</w:t>
      </w:r>
      <w:bookmarkEnd w:id="3"/>
    </w:p>
    <w:p w14:paraId="56740CCC" w14:textId="77777777" w:rsidR="00E65979" w:rsidRPr="00DF160A" w:rsidRDefault="00E65979" w:rsidP="00DF160A">
      <w:pPr>
        <w:spacing w:line="360" w:lineRule="auto"/>
        <w:ind w:firstLine="567"/>
        <w:jc w:val="both"/>
        <w:rPr>
          <w:rFonts w:asciiTheme="majorHAnsi" w:hAnsiTheme="majorHAnsi" w:cstheme="majorHAnsi"/>
          <w:sz w:val="24"/>
          <w:szCs w:val="24"/>
        </w:rPr>
      </w:pPr>
      <w:r w:rsidRPr="00DF160A">
        <w:rPr>
          <w:rFonts w:asciiTheme="majorHAnsi" w:hAnsiTheme="majorHAnsi" w:cstheme="majorHAnsi"/>
          <w:sz w:val="24"/>
          <w:szCs w:val="24"/>
        </w:rPr>
        <w:t xml:space="preserve">Para que você possa conhecer o Ambiente Virtual de Aprendizagem Moodle, bem como entender os processos do ensino mediado pelas tecnologias digitais, seja para o curso presencial ou a distância, preparamos este Manual que irá contribuir para seus estudos. </w:t>
      </w:r>
    </w:p>
    <w:p w14:paraId="3D1BCAF2" w14:textId="77777777" w:rsidR="00E65979" w:rsidRPr="00DF160A" w:rsidRDefault="00E65979" w:rsidP="00DF160A">
      <w:pPr>
        <w:spacing w:line="360" w:lineRule="auto"/>
        <w:jc w:val="both"/>
        <w:rPr>
          <w:rFonts w:asciiTheme="majorHAnsi" w:hAnsiTheme="majorHAnsi" w:cstheme="majorHAnsi"/>
          <w:sz w:val="24"/>
          <w:szCs w:val="24"/>
        </w:rPr>
      </w:pPr>
    </w:p>
    <w:p w14:paraId="6E4581C6" w14:textId="77777777" w:rsidR="00E65979" w:rsidRPr="00DF160A" w:rsidRDefault="00E65979" w:rsidP="00DF160A">
      <w:pPr>
        <w:pStyle w:val="Ttulo3"/>
        <w:tabs>
          <w:tab w:val="num" w:pos="720"/>
        </w:tabs>
        <w:spacing w:before="0" w:line="360" w:lineRule="auto"/>
        <w:ind w:firstLine="709"/>
        <w:rPr>
          <w:rFonts w:asciiTheme="majorHAnsi" w:hAnsiTheme="majorHAnsi" w:cstheme="majorHAnsi"/>
          <w:b/>
          <w:bCs/>
          <w:color w:val="auto"/>
          <w:sz w:val="24"/>
          <w:szCs w:val="24"/>
        </w:rPr>
      </w:pPr>
      <w:r w:rsidRPr="00DF160A">
        <w:rPr>
          <w:rFonts w:asciiTheme="majorHAnsi" w:hAnsiTheme="majorHAnsi" w:cstheme="majorHAnsi"/>
          <w:b/>
          <w:bCs/>
          <w:color w:val="auto"/>
          <w:sz w:val="24"/>
          <w:szCs w:val="24"/>
        </w:rPr>
        <w:t>Você sabe o que é Educação a Distância (EaD)?</w:t>
      </w:r>
    </w:p>
    <w:p w14:paraId="71238387" w14:textId="77777777" w:rsidR="00E65979" w:rsidRPr="00DF160A" w:rsidRDefault="00E65979" w:rsidP="00DF160A">
      <w:pPr>
        <w:pStyle w:val="NormalWeb"/>
        <w:spacing w:before="0" w:after="0" w:line="360" w:lineRule="auto"/>
        <w:ind w:firstLine="720"/>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De acordo com o Decreto 5.622, de 19 de dezembro de 2005, Educação a Distância “é a modalidade educacional na qual a mediação didático-pedagógica nos processos de ensino-aprendizagem ocorre com a utilização de meios e tecnologias da informação e comunicação, com estudantes e professores desenvolvendo atividades educativas em lugares ou tempos diversos.”.</w:t>
      </w:r>
    </w:p>
    <w:p w14:paraId="2F584311" w14:textId="77777777" w:rsidR="00E65979" w:rsidRPr="00DF160A" w:rsidRDefault="00E65979" w:rsidP="00DF160A">
      <w:pPr>
        <w:pStyle w:val="NormalWeb"/>
        <w:spacing w:before="0" w:after="0" w:line="360" w:lineRule="auto"/>
        <w:ind w:firstLine="720"/>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Características da EaD ou do ensino mediado pelas tecnologias digitais:</w:t>
      </w:r>
    </w:p>
    <w:p w14:paraId="0715079A" w14:textId="77777777" w:rsidR="00E65979" w:rsidRPr="00DF160A" w:rsidRDefault="00E65979" w:rsidP="00DF160A">
      <w:pPr>
        <w:pStyle w:val="PargrafodaLista"/>
        <w:numPr>
          <w:ilvl w:val="0"/>
          <w:numId w:val="25"/>
        </w:numPr>
        <w:tabs>
          <w:tab w:val="clear" w:pos="1615"/>
        </w:tabs>
        <w:suppressAutoHyphens/>
        <w:spacing w:line="360" w:lineRule="auto"/>
        <w:rPr>
          <w:rFonts w:asciiTheme="majorHAnsi" w:hAnsiTheme="majorHAnsi" w:cstheme="majorHAnsi"/>
          <w:sz w:val="24"/>
          <w:szCs w:val="24"/>
        </w:rPr>
      </w:pPr>
      <w:r w:rsidRPr="00DF160A">
        <w:rPr>
          <w:rFonts w:asciiTheme="majorHAnsi" w:hAnsiTheme="majorHAnsi" w:cstheme="majorHAnsi"/>
          <w:sz w:val="24"/>
          <w:szCs w:val="24"/>
        </w:rPr>
        <w:t>Separação física entre professores e alunos e dos alunos entre si; </w:t>
      </w:r>
    </w:p>
    <w:p w14:paraId="4CD14888" w14:textId="77777777" w:rsidR="00E65979" w:rsidRPr="00DF160A" w:rsidRDefault="00E65979" w:rsidP="00DF160A">
      <w:pPr>
        <w:pStyle w:val="NormalWeb"/>
        <w:numPr>
          <w:ilvl w:val="0"/>
          <w:numId w:val="25"/>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Ritmo de aprendizagem individualizada;</w:t>
      </w:r>
    </w:p>
    <w:p w14:paraId="13D85BFB" w14:textId="77777777" w:rsidR="00E65979" w:rsidRPr="00DF160A" w:rsidRDefault="00E65979" w:rsidP="00DF160A">
      <w:pPr>
        <w:pStyle w:val="NormalWeb"/>
        <w:numPr>
          <w:ilvl w:val="0"/>
          <w:numId w:val="25"/>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Estudo em diferentes locais e horários; </w:t>
      </w:r>
    </w:p>
    <w:p w14:paraId="6E4D661A" w14:textId="77777777" w:rsidR="00E65979" w:rsidRPr="00DF160A" w:rsidRDefault="00E65979" w:rsidP="00DF160A">
      <w:pPr>
        <w:pStyle w:val="NormalWeb"/>
        <w:numPr>
          <w:ilvl w:val="0"/>
          <w:numId w:val="25"/>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Possibilidade de definir diferentes estratégias de estudos; </w:t>
      </w:r>
    </w:p>
    <w:p w14:paraId="2A52DCF2" w14:textId="77777777" w:rsidR="00E65979" w:rsidRPr="00DF160A" w:rsidRDefault="00E65979" w:rsidP="00DF160A">
      <w:pPr>
        <w:pStyle w:val="NormalWeb"/>
        <w:numPr>
          <w:ilvl w:val="0"/>
          <w:numId w:val="25"/>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Comunicação bidirecional: alunos/tutores, alunos/professores, alunos/alunos;  </w:t>
      </w:r>
    </w:p>
    <w:p w14:paraId="47F30029" w14:textId="77777777" w:rsidR="00E65979" w:rsidRPr="00DF160A" w:rsidRDefault="00E65979" w:rsidP="00DF160A">
      <w:pPr>
        <w:pStyle w:val="NormalWeb"/>
        <w:numPr>
          <w:ilvl w:val="0"/>
          <w:numId w:val="25"/>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Uso contínuo de tecnologias de comunicação e de recursos didáticos-pedagógicos;</w:t>
      </w:r>
    </w:p>
    <w:p w14:paraId="505A1357" w14:textId="77777777" w:rsidR="00E65979" w:rsidRPr="00DF160A" w:rsidRDefault="00E65979" w:rsidP="00DF160A">
      <w:pPr>
        <w:pStyle w:val="NormalWeb"/>
        <w:numPr>
          <w:ilvl w:val="0"/>
          <w:numId w:val="25"/>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Aprendizagem colaborativa e compartilhada;</w:t>
      </w:r>
    </w:p>
    <w:p w14:paraId="2AA4C068" w14:textId="77777777" w:rsidR="00E65979" w:rsidRPr="00DF160A" w:rsidRDefault="00E65979" w:rsidP="00DF160A">
      <w:pPr>
        <w:pStyle w:val="NormalWeb"/>
        <w:numPr>
          <w:ilvl w:val="0"/>
          <w:numId w:val="25"/>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Interatividade;</w:t>
      </w:r>
    </w:p>
    <w:p w14:paraId="0D761A6B" w14:textId="77777777" w:rsidR="00E65979" w:rsidRPr="00DF160A" w:rsidRDefault="00E65979" w:rsidP="00DF160A">
      <w:pPr>
        <w:pStyle w:val="NormalWeb"/>
        <w:numPr>
          <w:ilvl w:val="0"/>
          <w:numId w:val="25"/>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Avaliação contínua da aprendizagem; e</w:t>
      </w:r>
    </w:p>
    <w:p w14:paraId="06E03D09" w14:textId="77777777" w:rsidR="00E65979" w:rsidRPr="00DF160A" w:rsidRDefault="00E65979" w:rsidP="00DF160A">
      <w:pPr>
        <w:pStyle w:val="NormalWeb"/>
        <w:numPr>
          <w:ilvl w:val="0"/>
          <w:numId w:val="25"/>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Estudantes dispersos.</w:t>
      </w:r>
    </w:p>
    <w:p w14:paraId="639244A7" w14:textId="77777777" w:rsidR="00E65979" w:rsidRPr="00DF160A" w:rsidRDefault="00E65979" w:rsidP="00DF160A">
      <w:pPr>
        <w:spacing w:after="240" w:line="360" w:lineRule="auto"/>
        <w:rPr>
          <w:rFonts w:asciiTheme="majorHAnsi" w:hAnsiTheme="majorHAnsi" w:cstheme="majorHAnsi"/>
          <w:sz w:val="24"/>
          <w:szCs w:val="24"/>
        </w:rPr>
      </w:pPr>
    </w:p>
    <w:p w14:paraId="7D60B852" w14:textId="77777777" w:rsidR="00E65979" w:rsidRPr="00DF160A" w:rsidRDefault="00E65979" w:rsidP="00DF160A">
      <w:pPr>
        <w:pStyle w:val="NormalWeb"/>
        <w:spacing w:before="0" w:after="0" w:line="360" w:lineRule="auto"/>
        <w:ind w:firstLine="709"/>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Ambiente Virtual de Aprendizagem: Moodle</w:t>
      </w:r>
    </w:p>
    <w:p w14:paraId="52C4D8AE" w14:textId="77777777" w:rsidR="00E65979" w:rsidRPr="00DF160A" w:rsidRDefault="00E65979" w:rsidP="00DF160A">
      <w:pPr>
        <w:pStyle w:val="NormalWeb"/>
        <w:spacing w:before="0" w:after="0" w:line="360" w:lineRule="auto"/>
        <w:ind w:firstLine="360"/>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Requisitos necessários para cursar a EaD: </w:t>
      </w:r>
    </w:p>
    <w:p w14:paraId="64B97310" w14:textId="51FCEF9B" w:rsidR="00E65979" w:rsidRPr="00DF160A" w:rsidRDefault="00E65979" w:rsidP="00DF160A">
      <w:pPr>
        <w:spacing w:line="360" w:lineRule="auto"/>
        <w:ind w:left="360"/>
        <w:rPr>
          <w:rFonts w:asciiTheme="majorHAnsi" w:hAnsiTheme="majorHAnsi" w:cstheme="majorHAnsi"/>
          <w:sz w:val="24"/>
          <w:szCs w:val="24"/>
        </w:rPr>
      </w:pPr>
      <w:r w:rsidRPr="00DF160A">
        <w:rPr>
          <w:rFonts w:asciiTheme="majorHAnsi" w:hAnsiTheme="majorHAnsi" w:cstheme="majorHAnsi"/>
          <w:sz w:val="24"/>
          <w:szCs w:val="24"/>
        </w:rPr>
        <w:t>Conhecimentos básicos de informática e Internet, em especial:</w:t>
      </w:r>
    </w:p>
    <w:p w14:paraId="39801437" w14:textId="77777777" w:rsidR="00E65979" w:rsidRPr="00DF160A" w:rsidRDefault="00E65979" w:rsidP="00DF160A">
      <w:pPr>
        <w:pStyle w:val="NormalWeb"/>
        <w:numPr>
          <w:ilvl w:val="1"/>
          <w:numId w:val="26"/>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ter uma conta de e-mail (da UnDF);</w:t>
      </w:r>
    </w:p>
    <w:p w14:paraId="01944EF0" w14:textId="77777777" w:rsidR="00E65979" w:rsidRPr="00DF160A" w:rsidRDefault="00E65979" w:rsidP="00DF160A">
      <w:pPr>
        <w:pStyle w:val="NormalWeb"/>
        <w:numPr>
          <w:ilvl w:val="1"/>
          <w:numId w:val="26"/>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lastRenderedPageBreak/>
        <w:t>utilizar as ferramentas: editor de texto; </w:t>
      </w:r>
    </w:p>
    <w:p w14:paraId="31A4EF35" w14:textId="77777777" w:rsidR="00E65979" w:rsidRPr="00DF160A" w:rsidRDefault="00E65979" w:rsidP="00DF160A">
      <w:pPr>
        <w:pStyle w:val="NormalWeb"/>
        <w:numPr>
          <w:ilvl w:val="1"/>
          <w:numId w:val="26"/>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ter um leitor de arquivo em formato PDF instalado no computador; </w:t>
      </w:r>
    </w:p>
    <w:p w14:paraId="1F798991" w14:textId="77777777" w:rsidR="00E65979" w:rsidRPr="00DF160A" w:rsidRDefault="00E65979" w:rsidP="00DF160A">
      <w:pPr>
        <w:pStyle w:val="NormalWeb"/>
        <w:numPr>
          <w:ilvl w:val="1"/>
          <w:numId w:val="26"/>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gerenciar o armazenamento de dados no computador (</w:t>
      </w:r>
      <w:r w:rsidRPr="00DF160A">
        <w:rPr>
          <w:rFonts w:asciiTheme="majorHAnsi" w:eastAsia="Calibri" w:hAnsiTheme="majorHAnsi" w:cstheme="majorHAnsi"/>
          <w:i/>
          <w:iCs/>
          <w:color w:val="auto"/>
          <w:sz w:val="24"/>
        </w:rPr>
        <w:t>backup</w:t>
      </w:r>
      <w:r w:rsidRPr="00DF160A">
        <w:rPr>
          <w:rFonts w:asciiTheme="majorHAnsi" w:eastAsia="Calibri" w:hAnsiTheme="majorHAnsi" w:cstheme="majorHAnsi"/>
          <w:color w:val="auto"/>
          <w:sz w:val="24"/>
        </w:rPr>
        <w:t>); e</w:t>
      </w:r>
    </w:p>
    <w:p w14:paraId="149F3F55" w14:textId="77777777" w:rsidR="00E65979" w:rsidRPr="00DF160A" w:rsidRDefault="00E65979" w:rsidP="00DF160A">
      <w:pPr>
        <w:pStyle w:val="NormalWeb"/>
        <w:numPr>
          <w:ilvl w:val="1"/>
          <w:numId w:val="26"/>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organização e gerenciamento de tempo.</w:t>
      </w:r>
    </w:p>
    <w:p w14:paraId="3C4D4BD3" w14:textId="77777777" w:rsidR="00E65979" w:rsidRPr="00DF160A" w:rsidRDefault="00E65979" w:rsidP="00DF160A">
      <w:pPr>
        <w:spacing w:after="240" w:line="360" w:lineRule="auto"/>
        <w:rPr>
          <w:rFonts w:asciiTheme="majorHAnsi" w:hAnsiTheme="majorHAnsi" w:cstheme="majorHAnsi"/>
          <w:sz w:val="24"/>
          <w:szCs w:val="24"/>
        </w:rPr>
      </w:pPr>
    </w:p>
    <w:p w14:paraId="7C62B8B9" w14:textId="77777777" w:rsidR="00E65979" w:rsidRPr="00DF160A" w:rsidRDefault="00E65979" w:rsidP="00DF160A">
      <w:pPr>
        <w:pStyle w:val="NormalWeb"/>
        <w:spacing w:before="0" w:after="0" w:line="360" w:lineRule="auto"/>
        <w:ind w:firstLine="720"/>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Dicas de estudo a distância:</w:t>
      </w:r>
    </w:p>
    <w:p w14:paraId="59590810" w14:textId="6F80F156" w:rsidR="00E65979" w:rsidRPr="00DF160A" w:rsidRDefault="00E65979" w:rsidP="00DF160A">
      <w:pPr>
        <w:pStyle w:val="NormalWeb"/>
        <w:spacing w:before="0" w:after="0" w:line="360" w:lineRule="auto"/>
        <w:ind w:left="740"/>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 Estudar e aprender a distância requer autonomia e disciplina, por isso, observe as dicas a seguir:</w:t>
      </w:r>
    </w:p>
    <w:p w14:paraId="0F3A67ED" w14:textId="40B75CE3" w:rsidR="00E65979" w:rsidRPr="00DF160A" w:rsidRDefault="00E65979" w:rsidP="00DF160A">
      <w:pPr>
        <w:pStyle w:val="NormalWeb"/>
        <w:spacing w:before="0" w:after="0" w:line="360" w:lineRule="auto"/>
        <w:ind w:left="740"/>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 Agende, diariamente, um período de estudos e seja rigoroso;</w:t>
      </w:r>
    </w:p>
    <w:p w14:paraId="4EB1AAD1" w14:textId="77777777" w:rsidR="00E65979" w:rsidRPr="00DF160A" w:rsidRDefault="00E65979" w:rsidP="00DF160A">
      <w:pPr>
        <w:pStyle w:val="NormalWeb"/>
        <w:numPr>
          <w:ilvl w:val="0"/>
          <w:numId w:val="27"/>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Faça anotações antes de inserir um comentário ou postar a atividade;</w:t>
      </w:r>
    </w:p>
    <w:p w14:paraId="10F2E4DA" w14:textId="77777777" w:rsidR="00E65979" w:rsidRPr="00DF160A" w:rsidRDefault="00E65979" w:rsidP="00DF160A">
      <w:pPr>
        <w:pStyle w:val="NormalWeb"/>
        <w:numPr>
          <w:ilvl w:val="0"/>
          <w:numId w:val="27"/>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Respeite a opinião dos colegas;</w:t>
      </w:r>
    </w:p>
    <w:p w14:paraId="51423944" w14:textId="77777777" w:rsidR="00E65979" w:rsidRPr="00DF160A" w:rsidRDefault="00E65979" w:rsidP="00DF160A">
      <w:pPr>
        <w:pStyle w:val="NormalWeb"/>
        <w:numPr>
          <w:ilvl w:val="0"/>
          <w:numId w:val="27"/>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Ao entrar em contato com o professor tutor, colega ou coordenação por meio de mensagens, cumprimente-os, seja objetivo na solicitação, se despeça, assine seu nome, curso e disciplina. A maioria dos professores ministra aulas para diversas turmas, em diversas instituições de ensino, por isso, sempre se identifique quando entrar em contato com ele. Além disso, não use abreviações ou gírias como: “vc” (você), “qd” (quando), blz (beleza) etc. Lembre-se: você pode ter algum colega que não é nativo digital e essas abreviações podem ser um dificultador a eles.</w:t>
      </w:r>
    </w:p>
    <w:p w14:paraId="749BB6C6" w14:textId="77777777" w:rsidR="00E65979" w:rsidRPr="00DF160A" w:rsidRDefault="00E65979" w:rsidP="00DF160A">
      <w:pPr>
        <w:pStyle w:val="NormalWeb"/>
        <w:numPr>
          <w:ilvl w:val="0"/>
          <w:numId w:val="27"/>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Participe dos fóruns interagindo com os colegas, pois isso ajudará você a compreender melhor o conteúdo;</w:t>
      </w:r>
    </w:p>
    <w:p w14:paraId="14BFB84D" w14:textId="77777777" w:rsidR="00E65979" w:rsidRPr="00DF160A" w:rsidRDefault="00E65979" w:rsidP="00DF160A">
      <w:pPr>
        <w:pStyle w:val="NormalWeb"/>
        <w:numPr>
          <w:ilvl w:val="0"/>
          <w:numId w:val="27"/>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Observe sempre o cronograma de estudos e a postagem dos trabalhos e entregue-os dentro do prazo;</w:t>
      </w:r>
    </w:p>
    <w:p w14:paraId="1A0E2AE1" w14:textId="77777777" w:rsidR="00E65979" w:rsidRPr="00DF160A" w:rsidRDefault="00E65979" w:rsidP="00DF160A">
      <w:pPr>
        <w:pStyle w:val="NormalWeb"/>
        <w:numPr>
          <w:ilvl w:val="0"/>
          <w:numId w:val="27"/>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Não deixe para tirar suas dúvidas apenas antes das avaliações presenciais;</w:t>
      </w:r>
    </w:p>
    <w:p w14:paraId="2C8FC977" w14:textId="77777777" w:rsidR="00E65979" w:rsidRPr="00DF160A" w:rsidRDefault="00E65979" w:rsidP="00DF160A">
      <w:pPr>
        <w:pStyle w:val="NormalWeb"/>
        <w:numPr>
          <w:ilvl w:val="0"/>
          <w:numId w:val="27"/>
        </w:numPr>
        <w:spacing w:before="0" w:beforeAutospacing="0" w:after="0" w:afterAutospacing="0" w:line="360" w:lineRule="auto"/>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Sempre que alterar seu telefone, atualize seu perfil no Portal do Aluno.</w:t>
      </w:r>
    </w:p>
    <w:p w14:paraId="233097E6" w14:textId="77777777" w:rsidR="00E65979" w:rsidRPr="00DF160A" w:rsidRDefault="00E65979" w:rsidP="00DF160A">
      <w:pPr>
        <w:spacing w:after="240" w:line="360" w:lineRule="auto"/>
        <w:ind w:left="360"/>
        <w:jc w:val="both"/>
        <w:rPr>
          <w:rFonts w:asciiTheme="majorHAnsi" w:hAnsiTheme="majorHAnsi" w:cstheme="majorHAnsi"/>
          <w:sz w:val="24"/>
          <w:szCs w:val="24"/>
        </w:rPr>
      </w:pPr>
    </w:p>
    <w:p w14:paraId="1A4018D7" w14:textId="77777777" w:rsidR="00E65979" w:rsidRPr="00DF160A" w:rsidRDefault="00E65979" w:rsidP="00DF160A">
      <w:pPr>
        <w:spacing w:after="240" w:line="360" w:lineRule="auto"/>
        <w:ind w:firstLine="360"/>
        <w:jc w:val="both"/>
        <w:rPr>
          <w:rFonts w:asciiTheme="majorHAnsi" w:hAnsiTheme="majorHAnsi" w:cstheme="majorHAnsi"/>
          <w:sz w:val="24"/>
          <w:szCs w:val="24"/>
        </w:rPr>
      </w:pPr>
      <w:r w:rsidRPr="00DF160A">
        <w:rPr>
          <w:rFonts w:asciiTheme="majorHAnsi" w:hAnsiTheme="majorHAnsi" w:cstheme="majorHAnsi"/>
          <w:sz w:val="24"/>
          <w:szCs w:val="24"/>
        </w:rPr>
        <w:t>A ausência nos encontros presenciais obrigatórios para as avaliações deve ser justificada. Para a realização das provas presenciais em outro momento, você deve seguir as orientações explícitas no regimento da UnDF.</w:t>
      </w:r>
    </w:p>
    <w:p w14:paraId="2805B21E" w14:textId="77777777" w:rsidR="00E65979" w:rsidRPr="00DF160A" w:rsidRDefault="00E65979" w:rsidP="00DF160A">
      <w:pPr>
        <w:pStyle w:val="NormalWeb"/>
        <w:spacing w:before="0" w:after="0" w:line="360" w:lineRule="auto"/>
        <w:ind w:firstLine="360"/>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lastRenderedPageBreak/>
        <w:t>Netiqueta (“etiqueta digital” ou etiqueta da internet): as regras de comportamento, sejam elas presenciais ou a distância, são fundamentais em qualquer meio de convívio social. A mediação e a interação no AVA Moodle — a comunicação — se dá a partir da escrita. A escrita, muitas vezes, não expressa as emoções, por isso, a etiqueta virtual se torna imprescindível.</w:t>
      </w:r>
    </w:p>
    <w:p w14:paraId="728E3CA6" w14:textId="77777777" w:rsidR="00E65979" w:rsidRPr="00DF160A" w:rsidRDefault="00E65979" w:rsidP="00DF160A">
      <w:pPr>
        <w:pStyle w:val="NormalWeb"/>
        <w:spacing w:before="0" w:after="0" w:line="360" w:lineRule="auto"/>
        <w:ind w:firstLine="360"/>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Dicas:</w:t>
      </w:r>
    </w:p>
    <w:p w14:paraId="4CC5E3DF" w14:textId="77777777" w:rsidR="00E65979" w:rsidRPr="00DF160A" w:rsidRDefault="00E65979" w:rsidP="00DF160A">
      <w:pPr>
        <w:pStyle w:val="NormalWeb"/>
        <w:spacing w:before="0" w:after="0" w:line="360" w:lineRule="auto"/>
        <w:ind w:firstLine="360"/>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 xml:space="preserve">Em mensagens, evite: </w:t>
      </w:r>
    </w:p>
    <w:p w14:paraId="18FE69DB" w14:textId="77777777" w:rsidR="00E65979" w:rsidRPr="00DF160A" w:rsidRDefault="00E65979" w:rsidP="00DF160A">
      <w:pPr>
        <w:pStyle w:val="Ttulo3"/>
        <w:numPr>
          <w:ilvl w:val="0"/>
          <w:numId w:val="29"/>
        </w:numPr>
        <w:spacing w:before="0" w:after="0" w:line="360" w:lineRule="auto"/>
        <w:ind w:left="1429"/>
        <w:rPr>
          <w:rFonts w:asciiTheme="majorHAnsi" w:hAnsiTheme="majorHAnsi" w:cstheme="majorHAnsi"/>
          <w:color w:val="auto"/>
          <w:sz w:val="24"/>
          <w:szCs w:val="24"/>
        </w:rPr>
      </w:pPr>
      <w:r w:rsidRPr="00DF160A">
        <w:rPr>
          <w:rFonts w:asciiTheme="majorHAnsi" w:hAnsiTheme="majorHAnsi" w:cstheme="majorHAnsi"/>
          <w:color w:val="auto"/>
          <w:sz w:val="24"/>
          <w:szCs w:val="24"/>
        </w:rPr>
        <w:t>Escrever tudo em letras maiúsculas;</w:t>
      </w:r>
    </w:p>
    <w:p w14:paraId="732FC648" w14:textId="77777777" w:rsidR="00E65979" w:rsidRPr="00DF160A" w:rsidRDefault="00E65979" w:rsidP="00DF160A">
      <w:pPr>
        <w:pStyle w:val="NormalWeb"/>
        <w:numPr>
          <w:ilvl w:val="0"/>
          <w:numId w:val="29"/>
        </w:numPr>
        <w:suppressAutoHyphens/>
        <w:spacing w:before="0" w:beforeAutospacing="0" w:after="0" w:afterAutospacing="0" w:line="360" w:lineRule="auto"/>
        <w:jc w:val="both"/>
        <w:rPr>
          <w:rFonts w:asciiTheme="majorHAnsi" w:eastAsia="Calibri" w:hAnsiTheme="majorHAnsi" w:cstheme="majorHAnsi"/>
          <w:color w:val="auto"/>
          <w:sz w:val="24"/>
        </w:rPr>
      </w:pPr>
      <w:r w:rsidRPr="00DF160A">
        <w:rPr>
          <w:rFonts w:asciiTheme="majorHAnsi" w:hAnsiTheme="majorHAnsi" w:cstheme="majorHAnsi"/>
          <w:color w:val="auto"/>
          <w:sz w:val="24"/>
        </w:rPr>
        <w:t xml:space="preserve">Escrever </w:t>
      </w:r>
      <w:r w:rsidRPr="00DF160A">
        <w:rPr>
          <w:rFonts w:asciiTheme="majorHAnsi" w:eastAsia="Calibri" w:hAnsiTheme="majorHAnsi" w:cstheme="majorHAnsi"/>
          <w:color w:val="auto"/>
          <w:sz w:val="24"/>
        </w:rPr>
        <w:t>em outro idioma;</w:t>
      </w:r>
    </w:p>
    <w:p w14:paraId="0AD69C30" w14:textId="77777777" w:rsidR="00E65979" w:rsidRPr="00DF160A" w:rsidRDefault="00E65979" w:rsidP="00DF160A">
      <w:pPr>
        <w:pStyle w:val="NormalWeb"/>
        <w:numPr>
          <w:ilvl w:val="0"/>
          <w:numId w:val="29"/>
        </w:numPr>
        <w:suppressAutoHyphens/>
        <w:spacing w:before="0" w:beforeAutospacing="0" w:after="0" w:afterAutospacing="0" w:line="360" w:lineRule="auto"/>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Usar expressões grosseiras; e</w:t>
      </w:r>
    </w:p>
    <w:p w14:paraId="3FC29217" w14:textId="13E1592B" w:rsidR="00E65979" w:rsidRPr="00DF160A" w:rsidRDefault="00E65979" w:rsidP="00DF160A">
      <w:pPr>
        <w:pStyle w:val="NormalWeb"/>
        <w:numPr>
          <w:ilvl w:val="0"/>
          <w:numId w:val="29"/>
        </w:numPr>
        <w:suppressAutoHyphens/>
        <w:spacing w:before="0" w:beforeAutospacing="0" w:after="0" w:afterAutospacing="0" w:line="360" w:lineRule="auto"/>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 xml:space="preserve">Se envolver em discussões fora do contexto. </w:t>
      </w:r>
    </w:p>
    <w:p w14:paraId="266B530D" w14:textId="77777777" w:rsidR="00E65979" w:rsidRPr="00DF160A" w:rsidRDefault="00E65979" w:rsidP="00DF160A">
      <w:pPr>
        <w:pStyle w:val="NormalWeb"/>
        <w:spacing w:before="0" w:after="0" w:line="360" w:lineRule="auto"/>
        <w:ind w:left="360" w:hanging="360"/>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         Busque comunicar:</w:t>
      </w:r>
    </w:p>
    <w:p w14:paraId="7E5DD344" w14:textId="77777777" w:rsidR="00E65979" w:rsidRPr="00DF160A" w:rsidRDefault="00E65979" w:rsidP="00DF160A">
      <w:pPr>
        <w:pStyle w:val="NormalWeb"/>
        <w:numPr>
          <w:ilvl w:val="0"/>
          <w:numId w:val="30"/>
        </w:numPr>
        <w:suppressAutoHyphens/>
        <w:spacing w:before="0" w:beforeAutospacing="0" w:after="0" w:afterAutospacing="0" w:line="360" w:lineRule="auto"/>
        <w:ind w:left="1418"/>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Gentileza nas palavras escritas;</w:t>
      </w:r>
    </w:p>
    <w:p w14:paraId="707EC4B9" w14:textId="77777777" w:rsidR="00E65979" w:rsidRPr="00DF160A" w:rsidRDefault="00E65979" w:rsidP="00DF160A">
      <w:pPr>
        <w:pStyle w:val="NormalWeb"/>
        <w:numPr>
          <w:ilvl w:val="0"/>
          <w:numId w:val="30"/>
        </w:numPr>
        <w:suppressAutoHyphens/>
        <w:spacing w:before="0" w:beforeAutospacing="0" w:after="0" w:afterAutospacing="0" w:line="360" w:lineRule="auto"/>
        <w:ind w:left="1418"/>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Agradecimentos;</w:t>
      </w:r>
    </w:p>
    <w:p w14:paraId="4A4DD223" w14:textId="77777777" w:rsidR="00E65979" w:rsidRPr="00DF160A" w:rsidRDefault="00E65979" w:rsidP="00DF160A">
      <w:pPr>
        <w:pStyle w:val="NormalWeb"/>
        <w:numPr>
          <w:ilvl w:val="0"/>
          <w:numId w:val="30"/>
        </w:numPr>
        <w:suppressAutoHyphens/>
        <w:spacing w:before="0" w:beforeAutospacing="0" w:after="0" w:afterAutospacing="0" w:line="360" w:lineRule="auto"/>
        <w:ind w:left="1418"/>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Conhecimentos;</w:t>
      </w:r>
    </w:p>
    <w:p w14:paraId="268355F8" w14:textId="77777777" w:rsidR="00E65979" w:rsidRPr="00DF160A" w:rsidRDefault="00E65979" w:rsidP="00DF160A">
      <w:pPr>
        <w:pStyle w:val="NormalWeb"/>
        <w:numPr>
          <w:ilvl w:val="0"/>
          <w:numId w:val="30"/>
        </w:numPr>
        <w:suppressAutoHyphens/>
        <w:spacing w:before="0" w:beforeAutospacing="0" w:after="0" w:afterAutospacing="0" w:line="360" w:lineRule="auto"/>
        <w:ind w:left="1418"/>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Elogios; e</w:t>
      </w:r>
    </w:p>
    <w:p w14:paraId="027C46BD" w14:textId="14E98BF8" w:rsidR="00E65979" w:rsidRPr="00DF160A" w:rsidRDefault="00E65979" w:rsidP="00DF160A">
      <w:pPr>
        <w:pStyle w:val="NormalWeb"/>
        <w:numPr>
          <w:ilvl w:val="0"/>
          <w:numId w:val="30"/>
        </w:numPr>
        <w:suppressAutoHyphens/>
        <w:spacing w:before="0" w:beforeAutospacing="0" w:after="0" w:afterAutospacing="0" w:line="360" w:lineRule="auto"/>
        <w:ind w:left="1418"/>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Críticas construtivas.</w:t>
      </w:r>
    </w:p>
    <w:p w14:paraId="74B2764E" w14:textId="77777777" w:rsidR="00E65979" w:rsidRPr="00DF160A" w:rsidRDefault="00E65979" w:rsidP="00DF160A">
      <w:pPr>
        <w:pStyle w:val="NormalWeb"/>
        <w:spacing w:before="0" w:after="0" w:line="360" w:lineRule="auto"/>
        <w:ind w:firstLine="709"/>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  Em fóruns:</w:t>
      </w:r>
    </w:p>
    <w:p w14:paraId="7D7190A3" w14:textId="77777777" w:rsidR="00E65979" w:rsidRPr="00DF160A" w:rsidRDefault="00E65979" w:rsidP="00DF160A">
      <w:pPr>
        <w:pStyle w:val="Ttulo3"/>
        <w:numPr>
          <w:ilvl w:val="0"/>
          <w:numId w:val="36"/>
        </w:numPr>
        <w:tabs>
          <w:tab w:val="left" w:pos="1418"/>
        </w:tabs>
        <w:spacing w:before="0" w:after="0" w:line="360" w:lineRule="auto"/>
        <w:ind w:left="1418"/>
        <w:rPr>
          <w:rFonts w:asciiTheme="majorHAnsi" w:hAnsiTheme="majorHAnsi" w:cstheme="majorHAnsi"/>
          <w:color w:val="auto"/>
          <w:sz w:val="24"/>
          <w:szCs w:val="24"/>
        </w:rPr>
      </w:pPr>
      <w:r w:rsidRPr="00DF160A">
        <w:rPr>
          <w:rFonts w:asciiTheme="majorHAnsi" w:hAnsiTheme="majorHAnsi" w:cstheme="majorHAnsi"/>
          <w:color w:val="auto"/>
          <w:sz w:val="24"/>
          <w:szCs w:val="24"/>
        </w:rPr>
        <w:t>Respeite as regras do grupo;</w:t>
      </w:r>
    </w:p>
    <w:p w14:paraId="08C6A931" w14:textId="77777777" w:rsidR="00E65979" w:rsidRPr="00DF160A" w:rsidRDefault="00E65979" w:rsidP="00DF160A">
      <w:pPr>
        <w:pStyle w:val="Ttulo3"/>
        <w:numPr>
          <w:ilvl w:val="0"/>
          <w:numId w:val="36"/>
        </w:numPr>
        <w:tabs>
          <w:tab w:val="left" w:pos="1418"/>
        </w:tabs>
        <w:spacing w:before="0" w:after="0" w:line="360" w:lineRule="auto"/>
        <w:ind w:left="1418"/>
        <w:rPr>
          <w:rFonts w:asciiTheme="majorHAnsi" w:hAnsiTheme="majorHAnsi" w:cstheme="majorHAnsi"/>
          <w:color w:val="auto"/>
          <w:sz w:val="24"/>
          <w:szCs w:val="24"/>
        </w:rPr>
      </w:pPr>
      <w:r w:rsidRPr="00DF160A">
        <w:rPr>
          <w:rFonts w:asciiTheme="majorHAnsi" w:hAnsiTheme="majorHAnsi" w:cstheme="majorHAnsi"/>
          <w:color w:val="auto"/>
          <w:sz w:val="24"/>
          <w:szCs w:val="24"/>
        </w:rPr>
        <w:t>Procure antes de perguntar; e</w:t>
      </w:r>
    </w:p>
    <w:p w14:paraId="48556689" w14:textId="77777777" w:rsidR="00E65979" w:rsidRPr="00DF160A" w:rsidRDefault="00E65979" w:rsidP="00DF160A">
      <w:pPr>
        <w:pStyle w:val="Ttulo3"/>
        <w:numPr>
          <w:ilvl w:val="0"/>
          <w:numId w:val="36"/>
        </w:numPr>
        <w:tabs>
          <w:tab w:val="left" w:pos="1418"/>
        </w:tabs>
        <w:spacing w:before="0" w:after="0" w:line="360" w:lineRule="auto"/>
        <w:ind w:left="1418"/>
        <w:rPr>
          <w:rFonts w:asciiTheme="majorHAnsi" w:hAnsiTheme="majorHAnsi" w:cstheme="majorHAnsi"/>
          <w:color w:val="auto"/>
          <w:sz w:val="24"/>
          <w:szCs w:val="24"/>
        </w:rPr>
      </w:pPr>
      <w:r w:rsidRPr="00DF160A">
        <w:rPr>
          <w:rFonts w:asciiTheme="majorHAnsi" w:hAnsiTheme="majorHAnsi" w:cstheme="majorHAnsi"/>
          <w:color w:val="auto"/>
          <w:sz w:val="24"/>
          <w:szCs w:val="24"/>
        </w:rPr>
        <w:t>Não repita mensagens;</w:t>
      </w:r>
    </w:p>
    <w:p w14:paraId="0F4B7648" w14:textId="77777777" w:rsidR="00E65979" w:rsidRPr="00DF160A" w:rsidRDefault="00E65979" w:rsidP="00DF160A">
      <w:pPr>
        <w:pStyle w:val="Ttulo3"/>
        <w:numPr>
          <w:ilvl w:val="0"/>
          <w:numId w:val="36"/>
        </w:numPr>
        <w:tabs>
          <w:tab w:val="left" w:pos="1418"/>
        </w:tabs>
        <w:spacing w:before="0" w:after="0" w:line="360" w:lineRule="auto"/>
        <w:ind w:left="1418"/>
        <w:rPr>
          <w:rFonts w:asciiTheme="majorHAnsi" w:hAnsiTheme="majorHAnsi" w:cstheme="majorHAnsi"/>
          <w:color w:val="auto"/>
          <w:sz w:val="24"/>
          <w:szCs w:val="24"/>
        </w:rPr>
      </w:pPr>
      <w:r w:rsidRPr="00DF160A">
        <w:rPr>
          <w:rFonts w:asciiTheme="majorHAnsi" w:hAnsiTheme="majorHAnsi" w:cstheme="majorHAnsi"/>
          <w:color w:val="auto"/>
          <w:sz w:val="24"/>
          <w:szCs w:val="24"/>
        </w:rPr>
        <w:t>Seja educado e respeitoso.</w:t>
      </w:r>
    </w:p>
    <w:p w14:paraId="5D0559D5" w14:textId="77777777" w:rsidR="00E65979" w:rsidRPr="00DF160A" w:rsidRDefault="00E65979" w:rsidP="00DF160A">
      <w:pPr>
        <w:spacing w:line="360" w:lineRule="auto"/>
        <w:rPr>
          <w:rFonts w:asciiTheme="majorHAnsi" w:hAnsiTheme="majorHAnsi" w:cstheme="majorHAnsi"/>
          <w:sz w:val="24"/>
          <w:szCs w:val="24"/>
        </w:rPr>
      </w:pPr>
    </w:p>
    <w:p w14:paraId="31542AA1" w14:textId="77777777" w:rsidR="00E65979" w:rsidRPr="00DF160A" w:rsidRDefault="00E65979" w:rsidP="00DF160A">
      <w:pPr>
        <w:pStyle w:val="NormalWeb"/>
        <w:spacing w:before="0" w:after="0" w:line="360" w:lineRule="auto"/>
        <w:ind w:firstLine="720"/>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Controle de acompanhamento e monitoramento:</w:t>
      </w:r>
    </w:p>
    <w:p w14:paraId="263D10E6" w14:textId="77777777" w:rsidR="00E65979" w:rsidRPr="00DF160A" w:rsidRDefault="00E65979" w:rsidP="00DF160A">
      <w:pPr>
        <w:pStyle w:val="NormalWeb"/>
        <w:spacing w:before="0" w:after="0" w:line="360" w:lineRule="auto"/>
        <w:ind w:firstLine="720"/>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O controle de acompanhamento dos discentes se dará a partir de três princípios:</w:t>
      </w:r>
    </w:p>
    <w:p w14:paraId="0FBE1B1A" w14:textId="77777777" w:rsidR="00E65979" w:rsidRPr="00DF160A" w:rsidRDefault="00E65979" w:rsidP="00DF160A">
      <w:pPr>
        <w:pStyle w:val="NormalWeb"/>
        <w:spacing w:before="0" w:after="0" w:line="360" w:lineRule="auto"/>
        <w:jc w:val="both"/>
        <w:rPr>
          <w:rFonts w:asciiTheme="majorHAnsi" w:eastAsia="Calibri" w:hAnsiTheme="majorHAnsi" w:cstheme="majorHAnsi"/>
          <w:color w:val="auto"/>
          <w:sz w:val="24"/>
        </w:rPr>
      </w:pPr>
      <w:r w:rsidRPr="00DF160A">
        <w:rPr>
          <w:rFonts w:asciiTheme="majorHAnsi" w:eastAsia="Calibri" w:hAnsiTheme="majorHAnsi" w:cstheme="majorHAnsi"/>
          <w:b/>
          <w:bCs/>
          <w:color w:val="auto"/>
          <w:sz w:val="24"/>
        </w:rPr>
        <w:lastRenderedPageBreak/>
        <w:t>1.</w:t>
      </w:r>
      <w:r w:rsidRPr="00DF160A">
        <w:rPr>
          <w:rFonts w:asciiTheme="majorHAnsi" w:eastAsia="Calibri" w:hAnsiTheme="majorHAnsi" w:cstheme="majorHAnsi"/>
          <w:b/>
          <w:bCs/>
          <w:color w:val="auto"/>
          <w:sz w:val="24"/>
          <w:vertAlign w:val="superscript"/>
        </w:rPr>
        <w:t>o</w:t>
      </w:r>
      <w:r w:rsidRPr="00DF160A">
        <w:rPr>
          <w:rFonts w:asciiTheme="majorHAnsi" w:eastAsia="Calibri" w:hAnsiTheme="majorHAnsi" w:cstheme="majorHAnsi"/>
          <w:b/>
          <w:bCs/>
          <w:color w:val="auto"/>
          <w:sz w:val="24"/>
        </w:rPr>
        <w:t xml:space="preserve"> princípio administrativo:</w:t>
      </w:r>
      <w:r w:rsidRPr="00DF160A">
        <w:rPr>
          <w:rFonts w:asciiTheme="majorHAnsi" w:eastAsia="Calibri" w:hAnsiTheme="majorHAnsi" w:cstheme="majorHAnsi"/>
          <w:color w:val="auto"/>
          <w:sz w:val="24"/>
        </w:rPr>
        <w:t xml:space="preserve"> acompanhamento pelo corpo técnico-administrativo acadêmico e financeiro dos discentes por meio do sistema acadêmico.</w:t>
      </w:r>
    </w:p>
    <w:p w14:paraId="0B227C3B" w14:textId="77777777" w:rsidR="00E65979" w:rsidRPr="00DF160A" w:rsidRDefault="00E65979" w:rsidP="00DF160A">
      <w:pPr>
        <w:pStyle w:val="NormalWeb"/>
        <w:spacing w:before="0" w:after="0" w:line="360" w:lineRule="auto"/>
        <w:jc w:val="both"/>
        <w:rPr>
          <w:rFonts w:asciiTheme="majorHAnsi" w:eastAsia="Calibri" w:hAnsiTheme="majorHAnsi" w:cstheme="majorHAnsi"/>
          <w:color w:val="auto"/>
          <w:sz w:val="24"/>
        </w:rPr>
      </w:pPr>
      <w:r w:rsidRPr="00DF160A">
        <w:rPr>
          <w:rFonts w:asciiTheme="majorHAnsi" w:eastAsia="Calibri" w:hAnsiTheme="majorHAnsi" w:cstheme="majorHAnsi"/>
          <w:b/>
          <w:bCs/>
          <w:color w:val="auto"/>
          <w:sz w:val="24"/>
        </w:rPr>
        <w:t>2.</w:t>
      </w:r>
      <w:r w:rsidRPr="00DF160A">
        <w:rPr>
          <w:rFonts w:asciiTheme="majorHAnsi" w:eastAsia="Calibri" w:hAnsiTheme="majorHAnsi" w:cstheme="majorHAnsi"/>
          <w:b/>
          <w:bCs/>
          <w:color w:val="auto"/>
          <w:sz w:val="24"/>
          <w:vertAlign w:val="superscript"/>
        </w:rPr>
        <w:t>o</w:t>
      </w:r>
      <w:r w:rsidRPr="00DF160A">
        <w:rPr>
          <w:rFonts w:asciiTheme="majorHAnsi" w:eastAsia="Calibri" w:hAnsiTheme="majorHAnsi" w:cstheme="majorHAnsi"/>
          <w:b/>
          <w:bCs/>
          <w:color w:val="auto"/>
          <w:sz w:val="24"/>
        </w:rPr>
        <w:t xml:space="preserve"> princípio pedagógico:</w:t>
      </w:r>
      <w:r w:rsidRPr="00DF160A">
        <w:rPr>
          <w:rFonts w:asciiTheme="majorHAnsi" w:eastAsia="Calibri" w:hAnsiTheme="majorHAnsi" w:cstheme="majorHAnsi"/>
          <w:color w:val="auto"/>
          <w:sz w:val="24"/>
        </w:rPr>
        <w:t xml:space="preserve"> acompanhamento e monitoramento dos professores tutores relacionados com discente/conteúdo; atividades; interações; avaliações e atendimento ao aluno de forma presencial pelo professor tutor presencial e a distância pelo professor tutor a distância por meio de mensagens, de contatos telefônicos, de </w:t>
      </w:r>
      <w:r w:rsidRPr="00DF160A">
        <w:rPr>
          <w:rFonts w:asciiTheme="majorHAnsi" w:eastAsia="Calibri" w:hAnsiTheme="majorHAnsi" w:cstheme="majorHAnsi"/>
          <w:i/>
          <w:iCs/>
          <w:color w:val="auto"/>
          <w:sz w:val="24"/>
        </w:rPr>
        <w:t>hangout</w:t>
      </w:r>
      <w:r w:rsidRPr="00DF160A">
        <w:rPr>
          <w:rFonts w:asciiTheme="majorHAnsi" w:eastAsia="Calibri" w:hAnsiTheme="majorHAnsi" w:cstheme="majorHAnsi"/>
          <w:color w:val="auto"/>
          <w:sz w:val="24"/>
        </w:rPr>
        <w:t xml:space="preserve"> e de videoconferências. Ainda, o discente conta com o apoio do Núcleo de Atendimento Discente e Psicopedagógico.</w:t>
      </w:r>
    </w:p>
    <w:p w14:paraId="4504975C" w14:textId="77777777" w:rsidR="00E65979" w:rsidRPr="00DF160A" w:rsidRDefault="00E65979" w:rsidP="00DF160A">
      <w:pPr>
        <w:pStyle w:val="NormalWeb"/>
        <w:spacing w:before="0" w:after="0" w:line="360" w:lineRule="auto"/>
        <w:jc w:val="both"/>
        <w:rPr>
          <w:rFonts w:asciiTheme="majorHAnsi" w:eastAsia="Calibri" w:hAnsiTheme="majorHAnsi" w:cstheme="majorHAnsi"/>
          <w:color w:val="auto"/>
          <w:sz w:val="24"/>
        </w:rPr>
      </w:pPr>
      <w:r w:rsidRPr="00DF160A">
        <w:rPr>
          <w:rFonts w:asciiTheme="majorHAnsi" w:eastAsia="Calibri" w:hAnsiTheme="majorHAnsi" w:cstheme="majorHAnsi"/>
          <w:b/>
          <w:bCs/>
          <w:color w:val="auto"/>
          <w:sz w:val="24"/>
        </w:rPr>
        <w:t>3.</w:t>
      </w:r>
      <w:r w:rsidRPr="00DF160A">
        <w:rPr>
          <w:rFonts w:asciiTheme="majorHAnsi" w:eastAsia="Calibri" w:hAnsiTheme="majorHAnsi" w:cstheme="majorHAnsi"/>
          <w:b/>
          <w:bCs/>
          <w:color w:val="auto"/>
          <w:sz w:val="24"/>
          <w:vertAlign w:val="superscript"/>
        </w:rPr>
        <w:t>o</w:t>
      </w:r>
      <w:r w:rsidRPr="00DF160A">
        <w:rPr>
          <w:rFonts w:asciiTheme="majorHAnsi" w:eastAsia="Calibri" w:hAnsiTheme="majorHAnsi" w:cstheme="majorHAnsi"/>
          <w:b/>
          <w:bCs/>
          <w:color w:val="auto"/>
          <w:sz w:val="24"/>
        </w:rPr>
        <w:t xml:space="preserve"> princípio tecnológico:</w:t>
      </w:r>
      <w:r w:rsidRPr="00DF160A">
        <w:rPr>
          <w:rFonts w:asciiTheme="majorHAnsi" w:eastAsia="Calibri" w:hAnsiTheme="majorHAnsi" w:cstheme="majorHAnsi"/>
          <w:color w:val="auto"/>
          <w:sz w:val="24"/>
        </w:rPr>
        <w:t xml:space="preserve"> acompanhamento dos professores tutores e técnicos referentes ao uso das ferramentas disponíveis no AVA Moodle, bem como dos materiais instrucionais das aulas no Sistema Acadêmico.</w:t>
      </w:r>
    </w:p>
    <w:p w14:paraId="24568A29" w14:textId="77777777" w:rsidR="00E65979" w:rsidRPr="00DF160A" w:rsidRDefault="00E65979" w:rsidP="00DF160A">
      <w:pPr>
        <w:pStyle w:val="NormalWeb"/>
        <w:spacing w:before="0" w:after="0" w:line="360" w:lineRule="auto"/>
        <w:ind w:left="709"/>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Atendimento:</w:t>
      </w:r>
    </w:p>
    <w:p w14:paraId="23304E23" w14:textId="77777777" w:rsidR="00E65979" w:rsidRPr="00DF160A" w:rsidRDefault="00E65979" w:rsidP="00DF160A">
      <w:pPr>
        <w:pStyle w:val="NormalWeb"/>
        <w:spacing w:before="0" w:after="0" w:line="360" w:lineRule="auto"/>
        <w:ind w:left="709"/>
        <w:jc w:val="both"/>
        <w:rPr>
          <w:rFonts w:asciiTheme="majorHAnsi" w:eastAsia="Calibri" w:hAnsiTheme="majorHAnsi" w:cstheme="majorHAnsi"/>
          <w:color w:val="auto"/>
          <w:sz w:val="24"/>
        </w:rPr>
      </w:pPr>
      <w:r w:rsidRPr="00DF160A">
        <w:rPr>
          <w:rFonts w:asciiTheme="majorHAnsi" w:eastAsia="Calibri" w:hAnsiTheme="majorHAnsi" w:cstheme="majorHAnsi"/>
          <w:color w:val="auto"/>
          <w:sz w:val="24"/>
        </w:rPr>
        <w:t>A equipe do Núcleo de Educação a Distância procura atender às necessidades técnicas dos discentes via telefone, presencialmente, por e-mail ou, ainda, por meio do sistema de comunicação da UnDF.</w:t>
      </w:r>
    </w:p>
    <w:p w14:paraId="0F325827" w14:textId="77777777" w:rsidR="00E65979" w:rsidRPr="00DF160A" w:rsidRDefault="00E65979" w:rsidP="00DF160A">
      <w:pPr>
        <w:pStyle w:val="NormalWeb"/>
        <w:numPr>
          <w:ilvl w:val="0"/>
          <w:numId w:val="28"/>
        </w:numPr>
        <w:spacing w:beforeAutospacing="0" w:after="0" w:afterAutospacing="0" w:line="360" w:lineRule="auto"/>
        <w:ind w:left="709" w:right="120"/>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 xml:space="preserve">Horário de atendimento: </w:t>
      </w:r>
    </w:p>
    <w:p w14:paraId="196C95EE" w14:textId="77777777" w:rsidR="00E65979" w:rsidRPr="00DF160A" w:rsidRDefault="00E65979" w:rsidP="00DF160A">
      <w:pPr>
        <w:pStyle w:val="NormalWeb"/>
        <w:numPr>
          <w:ilvl w:val="0"/>
          <w:numId w:val="28"/>
        </w:numPr>
        <w:spacing w:before="0" w:beforeAutospacing="0" w:after="0" w:afterAutospacing="0" w:line="360" w:lineRule="auto"/>
        <w:ind w:left="709" w:right="120"/>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 xml:space="preserve">E- mail: </w:t>
      </w:r>
    </w:p>
    <w:p w14:paraId="75C0830E" w14:textId="77777777" w:rsidR="00E65979" w:rsidRPr="00DF160A" w:rsidRDefault="00E65979" w:rsidP="00DF160A">
      <w:pPr>
        <w:pStyle w:val="NormalWeb"/>
        <w:numPr>
          <w:ilvl w:val="0"/>
          <w:numId w:val="28"/>
        </w:numPr>
        <w:spacing w:before="0" w:beforeAutospacing="0" w:after="0" w:afterAutospacing="0" w:line="360" w:lineRule="auto"/>
        <w:ind w:left="709" w:right="120"/>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 xml:space="preserve">Telefone: </w:t>
      </w:r>
    </w:p>
    <w:p w14:paraId="7570A7BE" w14:textId="1DD4CF13" w:rsidR="00E65979" w:rsidRDefault="00E65979" w:rsidP="00DF160A">
      <w:pPr>
        <w:pStyle w:val="NormalWeb"/>
        <w:numPr>
          <w:ilvl w:val="0"/>
          <w:numId w:val="28"/>
        </w:numPr>
        <w:spacing w:before="0" w:beforeAutospacing="0" w:after="0" w:afterAutospacing="0" w:line="360" w:lineRule="auto"/>
        <w:ind w:left="709" w:right="120"/>
        <w:jc w:val="both"/>
        <w:textAlignment w:val="baseline"/>
        <w:rPr>
          <w:rFonts w:asciiTheme="majorHAnsi" w:eastAsia="Calibri" w:hAnsiTheme="majorHAnsi" w:cstheme="majorHAnsi"/>
          <w:color w:val="auto"/>
          <w:sz w:val="24"/>
        </w:rPr>
      </w:pPr>
      <w:r w:rsidRPr="00DF160A">
        <w:rPr>
          <w:rFonts w:asciiTheme="majorHAnsi" w:eastAsia="Calibri" w:hAnsiTheme="majorHAnsi" w:cstheme="majorHAnsi"/>
          <w:color w:val="auto"/>
          <w:sz w:val="24"/>
        </w:rPr>
        <w:t>Portal:</w:t>
      </w:r>
    </w:p>
    <w:p w14:paraId="0818D5DC" w14:textId="77777777" w:rsidR="00DF160A" w:rsidRPr="00DF160A" w:rsidRDefault="00DF160A" w:rsidP="00DF160A">
      <w:pPr>
        <w:pStyle w:val="NormalWeb"/>
        <w:spacing w:before="0" w:beforeAutospacing="0" w:after="0" w:afterAutospacing="0" w:line="360" w:lineRule="auto"/>
        <w:ind w:right="120"/>
        <w:jc w:val="both"/>
        <w:textAlignment w:val="baseline"/>
        <w:rPr>
          <w:rFonts w:asciiTheme="majorHAnsi" w:eastAsia="Calibri" w:hAnsiTheme="majorHAnsi" w:cstheme="majorHAnsi"/>
          <w:color w:val="auto"/>
          <w:sz w:val="24"/>
        </w:rPr>
      </w:pPr>
    </w:p>
    <w:p w14:paraId="7DE0275F" w14:textId="3AE66FC9" w:rsidR="00E65979" w:rsidRPr="00D850EC" w:rsidRDefault="00DF160A" w:rsidP="00DF160A">
      <w:pPr>
        <w:pStyle w:val="Ttulo2"/>
        <w:tabs>
          <w:tab w:val="clear" w:pos="1615"/>
        </w:tabs>
        <w:spacing w:before="0" w:after="0" w:line="360" w:lineRule="auto"/>
        <w:ind w:left="993" w:hanging="576"/>
        <w:rPr>
          <w:rFonts w:asciiTheme="majorHAnsi" w:hAnsiTheme="majorHAnsi" w:cstheme="majorHAnsi"/>
        </w:rPr>
      </w:pPr>
      <w:bookmarkStart w:id="4" w:name="_Toc103155891"/>
      <w:r w:rsidRPr="00D850EC">
        <w:rPr>
          <w:rFonts w:asciiTheme="majorHAnsi" w:hAnsiTheme="majorHAnsi" w:cstheme="majorHAnsi"/>
        </w:rPr>
        <w:t>2.1 VAMOS INICIAR?</w:t>
      </w:r>
      <w:bookmarkEnd w:id="4"/>
    </w:p>
    <w:p w14:paraId="1B535163" w14:textId="77777777" w:rsidR="00E65979" w:rsidRPr="00D850EC" w:rsidRDefault="00E65979" w:rsidP="00DF160A">
      <w:pPr>
        <w:spacing w:line="360" w:lineRule="auto"/>
        <w:ind w:firstLine="720"/>
        <w:jc w:val="both"/>
        <w:rPr>
          <w:rFonts w:asciiTheme="majorHAnsi" w:hAnsiTheme="majorHAnsi" w:cstheme="majorHAnsi"/>
          <w:sz w:val="24"/>
          <w:szCs w:val="24"/>
        </w:rPr>
      </w:pPr>
      <w:r w:rsidRPr="00D850EC">
        <w:rPr>
          <w:rFonts w:asciiTheme="majorHAnsi" w:hAnsiTheme="majorHAnsi" w:cstheme="majorHAnsi"/>
          <w:sz w:val="24"/>
          <w:szCs w:val="24"/>
        </w:rPr>
        <w:t>Para o seu acesso ao AVA Moodle, você acessará o endereço do portal (undf.oscalidoscopios.com) que o levará para a tema inicial, no qual haverá informações sobre a UnDF, sobre os cursos e demais informativos disponibilizados pela Universidade.</w:t>
      </w:r>
    </w:p>
    <w:p w14:paraId="66660FC4" w14:textId="77777777" w:rsidR="00E65979" w:rsidRPr="00D850EC" w:rsidRDefault="00E65979" w:rsidP="00DF160A">
      <w:pPr>
        <w:spacing w:line="360" w:lineRule="auto"/>
        <w:ind w:firstLine="720"/>
        <w:jc w:val="both"/>
        <w:rPr>
          <w:rFonts w:asciiTheme="majorHAnsi" w:hAnsiTheme="majorHAnsi" w:cstheme="majorHAnsi"/>
          <w:sz w:val="24"/>
          <w:szCs w:val="24"/>
        </w:rPr>
      </w:pPr>
      <w:r w:rsidRPr="00D850EC">
        <w:rPr>
          <w:rFonts w:asciiTheme="majorHAnsi" w:hAnsiTheme="majorHAnsi" w:cstheme="majorHAnsi"/>
          <w:sz w:val="24"/>
          <w:szCs w:val="24"/>
        </w:rPr>
        <w:t xml:space="preserve">Ao acessar a tema inicial, você visualizará, ao lado direito superior, um </w:t>
      </w:r>
      <w:r w:rsidRPr="00DF160A">
        <w:rPr>
          <w:rFonts w:asciiTheme="majorHAnsi" w:hAnsiTheme="majorHAnsi" w:cstheme="majorHAnsi"/>
          <w:sz w:val="24"/>
          <w:szCs w:val="24"/>
        </w:rPr>
        <w:t>link</w:t>
      </w:r>
      <w:r w:rsidRPr="00D850EC">
        <w:rPr>
          <w:rFonts w:asciiTheme="majorHAnsi" w:hAnsiTheme="majorHAnsi" w:cstheme="majorHAnsi"/>
          <w:sz w:val="24"/>
          <w:szCs w:val="24"/>
        </w:rPr>
        <w:t xml:space="preserve"> “Acessar”. Ao clicar nele, você será direcionado para outra tela para inserir os dados recebidos no ato da matrícula: usuário e senha. </w:t>
      </w:r>
    </w:p>
    <w:p w14:paraId="7477B302" w14:textId="77777777" w:rsidR="00E65979" w:rsidRPr="00D850EC" w:rsidRDefault="00E65979" w:rsidP="00DF160A">
      <w:pPr>
        <w:spacing w:line="360" w:lineRule="auto"/>
        <w:ind w:firstLine="720"/>
        <w:jc w:val="both"/>
        <w:rPr>
          <w:rFonts w:asciiTheme="majorHAnsi" w:hAnsiTheme="majorHAnsi" w:cstheme="majorHAnsi"/>
          <w:sz w:val="24"/>
          <w:szCs w:val="24"/>
        </w:rPr>
      </w:pPr>
      <w:r w:rsidRPr="00D850EC">
        <w:rPr>
          <w:rFonts w:asciiTheme="majorHAnsi" w:hAnsiTheme="majorHAnsi" w:cstheme="majorHAnsi"/>
          <w:noProof/>
        </w:rPr>
        <w:lastRenderedPageBreak/>
        <mc:AlternateContent>
          <mc:Choice Requires="wps">
            <w:drawing>
              <wp:anchor distT="45720" distB="45720" distL="114300" distR="114300" simplePos="0" relativeHeight="251730944" behindDoc="0" locked="0" layoutInCell="1" allowOverlap="1" wp14:anchorId="27658608" wp14:editId="5EC35E56">
                <wp:simplePos x="0" y="0"/>
                <wp:positionH relativeFrom="column">
                  <wp:posOffset>4613910</wp:posOffset>
                </wp:positionH>
                <wp:positionV relativeFrom="paragraph">
                  <wp:posOffset>307340</wp:posOffset>
                </wp:positionV>
                <wp:extent cx="1400175" cy="304800"/>
                <wp:effectExtent l="57150" t="57150" r="371475" b="342900"/>
                <wp:wrapSquare wrapText="bothSides"/>
                <wp:docPr id="2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04800"/>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DFF762E" w14:textId="77777777" w:rsidR="00E65979" w:rsidRDefault="00E65979" w:rsidP="00E65979">
                            <w:r>
                              <w:t>Clique para acessar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58608" id="_x0000_t202" coordsize="21600,21600" o:spt="202" path="m,l,21600r21600,l21600,xe">
                <v:stroke joinstyle="miter"/>
                <v:path gradientshapeok="t" o:connecttype="rect"/>
              </v:shapetype>
              <v:shape id="Caixa de Texto 2" o:spid="_x0000_s1026" type="#_x0000_t202" style="position:absolute;left:0;text-align:left;margin-left:363.3pt;margin-top:24.2pt;width:110.25pt;height:24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" fillcolor="#b1b1b1 [1304]" stroked="f">
                <v:shadow on="t" color="black" opacity="19660f" offset="4.49014mm,4.49014mm"/>
                <v:textbox>
                  <w:txbxContent>
                    <w:p w14:paraId="5DFF762E" w14:textId="77777777" w:rsidR="00E65979" w:rsidRDefault="00E65979" w:rsidP="00E65979">
                      <w:r>
                        <w:t>Clique para acessar</w:t>
                      </w:r>
                    </w:p>
                  </w:txbxContent>
                </v:textbox>
                <w10:wrap type="square"/>
              </v:shape>
            </w:pict>
          </mc:Fallback>
        </mc:AlternateContent>
      </w:r>
      <w:r w:rsidRPr="00D850EC">
        <w:rPr>
          <w:rFonts w:asciiTheme="majorHAnsi" w:hAnsiTheme="majorHAnsi" w:cstheme="majorHAnsi"/>
          <w:sz w:val="24"/>
          <w:szCs w:val="24"/>
        </w:rPr>
        <w:t>A figura 1 ilustra a tela inicial para iniciar seu acesso e estudos no AVA Moodle.</w:t>
      </w:r>
    </w:p>
    <w:p w14:paraId="2F1B47A4" w14:textId="77777777" w:rsidR="00E65979" w:rsidRPr="00DF160A" w:rsidRDefault="00E65979" w:rsidP="00DF160A">
      <w:pPr>
        <w:pStyle w:val="NormalWeb"/>
        <w:spacing w:before="0" w:beforeAutospacing="0" w:after="0" w:afterAutospacing="0" w:line="360" w:lineRule="auto"/>
        <w:jc w:val="both"/>
        <w:rPr>
          <w:rFonts w:asciiTheme="majorHAnsi" w:hAnsiTheme="majorHAnsi" w:cstheme="majorHAnsi"/>
          <w:color w:val="auto"/>
          <w:sz w:val="24"/>
        </w:rPr>
      </w:pPr>
      <w:r w:rsidRPr="00DF160A">
        <w:rPr>
          <w:rFonts w:asciiTheme="majorHAnsi" w:hAnsiTheme="majorHAnsi" w:cstheme="majorHAnsi"/>
          <w:noProof/>
          <w:color w:val="auto"/>
          <w:sz w:val="24"/>
        </w:rPr>
        <mc:AlternateContent>
          <mc:Choice Requires="wps">
            <w:drawing>
              <wp:anchor distT="19050" distB="47625" distL="19050" distR="66675" simplePos="0" relativeHeight="251698176" behindDoc="0" locked="0" layoutInCell="0" allowOverlap="1" wp14:anchorId="5FE417C0" wp14:editId="7AE95F1C">
                <wp:simplePos x="0" y="0"/>
                <wp:positionH relativeFrom="column">
                  <wp:posOffset>4928235</wp:posOffset>
                </wp:positionH>
                <wp:positionV relativeFrom="paragraph">
                  <wp:posOffset>266700</wp:posOffset>
                </wp:positionV>
                <wp:extent cx="487045" cy="258445"/>
                <wp:effectExtent l="0" t="0" r="0" b="0"/>
                <wp:wrapNone/>
                <wp:docPr id="6" name="Conector de seta reta 17"/>
                <wp:cNvGraphicFramePr/>
                <a:graphic xmlns:a="http://schemas.openxmlformats.org/drawingml/2006/main">
                  <a:graphicData uri="http://schemas.microsoft.com/office/word/2010/wordprocessingShape">
                    <wps:wsp>
                      <wps:cNvCnPr/>
                      <wps:spPr>
                        <a:xfrm>
                          <a:off x="0" y="0"/>
                          <a:ext cx="487045" cy="258445"/>
                        </a:xfrm>
                        <a:prstGeom prst="straightConnector1">
                          <a:avLst/>
                        </a:prstGeom>
                        <a:noFill/>
                        <a:ln w="2844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2769EE0C" id="_x0000_t32" coordsize="21600,21600" o:spt="32" o:oned="t" path="m,l21600,21600e" filled="f">
                <v:path arrowok="t" fillok="f" o:connecttype="none"/>
                <o:lock v:ext="edit" shapetype="t"/>
              </v:shapetype>
              <v:shape id="Conector de seta reta 17" o:spid="_x0000_s1026" type="#_x0000_t32" style="position:absolute;margin-left:388.05pt;margin-top:21pt;width:38.35pt;height:20.35pt;z-index:251698176;visibility:visible;mso-wrap-style:square;mso-wrap-distance-left:1.5pt;mso-wrap-distance-top:1.5pt;mso-wrap-distance-right:5.25pt;mso-wrap-distance-bottom:3.7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" o:allowincell="f" strokecolor="#00b050" strokeweight=".79mm">
                <v:stroke endarrow="open" joinstyle="miter"/>
              </v:shape>
            </w:pict>
          </mc:Fallback>
        </mc:AlternateContent>
      </w:r>
      <w:r w:rsidRPr="00DF160A">
        <w:rPr>
          <w:rFonts w:asciiTheme="majorHAnsi" w:hAnsiTheme="majorHAnsi" w:cstheme="majorHAnsi"/>
          <w:color w:val="auto"/>
          <w:sz w:val="24"/>
        </w:rPr>
        <w:t xml:space="preserve"> Figura 1: Tela inicial da UnDF para acesso ao AVA Moodle</w:t>
      </w:r>
    </w:p>
    <w:p w14:paraId="4498386B" w14:textId="77777777" w:rsidR="00E65979" w:rsidRPr="00D850EC" w:rsidRDefault="00E65979" w:rsidP="00E65979">
      <w:pPr>
        <w:ind w:firstLine="1134"/>
        <w:rPr>
          <w:rFonts w:asciiTheme="majorHAnsi" w:hAnsiTheme="majorHAnsi" w:cstheme="majorHAnsi"/>
        </w:rPr>
      </w:pPr>
      <w:r w:rsidRPr="00D850EC">
        <w:rPr>
          <w:rFonts w:asciiTheme="majorHAnsi" w:hAnsiTheme="majorHAnsi" w:cstheme="majorHAnsi"/>
          <w:noProof/>
        </w:rPr>
        <w:drawing>
          <wp:anchor distT="0" distB="0" distL="0" distR="0" simplePos="0" relativeHeight="251657216" behindDoc="1" locked="0" layoutInCell="0" allowOverlap="1" wp14:anchorId="7FF5B8A0" wp14:editId="65F2ADCE">
            <wp:simplePos x="0" y="0"/>
            <wp:positionH relativeFrom="margin">
              <wp:posOffset>546735</wp:posOffset>
            </wp:positionH>
            <wp:positionV relativeFrom="paragraph">
              <wp:posOffset>48895</wp:posOffset>
            </wp:positionV>
            <wp:extent cx="4953000" cy="2082886"/>
            <wp:effectExtent l="19050" t="19050" r="19050" b="12700"/>
            <wp:wrapNone/>
            <wp:docPr id="230" name="Imagem 16" descr="Tela de computador com luz azu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m 16" descr="Tela de computador com luz azul&#10;&#10;Descrição gerada automaticamente com confiança média"/>
                    <pic:cNvPicPr>
                      <a:picLocks noChangeAspect="1" noChangeArrowheads="1"/>
                    </pic:cNvPicPr>
                  </pic:nvPicPr>
                  <pic:blipFill>
                    <a:blip r:embed="rId14"/>
                    <a:stretch>
                      <a:fillRect/>
                    </a:stretch>
                  </pic:blipFill>
                  <pic:spPr bwMode="auto">
                    <a:xfrm>
                      <a:off x="0" y="0"/>
                      <a:ext cx="4953000" cy="2082886"/>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
    <w:p w14:paraId="1EB9328C" w14:textId="77777777" w:rsidR="00E65979" w:rsidRPr="00D850EC" w:rsidRDefault="00E65979" w:rsidP="00E65979">
      <w:pPr>
        <w:ind w:firstLine="1134"/>
        <w:rPr>
          <w:rFonts w:asciiTheme="majorHAnsi" w:hAnsiTheme="majorHAnsi" w:cstheme="majorHAnsi"/>
        </w:rPr>
      </w:pPr>
    </w:p>
    <w:p w14:paraId="41D4D7E3" w14:textId="77777777" w:rsidR="00E65979" w:rsidRPr="00D850EC" w:rsidRDefault="00E65979" w:rsidP="00DF160A">
      <w:pPr>
        <w:ind w:firstLine="1134"/>
        <w:jc w:val="center"/>
        <w:rPr>
          <w:rFonts w:asciiTheme="majorHAnsi" w:hAnsiTheme="majorHAnsi" w:cstheme="majorHAnsi"/>
        </w:rPr>
      </w:pPr>
    </w:p>
    <w:p w14:paraId="1D6AEDB1" w14:textId="77777777" w:rsidR="00E65979" w:rsidRPr="00D850EC" w:rsidRDefault="00E65979" w:rsidP="00E65979">
      <w:pPr>
        <w:ind w:firstLine="1134"/>
        <w:rPr>
          <w:rFonts w:asciiTheme="majorHAnsi" w:hAnsiTheme="majorHAnsi" w:cstheme="majorHAnsi"/>
        </w:rPr>
      </w:pPr>
    </w:p>
    <w:p w14:paraId="2A2D6B0E" w14:textId="77777777" w:rsidR="00E65979" w:rsidRPr="00D850EC" w:rsidRDefault="00E65979" w:rsidP="00E65979">
      <w:pPr>
        <w:ind w:firstLine="1134"/>
        <w:rPr>
          <w:rFonts w:asciiTheme="majorHAnsi" w:hAnsiTheme="majorHAnsi" w:cstheme="majorHAnsi"/>
        </w:rPr>
      </w:pPr>
    </w:p>
    <w:p w14:paraId="2B70C411" w14:textId="77777777" w:rsidR="00E65979" w:rsidRPr="00D850EC" w:rsidRDefault="00E65979" w:rsidP="00E65979">
      <w:pPr>
        <w:ind w:firstLine="1134"/>
        <w:rPr>
          <w:rFonts w:asciiTheme="majorHAnsi" w:hAnsiTheme="majorHAnsi" w:cstheme="majorHAnsi"/>
        </w:rPr>
      </w:pPr>
    </w:p>
    <w:p w14:paraId="201E7AB2" w14:textId="77777777" w:rsidR="00E65979" w:rsidRPr="00D850EC" w:rsidRDefault="00E65979" w:rsidP="00E65979">
      <w:pPr>
        <w:ind w:firstLine="1134"/>
        <w:rPr>
          <w:rFonts w:asciiTheme="majorHAnsi" w:hAnsiTheme="majorHAnsi" w:cstheme="majorHAnsi"/>
        </w:rPr>
      </w:pPr>
    </w:p>
    <w:p w14:paraId="4C55D32F" w14:textId="77777777" w:rsidR="00E65979" w:rsidRPr="00D850EC" w:rsidRDefault="00E65979" w:rsidP="00E65979">
      <w:pPr>
        <w:ind w:firstLine="1134"/>
        <w:rPr>
          <w:rFonts w:asciiTheme="majorHAnsi" w:hAnsiTheme="majorHAnsi" w:cstheme="majorHAnsi"/>
        </w:rPr>
      </w:pPr>
    </w:p>
    <w:p w14:paraId="139387B8" w14:textId="77777777" w:rsidR="00E65979" w:rsidRPr="00DF160A" w:rsidRDefault="00E65979" w:rsidP="00DF160A">
      <w:pPr>
        <w:pStyle w:val="NormalWeb"/>
        <w:spacing w:before="0" w:beforeAutospacing="0" w:after="0" w:afterAutospacing="0"/>
        <w:jc w:val="both"/>
        <w:rPr>
          <w:rFonts w:asciiTheme="majorHAnsi" w:eastAsia="Calibri" w:hAnsiTheme="majorHAnsi" w:cstheme="majorHAnsi"/>
          <w:color w:val="auto"/>
          <w:sz w:val="20"/>
          <w:szCs w:val="20"/>
        </w:rPr>
      </w:pPr>
      <w:r w:rsidRPr="00DF160A">
        <w:rPr>
          <w:rFonts w:asciiTheme="majorHAnsi" w:eastAsia="Calibri" w:hAnsiTheme="majorHAnsi" w:cstheme="majorHAnsi"/>
          <w:color w:val="auto"/>
          <w:sz w:val="20"/>
          <w:szCs w:val="20"/>
        </w:rPr>
        <w:t>Fonte: CEBRASPE, 2022.</w:t>
      </w:r>
    </w:p>
    <w:p w14:paraId="1DCA68ED" w14:textId="77777777" w:rsidR="00E65979" w:rsidRPr="00DF160A" w:rsidRDefault="00E65979" w:rsidP="00DF160A">
      <w:pPr>
        <w:spacing w:line="360" w:lineRule="auto"/>
        <w:ind w:firstLine="720"/>
        <w:jc w:val="both"/>
        <w:rPr>
          <w:rFonts w:asciiTheme="majorHAnsi" w:hAnsiTheme="majorHAnsi" w:cstheme="majorHAnsi"/>
          <w:sz w:val="24"/>
          <w:szCs w:val="24"/>
        </w:rPr>
      </w:pPr>
    </w:p>
    <w:p w14:paraId="7927FFB8" w14:textId="77777777" w:rsidR="00E65979" w:rsidRPr="00D850EC" w:rsidRDefault="00E65979" w:rsidP="00DF160A">
      <w:pPr>
        <w:spacing w:line="360" w:lineRule="auto"/>
        <w:ind w:firstLine="720"/>
        <w:jc w:val="both"/>
        <w:rPr>
          <w:rFonts w:asciiTheme="majorHAnsi" w:hAnsiTheme="majorHAnsi" w:cstheme="majorHAnsi"/>
          <w:sz w:val="24"/>
          <w:szCs w:val="24"/>
        </w:rPr>
      </w:pPr>
      <w:r w:rsidRPr="00D850EC">
        <w:rPr>
          <w:rFonts w:asciiTheme="majorHAnsi" w:hAnsiTheme="majorHAnsi" w:cstheme="majorHAnsi"/>
          <w:sz w:val="24"/>
          <w:szCs w:val="24"/>
        </w:rPr>
        <w:t>Observa-se, também, que nesta tela há opções da escolha do idioma, de acessibilidade e os cursos disponíveis. Ao clicar nos cursos, aparecerá todos os que estão ocorrendo, no entanto, você terá acesso somente ao curso no qual estará cadastrado.</w:t>
      </w:r>
    </w:p>
    <w:p w14:paraId="0E8A3BD2" w14:textId="77777777" w:rsidR="00E65979" w:rsidRPr="00D850EC" w:rsidRDefault="00E65979" w:rsidP="00DF160A">
      <w:pPr>
        <w:spacing w:line="360" w:lineRule="auto"/>
        <w:ind w:firstLine="720"/>
        <w:jc w:val="both"/>
        <w:rPr>
          <w:rFonts w:asciiTheme="majorHAnsi" w:hAnsiTheme="majorHAnsi" w:cstheme="majorHAnsi"/>
          <w:sz w:val="24"/>
          <w:szCs w:val="24"/>
        </w:rPr>
      </w:pPr>
      <w:r w:rsidRPr="00D850EC">
        <w:rPr>
          <w:rFonts w:asciiTheme="majorHAnsi" w:hAnsiTheme="majorHAnsi" w:cstheme="majorHAnsi"/>
          <w:sz w:val="24"/>
          <w:szCs w:val="24"/>
        </w:rPr>
        <w:t>Após clicar em acessar, uma nova tela abrirá para que você possa inserir seus dados.</w:t>
      </w:r>
    </w:p>
    <w:p w14:paraId="0461B1E1" w14:textId="77777777" w:rsidR="00E65979" w:rsidRPr="00D850EC" w:rsidRDefault="00E65979" w:rsidP="00DF160A">
      <w:pPr>
        <w:spacing w:line="360" w:lineRule="auto"/>
        <w:ind w:firstLine="720"/>
        <w:jc w:val="both"/>
        <w:rPr>
          <w:rFonts w:asciiTheme="majorHAnsi" w:hAnsiTheme="majorHAnsi" w:cstheme="majorHAnsi"/>
          <w:sz w:val="24"/>
          <w:szCs w:val="24"/>
        </w:rPr>
      </w:pPr>
      <w:r w:rsidRPr="00D850EC">
        <w:rPr>
          <w:rFonts w:asciiTheme="majorHAnsi" w:hAnsiTheme="majorHAnsi" w:cstheme="majorHAnsi"/>
          <w:sz w:val="24"/>
          <w:szCs w:val="24"/>
        </w:rPr>
        <w:t xml:space="preserve">A figura 2 representa a imagem do primeiro acesso — e dos demais — aos cursos ou disciplinas. Para acessar, utilize sua identificação (recebida no ato da matrícula no curso) e a senha padrão, a qual você recebeu e que deverá atualizar no seu primeiro acesso. </w:t>
      </w:r>
    </w:p>
    <w:p w14:paraId="32F1C973" w14:textId="77777777" w:rsidR="00E65979" w:rsidRPr="00D850EC" w:rsidRDefault="00E65979" w:rsidP="00DF160A">
      <w:pPr>
        <w:spacing w:line="360" w:lineRule="auto"/>
        <w:ind w:firstLine="720"/>
        <w:jc w:val="both"/>
        <w:rPr>
          <w:rFonts w:asciiTheme="majorHAnsi" w:hAnsiTheme="majorHAnsi" w:cstheme="majorHAnsi"/>
          <w:sz w:val="24"/>
          <w:szCs w:val="24"/>
        </w:rPr>
      </w:pPr>
      <w:r w:rsidRPr="00D850EC">
        <w:rPr>
          <w:rFonts w:asciiTheme="majorHAnsi" w:hAnsiTheme="majorHAnsi" w:cstheme="majorHAnsi"/>
          <w:sz w:val="24"/>
          <w:szCs w:val="24"/>
        </w:rPr>
        <w:t>Caso você tenha esquecido sua senha, clique em “Esqueceu o seu usuário ou senha?”, conforme indicado na figura 2.</w:t>
      </w:r>
    </w:p>
    <w:p w14:paraId="00CA09E9" w14:textId="77777777" w:rsidR="00E65979" w:rsidRPr="00E04AB5" w:rsidRDefault="00E65979" w:rsidP="00E04AB5">
      <w:pPr>
        <w:pStyle w:val="NormalWeb"/>
        <w:spacing w:before="0" w:beforeAutospacing="0" w:after="0" w:afterAutospacing="0" w:line="360" w:lineRule="auto"/>
        <w:jc w:val="both"/>
        <w:rPr>
          <w:rFonts w:asciiTheme="majorHAnsi" w:hAnsiTheme="majorHAnsi" w:cstheme="majorHAnsi"/>
          <w:color w:val="auto"/>
          <w:sz w:val="24"/>
        </w:rPr>
      </w:pPr>
      <w:r w:rsidRPr="00E04AB5">
        <w:rPr>
          <w:rFonts w:asciiTheme="majorHAnsi" w:hAnsiTheme="majorHAnsi" w:cstheme="majorHAnsi"/>
          <w:color w:val="auto"/>
          <w:sz w:val="24"/>
        </w:rPr>
        <w:t>Figura 2: Pagina de acesso</w:t>
      </w:r>
    </w:p>
    <w:p w14:paraId="61EAEDE8" w14:textId="7BFB0938" w:rsidR="00E65979" w:rsidRPr="00D850EC" w:rsidRDefault="00DF160A" w:rsidP="00E65979">
      <w:pPr>
        <w:rPr>
          <w:rFonts w:asciiTheme="majorHAnsi" w:hAnsiTheme="majorHAnsi" w:cstheme="majorHAnsi"/>
          <w:sz w:val="24"/>
          <w:szCs w:val="24"/>
        </w:rPr>
      </w:pPr>
      <w:r>
        <w:rPr>
          <w:rFonts w:asciiTheme="majorHAnsi" w:hAnsiTheme="majorHAnsi" w:cstheme="majorHAnsi"/>
          <w:noProof/>
          <w:sz w:val="24"/>
          <w:szCs w:val="24"/>
        </w:rPr>
        <w:lastRenderedPageBreak/>
        <mc:AlternateContent>
          <mc:Choice Requires="wpg">
            <w:drawing>
              <wp:inline distT="0" distB="0" distL="0" distR="0" wp14:anchorId="689DB156" wp14:editId="2A02A2C3">
                <wp:extent cx="6138183" cy="3107500"/>
                <wp:effectExtent l="19050" t="57150" r="396240" b="17145"/>
                <wp:docPr id="232" name="Agrupar 232"/>
                <wp:cNvGraphicFramePr/>
                <a:graphic xmlns:a="http://schemas.openxmlformats.org/drawingml/2006/main">
                  <a:graphicData uri="http://schemas.microsoft.com/office/word/2010/wordprocessingGroup">
                    <wpg:wgp>
                      <wpg:cNvGrpSpPr/>
                      <wpg:grpSpPr>
                        <a:xfrm>
                          <a:off x="0" y="0"/>
                          <a:ext cx="6138183" cy="3107500"/>
                          <a:chOff x="0" y="0"/>
                          <a:chExt cx="6138183" cy="3107500"/>
                        </a:xfrm>
                      </wpg:grpSpPr>
                      <pic:pic xmlns:pic="http://schemas.openxmlformats.org/drawingml/2006/picture">
                        <pic:nvPicPr>
                          <pic:cNvPr id="7" name="Imagem 18"/>
                          <pic:cNvPicPr>
                            <a:picLocks noChangeAspect="1"/>
                          </pic:cNvPicPr>
                        </pic:nvPicPr>
                        <pic:blipFill>
                          <a:blip r:embed="rId15"/>
                          <a:stretch>
                            <a:fillRect/>
                          </a:stretch>
                        </pic:blipFill>
                        <pic:spPr bwMode="auto">
                          <a:xfrm>
                            <a:off x="0" y="869125"/>
                            <a:ext cx="6086475" cy="2238375"/>
                          </a:xfrm>
                          <a:prstGeom prst="rect">
                            <a:avLst/>
                          </a:prstGeom>
                          <a:ln>
                            <a:solidFill>
                              <a:schemeClr val="tx2"/>
                            </a:solidFill>
                          </a:ln>
                        </pic:spPr>
                      </pic:pic>
                      <wps:wsp>
                        <wps:cNvPr id="12" name="Conector de seta reta 22"/>
                        <wps:cNvCnPr/>
                        <wps:spPr>
                          <a:xfrm flipH="1">
                            <a:off x="4574475" y="679120"/>
                            <a:ext cx="1238250" cy="1371600"/>
                          </a:xfrm>
                          <a:prstGeom prst="straightConnector1">
                            <a:avLst/>
                          </a:prstGeom>
                          <a:noFill/>
                          <a:ln w="28440">
                            <a:solidFill>
                              <a:schemeClr val="tx2"/>
                            </a:solidFill>
                            <a:miter/>
                            <a:tailEnd type="arrow" w="med" len="med"/>
                          </a:ln>
                        </wps:spPr>
                        <wps:style>
                          <a:lnRef idx="0">
                            <a:scrgbClr r="0" g="0" b="0"/>
                          </a:lnRef>
                          <a:fillRef idx="0">
                            <a:scrgbClr r="0" g="0" b="0"/>
                          </a:fillRef>
                          <a:effectRef idx="0">
                            <a:scrgbClr r="0" g="0" b="0"/>
                          </a:effectRef>
                          <a:fontRef idx="minor"/>
                        </wps:style>
                        <wps:bodyPr/>
                      </wps:wsp>
                      <wps:wsp>
                        <wps:cNvPr id="81" name="Conector de seta reta 22"/>
                        <wps:cNvCnPr/>
                        <wps:spPr>
                          <a:xfrm flipH="1">
                            <a:off x="750620" y="679120"/>
                            <a:ext cx="866775" cy="800100"/>
                          </a:xfrm>
                          <a:prstGeom prst="straightConnector1">
                            <a:avLst/>
                          </a:prstGeom>
                          <a:noFill/>
                          <a:ln w="28440">
                            <a:solidFill>
                              <a:schemeClr val="tx2"/>
                            </a:solidFill>
                            <a:miter/>
                            <a:tailEnd type="arrow" w="med" len="med"/>
                          </a:ln>
                        </wps:spPr>
                        <wps:style>
                          <a:lnRef idx="0">
                            <a:scrgbClr r="0" g="0" b="0"/>
                          </a:lnRef>
                          <a:fillRef idx="0">
                            <a:scrgbClr r="0" g="0" b="0"/>
                          </a:fillRef>
                          <a:effectRef idx="0">
                            <a:scrgbClr r="0" g="0" b="0"/>
                          </a:effectRef>
                          <a:fontRef idx="minor"/>
                        </wps:style>
                        <wps:bodyPr/>
                      </wps:wsp>
                      <wps:wsp>
                        <wps:cNvPr id="215" name="Caixa de Texto 2"/>
                        <wps:cNvSpPr txBox="1">
                          <a:spLocks noChangeArrowheads="1"/>
                        </wps:cNvSpPr>
                        <wps:spPr bwMode="auto">
                          <a:xfrm>
                            <a:off x="92776" y="0"/>
                            <a:ext cx="2667000" cy="685800"/>
                          </a:xfrm>
                          <a:prstGeom prst="rect">
                            <a:avLst/>
                          </a:prstGeom>
                          <a:solidFill>
                            <a:schemeClr val="accent5">
                              <a:lumMod val="40000"/>
                              <a:lumOff val="60000"/>
                            </a:schemeClr>
                          </a:solidFill>
                          <a:ln w="9525">
                            <a:solidFill>
                              <a:schemeClr val="tx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C65A5B1" w14:textId="77777777" w:rsidR="00E65979" w:rsidRDefault="00E65979" w:rsidP="00E65979">
                              <w:pPr>
                                <w:pStyle w:val="Contedodoquadro"/>
                                <w:spacing w:after="0"/>
                                <w:rPr>
                                  <w:b/>
                                  <w:bCs/>
                                  <w:color w:val="0E194A" w:themeColor="text2"/>
                                </w:rPr>
                              </w:pPr>
                              <w:r>
                                <w:rPr>
                                  <w:b/>
                                  <w:bCs/>
                                  <w:color w:val="0E194A" w:themeColor="text2"/>
                                </w:rPr>
                                <w:t>Dados de identificação:</w:t>
                              </w:r>
                            </w:p>
                            <w:p w14:paraId="52924F1E" w14:textId="77777777" w:rsidR="00E65979" w:rsidRPr="00B27491" w:rsidRDefault="00E65979" w:rsidP="00E65979">
                              <w:pPr>
                                <w:pStyle w:val="Contedodoquadro"/>
                                <w:spacing w:after="0"/>
                                <w:rPr>
                                  <w:b/>
                                  <w:bCs/>
                                  <w:color w:val="0E194A" w:themeColor="text2"/>
                                </w:rPr>
                              </w:pPr>
                              <w:r>
                                <w:rPr>
                                  <w:b/>
                                  <w:bCs/>
                                  <w:color w:val="0E194A" w:themeColor="text2"/>
                                </w:rPr>
                                <w:t>Escrever o nome de usuário e a seguir a senha</w:t>
                              </w:r>
                            </w:p>
                            <w:p w14:paraId="51F2073E" w14:textId="77777777" w:rsidR="00E65979" w:rsidRDefault="00E65979" w:rsidP="00E65979"/>
                          </w:txbxContent>
                        </wps:txbx>
                        <wps:bodyPr rot="0" vert="horz" wrap="square" lIns="91440" tIns="45720" rIns="91440" bIns="45720" anchor="t" anchorCtr="0">
                          <a:noAutofit/>
                        </wps:bodyPr>
                      </wps:wsp>
                      <wps:wsp>
                        <wps:cNvPr id="216" name="Caixa de Texto 2"/>
                        <wps:cNvSpPr txBox="1">
                          <a:spLocks noChangeArrowheads="1"/>
                        </wps:cNvSpPr>
                        <wps:spPr bwMode="auto">
                          <a:xfrm>
                            <a:off x="3976008" y="118753"/>
                            <a:ext cx="2162175" cy="600075"/>
                          </a:xfrm>
                          <a:prstGeom prst="rect">
                            <a:avLst/>
                          </a:prstGeom>
                          <a:solidFill>
                            <a:schemeClr val="accent5">
                              <a:lumMod val="40000"/>
                              <a:lumOff val="60000"/>
                            </a:schemeClr>
                          </a:solidFill>
                          <a:ln w="9525">
                            <a:solidFill>
                              <a:schemeClr val="tx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D0CAB17" w14:textId="77777777" w:rsidR="00E65979" w:rsidRPr="00B27491" w:rsidRDefault="00E65979" w:rsidP="00E65979">
                              <w:pPr>
                                <w:pStyle w:val="Contedodoquadro"/>
                                <w:rPr>
                                  <w:b/>
                                  <w:bCs/>
                                  <w:color w:val="0E194A" w:themeColor="text2"/>
                                </w:rPr>
                              </w:pPr>
                              <w:r w:rsidRPr="00B27491">
                                <w:rPr>
                                  <w:b/>
                                  <w:bCs/>
                                  <w:color w:val="0E194A" w:themeColor="text2"/>
                                </w:rPr>
                                <w:t>Clique aqui para recuperar senha</w:t>
                              </w:r>
                            </w:p>
                            <w:p w14:paraId="7A0C7BD3" w14:textId="77777777" w:rsidR="00E65979" w:rsidRDefault="00E65979" w:rsidP="00E65979"/>
                          </w:txbxContent>
                        </wps:txbx>
                        <wps:bodyPr rot="0" vert="horz" wrap="square" lIns="91440" tIns="45720" rIns="91440" bIns="45720" anchor="t" anchorCtr="0">
                          <a:noAutofit/>
                        </wps:bodyPr>
                      </wps:wsp>
                      <wps:wsp>
                        <wps:cNvPr id="234" name="Conector de seta reta 22"/>
                        <wps:cNvCnPr/>
                        <wps:spPr>
                          <a:xfrm>
                            <a:off x="795647" y="679120"/>
                            <a:ext cx="838200" cy="1266825"/>
                          </a:xfrm>
                          <a:prstGeom prst="straightConnector1">
                            <a:avLst/>
                          </a:prstGeom>
                          <a:noFill/>
                          <a:ln w="28440">
                            <a:solidFill>
                              <a:schemeClr val="tx2"/>
                            </a:solidFill>
                            <a:miter/>
                            <a:tailEnd type="arrow" w="med" len="me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89DB156" id="Agrupar 232" o:spid="_x0000_s1027" style="width:483.3pt;height:244.7pt;mso-position-horizontal-relative:char;mso-position-vertical-relative:line" coordsize="61381,3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s1028" type="#_x0000_t75" style="position:absolute;top:8691;width:60864;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" stroked="t" strokecolor="#0e194a [3215]">
                  <v:imagedata r:id="rId16" o:title=""/>
                  <v:path arrowok="t"/>
                </v:shape>
                <v:shapetype id="_x0000_t32" coordsize="21600,21600" o:spt="32" o:oned="t" path="m,l21600,21600e" filled="f">
                  <v:path arrowok="t" fillok="f" o:connecttype="none"/>
                  <o:lock v:ext="edit" shapetype="t"/>
                </v:shapetype>
                <v:shape id="Conector de seta reta 22" o:spid="_x0000_s1029" type="#_x0000_t32" style="position:absolute;left:45744;top:6791;width:12383;height:137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" strokecolor="#0e194a [3215]" strokeweight=".79mm">
                  <v:stroke endarrow="open" joinstyle="miter"/>
                </v:shape>
                <v:shape id="Conector de seta reta 22" o:spid="_x0000_s1030" type="#_x0000_t32" style="position:absolute;left:7506;top:6791;width:8667;height:8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" strokecolor="#0e194a [3215]" strokeweight=".79mm">
                  <v:stroke endarrow="open" joinstyle="miter"/>
                </v:shape>
                <v:shape id="_x0000_s1031" type="#_x0000_t202" style="position:absolute;left:927;width:2667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" fillcolor="#b1b1b1 [1304]" strokecolor="#0e194a [3215]">
                  <v:shadow on="t" color="black" opacity="19660f" offset="4.49014mm,4.49014mm"/>
                  <v:textbox>
                    <w:txbxContent>
                      <w:p w14:paraId="2C65A5B1" w14:textId="77777777" w:rsidR="00E65979" w:rsidRDefault="00E65979" w:rsidP="00E65979">
                        <w:pPr>
                          <w:pStyle w:val="Contedodoquadro"/>
                          <w:spacing w:after="0"/>
                          <w:rPr>
                            <w:b/>
                            <w:bCs/>
                            <w:color w:val="0E194A" w:themeColor="text2"/>
                          </w:rPr>
                        </w:pPr>
                        <w:r>
                          <w:rPr>
                            <w:b/>
                            <w:bCs/>
                            <w:color w:val="0E194A" w:themeColor="text2"/>
                          </w:rPr>
                          <w:t>Dados de identificação:</w:t>
                        </w:r>
                      </w:p>
                      <w:p w14:paraId="52924F1E" w14:textId="77777777" w:rsidR="00E65979" w:rsidRPr="00B27491" w:rsidRDefault="00E65979" w:rsidP="00E65979">
                        <w:pPr>
                          <w:pStyle w:val="Contedodoquadro"/>
                          <w:spacing w:after="0"/>
                          <w:rPr>
                            <w:b/>
                            <w:bCs/>
                            <w:color w:val="0E194A" w:themeColor="text2"/>
                          </w:rPr>
                        </w:pPr>
                        <w:r>
                          <w:rPr>
                            <w:b/>
                            <w:bCs/>
                            <w:color w:val="0E194A" w:themeColor="text2"/>
                          </w:rPr>
                          <w:t>Escrever o nome de usuário e a seguir a senha</w:t>
                        </w:r>
                      </w:p>
                      <w:p w14:paraId="51F2073E" w14:textId="77777777" w:rsidR="00E65979" w:rsidRDefault="00E65979" w:rsidP="00E65979"/>
                    </w:txbxContent>
                  </v:textbox>
                </v:shape>
                <v:shape id="_x0000_s1032" type="#_x0000_t202" style="position:absolute;left:39760;top:1187;width:21621;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" fillcolor="#b1b1b1 [1304]" strokecolor="#0e194a [3215]">
                  <v:shadow on="t" color="black" opacity="19660f" offset="4.49014mm,4.49014mm"/>
                  <v:textbox>
                    <w:txbxContent>
                      <w:p w14:paraId="4D0CAB17" w14:textId="77777777" w:rsidR="00E65979" w:rsidRPr="00B27491" w:rsidRDefault="00E65979" w:rsidP="00E65979">
                        <w:pPr>
                          <w:pStyle w:val="Contedodoquadro"/>
                          <w:rPr>
                            <w:b/>
                            <w:bCs/>
                            <w:color w:val="0E194A" w:themeColor="text2"/>
                          </w:rPr>
                        </w:pPr>
                        <w:r w:rsidRPr="00B27491">
                          <w:rPr>
                            <w:b/>
                            <w:bCs/>
                            <w:color w:val="0E194A" w:themeColor="text2"/>
                          </w:rPr>
                          <w:t>Clique aqui para recuperar senha</w:t>
                        </w:r>
                      </w:p>
                      <w:p w14:paraId="7A0C7BD3" w14:textId="77777777" w:rsidR="00E65979" w:rsidRDefault="00E65979" w:rsidP="00E65979"/>
                    </w:txbxContent>
                  </v:textbox>
                </v:shape>
                <v:shape id="Conector de seta reta 22" o:spid="_x0000_s1033" type="#_x0000_t32" style="position:absolute;left:7956;top:6791;width:8382;height:12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" strokecolor="#0e194a [3215]" strokeweight=".79mm">
                  <v:stroke endarrow="open" joinstyle="miter"/>
                </v:shape>
                <w10:anchorlock/>
              </v:group>
            </w:pict>
          </mc:Fallback>
        </mc:AlternateContent>
      </w:r>
    </w:p>
    <w:p w14:paraId="74223B72" w14:textId="08C8805E" w:rsidR="00E65979" w:rsidRPr="00DF160A" w:rsidRDefault="00E65979" w:rsidP="00DF160A">
      <w:pPr>
        <w:pStyle w:val="NormalWeb"/>
        <w:spacing w:before="0" w:beforeAutospacing="0" w:after="0" w:afterAutospacing="0"/>
        <w:jc w:val="both"/>
        <w:rPr>
          <w:rFonts w:asciiTheme="majorHAnsi" w:eastAsia="Calibri" w:hAnsiTheme="majorHAnsi" w:cstheme="majorHAnsi"/>
          <w:color w:val="auto"/>
          <w:sz w:val="20"/>
          <w:szCs w:val="20"/>
        </w:rPr>
      </w:pPr>
      <w:r w:rsidRPr="00DF160A">
        <w:rPr>
          <w:rFonts w:asciiTheme="majorHAnsi" w:eastAsia="Calibri" w:hAnsiTheme="majorHAnsi" w:cstheme="majorHAnsi"/>
          <w:noProof/>
          <w:color w:val="auto"/>
          <w:sz w:val="20"/>
          <w:szCs w:val="20"/>
        </w:rPr>
        <mc:AlternateContent>
          <mc:Choice Requires="wps">
            <w:drawing>
              <wp:anchor distT="6350" distB="23495" distL="6350" distR="28575" simplePos="0" relativeHeight="251666432" behindDoc="0" locked="0" layoutInCell="0" allowOverlap="1" wp14:anchorId="2837513D" wp14:editId="422ACE09">
                <wp:simplePos x="0" y="0"/>
                <wp:positionH relativeFrom="column">
                  <wp:posOffset>6831330</wp:posOffset>
                </wp:positionH>
                <wp:positionV relativeFrom="paragraph">
                  <wp:posOffset>3810</wp:posOffset>
                </wp:positionV>
                <wp:extent cx="2435225" cy="261620"/>
                <wp:effectExtent l="0" t="0" r="0" b="0"/>
                <wp:wrapNone/>
                <wp:docPr id="8" name="Caixa de Texto 2"/>
                <wp:cNvGraphicFramePr/>
                <a:graphic xmlns:a="http://schemas.openxmlformats.org/drawingml/2006/main">
                  <a:graphicData uri="http://schemas.microsoft.com/office/word/2010/wordprocessingShape">
                    <wps:wsp>
                      <wps:cNvSpPr/>
                      <wps:spPr>
                        <a:xfrm>
                          <a:off x="0" y="0"/>
                          <a:ext cx="2434680" cy="261000"/>
                        </a:xfrm>
                        <a:prstGeom prst="rect">
                          <a:avLst/>
                        </a:prstGeom>
                        <a:solidFill>
                          <a:srgbClr val="FFFFFF"/>
                        </a:solidFill>
                        <a:ln w="12600">
                          <a:solidFill>
                            <a:srgbClr val="4875BD"/>
                          </a:solidFill>
                          <a:miter/>
                        </a:ln>
                      </wps:spPr>
                      <wps:style>
                        <a:lnRef idx="0">
                          <a:scrgbClr r="0" g="0" b="0"/>
                        </a:lnRef>
                        <a:fillRef idx="0">
                          <a:scrgbClr r="0" g="0" b="0"/>
                        </a:fillRef>
                        <a:effectRef idx="0">
                          <a:scrgbClr r="0" g="0" b="0"/>
                        </a:effectRef>
                        <a:fontRef idx="minor"/>
                      </wps:style>
                      <wps:txbx>
                        <w:txbxContent>
                          <w:p w14:paraId="4BF75220" w14:textId="77777777" w:rsidR="00E65979" w:rsidRDefault="00E65979" w:rsidP="00E65979">
                            <w:pPr>
                              <w:pStyle w:val="Contedodoquadro"/>
                            </w:pPr>
                          </w:p>
                        </w:txbxContent>
                      </wps:txbx>
                      <wps:bodyPr anchor="t">
                        <a:spAutoFit/>
                      </wps:bodyPr>
                    </wps:wsp>
                  </a:graphicData>
                </a:graphic>
                <wp14:sizeRelH relativeFrom="margin">
                  <wp14:pctWidth>40000</wp14:pctWidth>
                </wp14:sizeRelH>
                <wp14:sizeRelV relativeFrom="margin">
                  <wp14:pctHeight>20000</wp14:pctHeight>
                </wp14:sizeRelV>
              </wp:anchor>
            </w:drawing>
          </mc:Choice>
          <mc:Fallback>
            <w:pict>
              <v:rect w14:anchorId="2837513D" id="_x0000_s1034" style="position:absolute;left:0;text-align:left;margin-left:537.9pt;margin-top:.3pt;width:191.75pt;height:20.6pt;z-index:251666432;visibility:visible;mso-wrap-style:square;mso-width-percent:400;mso-height-percent:200;mso-wrap-distance-left:.5pt;mso-wrap-distance-top:.5pt;mso-wrap-distance-right:2.25pt;mso-wrap-distance-bottom:1.85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" o:allowincell="f" strokecolor="#4875bd" strokeweight=".35mm">
                <v:textbox style="mso-fit-shape-to-text:t">
                  <w:txbxContent>
                    <w:p w14:paraId="4BF75220" w14:textId="77777777" w:rsidR="00E65979" w:rsidRDefault="00E65979" w:rsidP="00E65979">
                      <w:pPr>
                        <w:pStyle w:val="Contedodoquadro"/>
                      </w:pPr>
                    </w:p>
                  </w:txbxContent>
                </v:textbox>
              </v:rect>
            </w:pict>
          </mc:Fallback>
        </mc:AlternateContent>
      </w:r>
      <w:r w:rsidRPr="00DF160A">
        <w:rPr>
          <w:rFonts w:asciiTheme="majorHAnsi" w:eastAsia="Calibri" w:hAnsiTheme="majorHAnsi" w:cstheme="majorHAnsi"/>
          <w:color w:val="auto"/>
          <w:sz w:val="20"/>
          <w:szCs w:val="20"/>
        </w:rPr>
        <w:t>Fonte: CEBRASPE, 2022.</w:t>
      </w:r>
    </w:p>
    <w:p w14:paraId="67AE169D" w14:textId="77777777" w:rsidR="00DF160A" w:rsidRDefault="00DF160A" w:rsidP="00E65979">
      <w:pPr>
        <w:ind w:firstLine="720"/>
        <w:jc w:val="both"/>
        <w:rPr>
          <w:rFonts w:asciiTheme="majorHAnsi" w:hAnsiTheme="majorHAnsi" w:cstheme="majorHAnsi"/>
          <w:sz w:val="24"/>
          <w:szCs w:val="24"/>
        </w:rPr>
      </w:pPr>
      <w:bookmarkStart w:id="5" w:name="_Hlk103157162"/>
    </w:p>
    <w:p w14:paraId="604F6CCA" w14:textId="780B61A6" w:rsidR="00E65979" w:rsidRPr="00DF160A" w:rsidRDefault="00E65979" w:rsidP="00DF160A">
      <w:pPr>
        <w:spacing w:line="360" w:lineRule="auto"/>
        <w:ind w:firstLine="720"/>
        <w:jc w:val="both"/>
        <w:rPr>
          <w:rFonts w:asciiTheme="majorHAnsi" w:hAnsiTheme="majorHAnsi" w:cstheme="majorHAnsi"/>
          <w:sz w:val="24"/>
          <w:szCs w:val="24"/>
        </w:rPr>
      </w:pPr>
      <w:r w:rsidRPr="00DF160A">
        <w:rPr>
          <w:rFonts w:asciiTheme="majorHAnsi" w:hAnsiTheme="majorHAnsi" w:cstheme="majorHAnsi"/>
          <w:sz w:val="24"/>
          <w:szCs w:val="24"/>
        </w:rPr>
        <w:t>Caso tenha esquecido de sua senha, escolha uma das opções para recuperar sua. Após, preencha o espaço da identificação de usuário ou “Buscar pelo endereço de e-mail”. A seguir, clique em “Buscar”. Observe a figura 3, a qual ilustra os dados para a recuperação da senha.</w:t>
      </w:r>
    </w:p>
    <w:p w14:paraId="620D5C45" w14:textId="77777777" w:rsidR="00E65979" w:rsidRPr="00DF160A" w:rsidRDefault="00E65979" w:rsidP="00DF160A">
      <w:pPr>
        <w:spacing w:line="360" w:lineRule="auto"/>
        <w:ind w:firstLine="720"/>
        <w:jc w:val="both"/>
        <w:rPr>
          <w:rFonts w:asciiTheme="majorHAnsi" w:eastAsiaTheme="minorEastAsia" w:hAnsiTheme="majorHAnsi" w:cstheme="majorHAnsi"/>
          <w:sz w:val="24"/>
          <w:szCs w:val="24"/>
        </w:rPr>
      </w:pPr>
      <w:r w:rsidRPr="00DF160A">
        <w:rPr>
          <w:rFonts w:asciiTheme="majorHAnsi" w:hAnsiTheme="majorHAnsi" w:cstheme="majorHAnsi"/>
          <w:b/>
          <w:bCs/>
          <w:sz w:val="24"/>
          <w:szCs w:val="24"/>
        </w:rPr>
        <w:t>Importante:</w:t>
      </w:r>
      <w:r w:rsidRPr="00DF160A">
        <w:rPr>
          <w:rFonts w:asciiTheme="majorHAnsi" w:hAnsiTheme="majorHAnsi" w:cstheme="majorHAnsi"/>
          <w:sz w:val="24"/>
          <w:szCs w:val="24"/>
        </w:rPr>
        <w:t xml:space="preserve"> os dados do usuário serão recebidos por e-mail e serão enviados pelo gestor da tecnologia da informação, que é responsável pelo Moodle. O usuário será definido pelas normas regimentais da UnDF de acordo com as políticas de segurança da informação que poderá ser autenticado pelo CPF, e-mail institucional ou outro definido nas políticas da UnDF. Após isso, será recebida uma senha padrão com letras maiúsculas, minúsculas, caracteres especiais e números. No primeiro acesso, para poder ingressar no curso, você deverá trocar a senha e, para garantir a segurança do acesso e das informações, o sistema exigirá que a senha possua no mínimo oito e no máximo dezesseis caracteres, contendo letras minúsculas, maiúsculas, caracteres especiais e números. </w:t>
      </w:r>
    </w:p>
    <w:p w14:paraId="3599A992" w14:textId="77777777" w:rsidR="00E65979" w:rsidRPr="00DF160A" w:rsidRDefault="00E65979" w:rsidP="00DF160A">
      <w:pPr>
        <w:spacing w:line="360" w:lineRule="auto"/>
        <w:ind w:firstLine="720"/>
        <w:rPr>
          <w:rFonts w:asciiTheme="majorHAnsi" w:hAnsiTheme="majorHAnsi" w:cstheme="majorHAnsi"/>
          <w:sz w:val="24"/>
          <w:szCs w:val="24"/>
        </w:rPr>
      </w:pPr>
      <w:r w:rsidRPr="00DF160A">
        <w:rPr>
          <w:rFonts w:asciiTheme="majorHAnsi" w:hAnsiTheme="majorHAnsi" w:cstheme="majorHAnsi"/>
          <w:sz w:val="24"/>
          <w:szCs w:val="24"/>
        </w:rPr>
        <w:t>De acordo com o Projeto Pedagógico do Curso (PPC) e com as Políticas Institucionais para o uso das Tecnologias Digitais de Informação e Comunicação da UnDF, você só poderá ter acesso a um curso ou disciplina se estiver matriculado e se tiver recebido os dados de acesso via e-mail institucional.</w:t>
      </w:r>
    </w:p>
    <w:p w14:paraId="630B0C18" w14:textId="77777777" w:rsidR="00E65979" w:rsidRPr="00DF160A" w:rsidRDefault="00E65979" w:rsidP="00DF160A">
      <w:pPr>
        <w:spacing w:line="360" w:lineRule="auto"/>
        <w:ind w:firstLine="720"/>
        <w:jc w:val="both"/>
        <w:rPr>
          <w:rFonts w:asciiTheme="majorHAnsi" w:eastAsiaTheme="minorEastAsia" w:hAnsiTheme="majorHAnsi" w:cstheme="majorHAnsi"/>
          <w:sz w:val="24"/>
          <w:szCs w:val="24"/>
        </w:rPr>
      </w:pPr>
      <w:r w:rsidRPr="00DF160A">
        <w:rPr>
          <w:rFonts w:asciiTheme="majorHAnsi" w:eastAsiaTheme="minorEastAsia" w:hAnsiTheme="majorHAnsi" w:cstheme="majorHAnsi"/>
          <w:sz w:val="24"/>
          <w:szCs w:val="24"/>
        </w:rPr>
        <w:lastRenderedPageBreak/>
        <w:t xml:space="preserve">Em casos especiais e de acordo com o PPC, você poderá ter acesso </w:t>
      </w:r>
      <w:r w:rsidRPr="00DF160A">
        <w:rPr>
          <w:rFonts w:asciiTheme="majorHAnsi" w:hAnsiTheme="majorHAnsi" w:cstheme="majorHAnsi"/>
          <w:sz w:val="24"/>
          <w:szCs w:val="24"/>
        </w:rPr>
        <w:t xml:space="preserve">a um curso ou disciplina via </w:t>
      </w:r>
      <w:r w:rsidRPr="00DF160A">
        <w:rPr>
          <w:rFonts w:asciiTheme="majorHAnsi" w:hAnsiTheme="majorHAnsi" w:cstheme="majorHAnsi"/>
          <w:i/>
          <w:iCs/>
          <w:sz w:val="24"/>
          <w:szCs w:val="24"/>
        </w:rPr>
        <w:t>link</w:t>
      </w:r>
      <w:r w:rsidRPr="00DF160A">
        <w:rPr>
          <w:rFonts w:asciiTheme="majorHAnsi" w:hAnsiTheme="majorHAnsi" w:cstheme="majorHAnsi"/>
          <w:sz w:val="24"/>
          <w:szCs w:val="24"/>
        </w:rPr>
        <w:t xml:space="preserve"> direto do professor ou via chave que o professor passe para o você. </w:t>
      </w:r>
    </w:p>
    <w:p w14:paraId="39DBEE8E" w14:textId="77777777" w:rsidR="00E65979" w:rsidRPr="00D850EC" w:rsidRDefault="00E65979" w:rsidP="00E65979">
      <w:pPr>
        <w:rPr>
          <w:rFonts w:asciiTheme="majorHAnsi" w:hAnsiTheme="majorHAnsi" w:cstheme="majorHAnsi"/>
        </w:rPr>
      </w:pPr>
      <w:r w:rsidRPr="00D850EC">
        <w:rPr>
          <w:rFonts w:asciiTheme="majorHAnsi" w:hAnsiTheme="majorHAnsi" w:cstheme="majorHAnsi"/>
        </w:rPr>
        <w:t>Figura 3: Recuperar senha</w:t>
      </w:r>
    </w:p>
    <w:p w14:paraId="455B7E66" w14:textId="57621484" w:rsidR="00E65979" w:rsidRPr="00D850EC" w:rsidRDefault="00E04AB5" w:rsidP="00E65979">
      <w:pPr>
        <w:rPr>
          <w:rFonts w:asciiTheme="majorHAnsi" w:hAnsiTheme="majorHAnsi" w:cstheme="majorHAnsi"/>
        </w:rPr>
      </w:pPr>
      <w:r>
        <w:rPr>
          <w:rFonts w:asciiTheme="majorHAnsi" w:hAnsiTheme="majorHAnsi" w:cstheme="majorHAnsi"/>
          <w:noProof/>
        </w:rPr>
        <mc:AlternateContent>
          <mc:Choice Requires="wpg">
            <w:drawing>
              <wp:inline distT="0" distB="0" distL="0" distR="0" wp14:anchorId="68B9EACF" wp14:editId="7F2EF5C6">
                <wp:extent cx="5265469" cy="2192831"/>
                <wp:effectExtent l="19050" t="19050" r="11430" b="17145"/>
                <wp:docPr id="236" name="Agrupar 236"/>
                <wp:cNvGraphicFramePr/>
                <a:graphic xmlns:a="http://schemas.openxmlformats.org/drawingml/2006/main">
                  <a:graphicData uri="http://schemas.microsoft.com/office/word/2010/wordprocessingGroup">
                    <wpg:wgp>
                      <wpg:cNvGrpSpPr/>
                      <wpg:grpSpPr>
                        <a:xfrm>
                          <a:off x="0" y="0"/>
                          <a:ext cx="5265469" cy="2192831"/>
                          <a:chOff x="0" y="0"/>
                          <a:chExt cx="6105525" cy="2543175"/>
                        </a:xfrm>
                      </wpg:grpSpPr>
                      <pic:pic xmlns:pic="http://schemas.openxmlformats.org/drawingml/2006/picture">
                        <pic:nvPicPr>
                          <pic:cNvPr id="13" name="Imagem 23" descr="Interface gráfica do usuário, Aplicativo&#10;&#10;Descrição gerada automaticamente"/>
                          <pic:cNvPicPr>
                            <a:picLocks noChangeAspect="1"/>
                          </pic:cNvPicPr>
                        </pic:nvPicPr>
                        <pic:blipFill>
                          <a:blip r:embed="rId17"/>
                          <a:stretch>
                            <a:fillRect/>
                          </a:stretch>
                        </pic:blipFill>
                        <pic:spPr bwMode="auto">
                          <a:xfrm>
                            <a:off x="0" y="0"/>
                            <a:ext cx="6105525" cy="2543175"/>
                          </a:xfrm>
                          <a:prstGeom prst="rect">
                            <a:avLst/>
                          </a:prstGeom>
                          <a:ln>
                            <a:solidFill>
                              <a:schemeClr val="tx2"/>
                            </a:solidFill>
                          </a:ln>
                        </pic:spPr>
                      </pic:pic>
                      <wps:wsp>
                        <wps:cNvPr id="16" name="Conector de seta reta 25"/>
                        <wps:cNvCnPr/>
                        <wps:spPr>
                          <a:xfrm flipH="1">
                            <a:off x="2284763" y="515339"/>
                            <a:ext cx="490220" cy="309245"/>
                          </a:xfrm>
                          <a:prstGeom prst="straightConnector1">
                            <a:avLst/>
                          </a:prstGeom>
                          <a:noFill/>
                          <a:ln w="19080">
                            <a:solidFill>
                              <a:srgbClr val="92D050"/>
                            </a:solidFill>
                            <a:miter/>
                            <a:tailEnd type="arrow" w="med" len="med"/>
                          </a:ln>
                        </wps:spPr>
                        <wps:style>
                          <a:lnRef idx="0">
                            <a:scrgbClr r="0" g="0" b="0"/>
                          </a:lnRef>
                          <a:fillRef idx="0">
                            <a:scrgbClr r="0" g="0" b="0"/>
                          </a:fillRef>
                          <a:effectRef idx="0">
                            <a:scrgbClr r="0" g="0" b="0"/>
                          </a:effectRef>
                          <a:fontRef idx="minor"/>
                        </wps:style>
                        <wps:bodyPr/>
                      </wps:wsp>
                      <wps:wsp>
                        <wps:cNvPr id="19" name="Conector de seta reta 27"/>
                        <wps:cNvCnPr/>
                        <wps:spPr>
                          <a:xfrm flipH="1" flipV="1">
                            <a:off x="2275361" y="1707820"/>
                            <a:ext cx="643890" cy="9906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wps:wsp>
                        <wps:cNvPr id="218" name="Caixa de Texto 2"/>
                        <wps:cNvSpPr txBox="1">
                          <a:spLocks noChangeArrowheads="1"/>
                        </wps:cNvSpPr>
                        <wps:spPr bwMode="auto">
                          <a:xfrm>
                            <a:off x="2781300" y="394359"/>
                            <a:ext cx="1400175" cy="447675"/>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A1674DB" w14:textId="77777777" w:rsidR="00E65979" w:rsidRPr="002F5771" w:rsidRDefault="00E65979" w:rsidP="00E65979">
                              <w:pPr>
                                <w:pStyle w:val="Contedodoquadro"/>
                                <w:rPr>
                                  <w:color w:val="87A5D4" w:themeColor="text1" w:themeTint="A6"/>
                                </w:rPr>
                              </w:pPr>
                              <w:r w:rsidRPr="002F5771">
                                <w:rPr>
                                  <w:color w:val="87A5D4" w:themeColor="text1" w:themeTint="A6"/>
                                  <w:sz w:val="18"/>
                                  <w:szCs w:val="18"/>
                                </w:rPr>
                                <w:t>Preencha aqui sua identificação</w:t>
                              </w:r>
                            </w:p>
                            <w:p w14:paraId="7A8DF096" w14:textId="77777777" w:rsidR="00E65979" w:rsidRDefault="00E65979" w:rsidP="00E65979"/>
                          </w:txbxContent>
                        </wps:txbx>
                        <wps:bodyPr rot="0" vert="horz" wrap="square" lIns="91440" tIns="45720" rIns="91440" bIns="45720" anchor="t" anchorCtr="0">
                          <a:noAutofit/>
                        </wps:bodyPr>
                      </wps:wsp>
                      <wps:wsp>
                        <wps:cNvPr id="219" name="Caixa de Texto 2"/>
                        <wps:cNvSpPr txBox="1">
                          <a:spLocks noChangeArrowheads="1"/>
                        </wps:cNvSpPr>
                        <wps:spPr bwMode="auto">
                          <a:xfrm>
                            <a:off x="2947554" y="1629393"/>
                            <a:ext cx="1390650" cy="438150"/>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253B470" w14:textId="77777777" w:rsidR="00E65979" w:rsidRPr="002F5771" w:rsidRDefault="00E65979" w:rsidP="00E65979">
                              <w:pPr>
                                <w:pStyle w:val="Contedodoquadro"/>
                                <w:rPr>
                                  <w:color w:val="87A5D4" w:themeColor="text1" w:themeTint="A6"/>
                                </w:rPr>
                              </w:pPr>
                              <w:r w:rsidRPr="002F5771">
                                <w:rPr>
                                  <w:color w:val="87A5D4" w:themeColor="text1" w:themeTint="A6"/>
                                  <w:sz w:val="18"/>
                                  <w:szCs w:val="18"/>
                                </w:rPr>
                                <w:t xml:space="preserve">Clique aqui para buscar senha </w:t>
                              </w:r>
                            </w:p>
                            <w:p w14:paraId="503DEF99" w14:textId="77777777" w:rsidR="00E65979" w:rsidRDefault="00E65979" w:rsidP="00E65979"/>
                          </w:txbxContent>
                        </wps:txbx>
                        <wps:bodyPr rot="0" vert="horz" wrap="square" lIns="91440" tIns="45720" rIns="91440" bIns="45720" anchor="t" anchorCtr="0">
                          <a:noAutofit/>
                        </wps:bodyPr>
                      </wps:wsp>
                    </wpg:wgp>
                  </a:graphicData>
                </a:graphic>
              </wp:inline>
            </w:drawing>
          </mc:Choice>
          <mc:Fallback>
            <w:pict>
              <v:group w14:anchorId="68B9EACF" id="Agrupar 236" o:spid="_x0000_s1035" style="width:414.6pt;height:172.65pt;mso-position-horizontal-relative:char;mso-position-vertical-relative:line" coordsize="61055,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">
                <v:shape id="Imagem 23" o:spid="_x0000_s1036" type="#_x0000_t75" alt="Interface gráfica do usuário, Aplicativo&#10;&#10;Descrição gerada automaticamente" style="position:absolute;width:61055;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" stroked="t" strokecolor="#0e194a [3215]">
                  <v:imagedata r:id="rId18" o:title="Interface gráfica do usuário, Aplicativo&#10;&#10;Descrição gerada automaticamente"/>
                  <v:path arrowok="t"/>
                </v:shape>
                <v:shape id="Conector de seta reta 25" o:spid="_x0000_s1037" type="#_x0000_t32" style="position:absolute;left:22847;top:5153;width:4902;height:3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" strokecolor="#92d050" strokeweight=".53mm">
                  <v:stroke endarrow="open" joinstyle="miter"/>
                </v:shape>
                <v:shape id="Conector de seta reta 27" o:spid="_x0000_s1038" type="#_x0000_t32" style="position:absolute;left:22753;top:17078;width:6439;height:9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" strokecolor="#00b050" strokeweight=".53mm">
                  <v:stroke endarrow="open" joinstyle="miter"/>
                </v:shape>
                <v:shape id="_x0000_s1039" type="#_x0000_t202" style="position:absolute;left:27813;top:3943;width:1400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" fillcolor="#b1b1b1 [1304]" stroked="f">
                  <v:shadow on="t" color="black" opacity="19660f" offset="4.49014mm,4.49014mm"/>
                  <v:textbox>
                    <w:txbxContent>
                      <w:p w14:paraId="6A1674DB" w14:textId="77777777" w:rsidR="00E65979" w:rsidRPr="002F5771" w:rsidRDefault="00E65979" w:rsidP="00E65979">
                        <w:pPr>
                          <w:pStyle w:val="Contedodoquadro"/>
                          <w:rPr>
                            <w:color w:val="87A5D4" w:themeColor="text1" w:themeTint="A6"/>
                          </w:rPr>
                        </w:pPr>
                        <w:r w:rsidRPr="002F5771">
                          <w:rPr>
                            <w:color w:val="87A5D4" w:themeColor="text1" w:themeTint="A6"/>
                            <w:sz w:val="18"/>
                            <w:szCs w:val="18"/>
                          </w:rPr>
                          <w:t>Preencha aqui sua identificação</w:t>
                        </w:r>
                      </w:p>
                      <w:p w14:paraId="7A8DF096" w14:textId="77777777" w:rsidR="00E65979" w:rsidRDefault="00E65979" w:rsidP="00E65979"/>
                    </w:txbxContent>
                  </v:textbox>
                </v:shape>
                <v:shape id="_x0000_s1040" type="#_x0000_t202" style="position:absolute;left:29475;top:16293;width:13907;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" fillcolor="#b1b1b1 [1304]" stroked="f">
                  <v:shadow on="t" color="black" opacity="19660f" offset="4.49014mm,4.49014mm"/>
                  <v:textbox>
                    <w:txbxContent>
                      <w:p w14:paraId="3253B470" w14:textId="77777777" w:rsidR="00E65979" w:rsidRPr="002F5771" w:rsidRDefault="00E65979" w:rsidP="00E65979">
                        <w:pPr>
                          <w:pStyle w:val="Contedodoquadro"/>
                          <w:rPr>
                            <w:color w:val="87A5D4" w:themeColor="text1" w:themeTint="A6"/>
                          </w:rPr>
                        </w:pPr>
                        <w:r w:rsidRPr="002F5771">
                          <w:rPr>
                            <w:color w:val="87A5D4" w:themeColor="text1" w:themeTint="A6"/>
                            <w:sz w:val="18"/>
                            <w:szCs w:val="18"/>
                          </w:rPr>
                          <w:t xml:space="preserve">Clique aqui para buscar senha </w:t>
                        </w:r>
                      </w:p>
                      <w:p w14:paraId="503DEF99" w14:textId="77777777" w:rsidR="00E65979" w:rsidRDefault="00E65979" w:rsidP="00E65979"/>
                    </w:txbxContent>
                  </v:textbox>
                </v:shape>
                <w10:anchorlock/>
              </v:group>
            </w:pict>
          </mc:Fallback>
        </mc:AlternateContent>
      </w:r>
    </w:p>
    <w:p w14:paraId="71F70DB1" w14:textId="77777777" w:rsidR="00E65979" w:rsidRPr="00D850EC" w:rsidRDefault="00E65979" w:rsidP="00E65979">
      <w:pPr>
        <w:rPr>
          <w:rFonts w:asciiTheme="majorHAnsi" w:hAnsiTheme="majorHAnsi" w:cstheme="majorHAnsi"/>
        </w:rPr>
      </w:pPr>
      <w:r w:rsidRPr="00D850EC">
        <w:rPr>
          <w:rFonts w:asciiTheme="majorHAnsi" w:hAnsiTheme="majorHAnsi" w:cstheme="majorHAnsi"/>
        </w:rPr>
        <w:t>Fonte: CEBRASPE, 2022.</w:t>
      </w:r>
    </w:p>
    <w:p w14:paraId="240297C3" w14:textId="77777777" w:rsidR="00E04AB5" w:rsidRDefault="00E04AB5" w:rsidP="00E04AB5">
      <w:pPr>
        <w:spacing w:line="360" w:lineRule="auto"/>
        <w:ind w:firstLine="720"/>
        <w:jc w:val="both"/>
        <w:rPr>
          <w:rFonts w:asciiTheme="majorHAnsi" w:hAnsiTheme="majorHAnsi" w:cstheme="majorHAnsi"/>
          <w:sz w:val="24"/>
          <w:szCs w:val="24"/>
        </w:rPr>
      </w:pPr>
      <w:bookmarkStart w:id="6" w:name="_Hlk103157263"/>
      <w:bookmarkEnd w:id="5"/>
    </w:p>
    <w:p w14:paraId="2DD53C82" w14:textId="2E760932" w:rsidR="00E65979" w:rsidRPr="00E04AB5" w:rsidRDefault="00E65979" w:rsidP="00E04AB5">
      <w:pPr>
        <w:spacing w:line="360" w:lineRule="auto"/>
        <w:ind w:firstLine="720"/>
        <w:jc w:val="both"/>
        <w:rPr>
          <w:rFonts w:asciiTheme="majorHAnsi" w:hAnsiTheme="majorHAnsi" w:cstheme="majorHAnsi"/>
          <w:sz w:val="24"/>
          <w:szCs w:val="24"/>
        </w:rPr>
      </w:pPr>
      <w:r w:rsidRPr="00E04AB5">
        <w:rPr>
          <w:rFonts w:asciiTheme="majorHAnsi" w:hAnsiTheme="majorHAnsi" w:cstheme="majorHAnsi"/>
          <w:sz w:val="24"/>
          <w:szCs w:val="24"/>
        </w:rPr>
        <w:t>Se você não esqueceu do usuário ou da senha, é só digitar os dados de identificação e clicar em “Acessar” para ter acesso ao curso. Observe a figura 4.</w:t>
      </w:r>
    </w:p>
    <w:p w14:paraId="6D66FA67" w14:textId="6B73152D" w:rsidR="00E65979" w:rsidRPr="00E04AB5" w:rsidRDefault="00E65979" w:rsidP="00E04AB5">
      <w:pPr>
        <w:pStyle w:val="NormalWeb"/>
        <w:spacing w:before="0" w:beforeAutospacing="0" w:after="0" w:afterAutospacing="0" w:line="360" w:lineRule="auto"/>
        <w:jc w:val="both"/>
        <w:rPr>
          <w:rFonts w:asciiTheme="majorHAnsi" w:hAnsiTheme="majorHAnsi" w:cstheme="majorHAnsi"/>
          <w:color w:val="auto"/>
          <w:sz w:val="24"/>
        </w:rPr>
      </w:pPr>
      <w:r w:rsidRPr="00E04AB5">
        <w:rPr>
          <w:rFonts w:asciiTheme="majorHAnsi" w:hAnsiTheme="majorHAnsi" w:cstheme="majorHAnsi"/>
          <w:color w:val="auto"/>
          <w:sz w:val="24"/>
        </w:rPr>
        <w:t>Figura 4: Acessando o curso</w:t>
      </w:r>
    </w:p>
    <w:p w14:paraId="1C61D53C" w14:textId="07CE838D" w:rsidR="00E65979" w:rsidRPr="00D850EC" w:rsidRDefault="00E04AB5" w:rsidP="00E65979">
      <w:pPr>
        <w:rPr>
          <w:rFonts w:asciiTheme="majorHAnsi" w:hAnsiTheme="majorHAnsi" w:cstheme="majorHAnsi"/>
        </w:rPr>
      </w:pPr>
      <w:r>
        <w:rPr>
          <w:rFonts w:asciiTheme="majorHAnsi" w:hAnsiTheme="majorHAnsi" w:cstheme="majorHAnsi"/>
          <w:noProof/>
          <w:sz w:val="24"/>
        </w:rPr>
        <mc:AlternateContent>
          <mc:Choice Requires="wpg">
            <w:drawing>
              <wp:inline distT="0" distB="0" distL="0" distR="0" wp14:anchorId="049030FB" wp14:editId="4797AA36">
                <wp:extent cx="5343896" cy="2187446"/>
                <wp:effectExtent l="0" t="0" r="9525" b="365760"/>
                <wp:docPr id="235" name="Agrupar 235"/>
                <wp:cNvGraphicFramePr/>
                <a:graphic xmlns:a="http://schemas.openxmlformats.org/drawingml/2006/main">
                  <a:graphicData uri="http://schemas.microsoft.com/office/word/2010/wordprocessingGroup">
                    <wpg:wgp>
                      <wpg:cNvGrpSpPr/>
                      <wpg:grpSpPr>
                        <a:xfrm>
                          <a:off x="0" y="0"/>
                          <a:ext cx="5343896" cy="2187446"/>
                          <a:chOff x="0" y="0"/>
                          <a:chExt cx="6113780" cy="2503536"/>
                        </a:xfrm>
                      </wpg:grpSpPr>
                      <pic:pic xmlns:pic="http://schemas.openxmlformats.org/drawingml/2006/picture">
                        <pic:nvPicPr>
                          <pic:cNvPr id="20" name="Imagem 28" descr="Interface gráfica do usuário, Aplicativo, Site&#10;&#10;Descrição gerada automaticamente"/>
                          <pic:cNvPicPr>
                            <a:picLocks noChangeAspect="1"/>
                          </pic:cNvPicPr>
                        </pic:nvPicPr>
                        <pic:blipFill>
                          <a:blip r:embed="rId19"/>
                          <a:stretch>
                            <a:fillRect/>
                          </a:stretch>
                        </pic:blipFill>
                        <pic:spPr bwMode="auto">
                          <a:xfrm>
                            <a:off x="0" y="0"/>
                            <a:ext cx="6113780" cy="2413635"/>
                          </a:xfrm>
                          <a:prstGeom prst="rect">
                            <a:avLst/>
                          </a:prstGeom>
                        </pic:spPr>
                      </pic:pic>
                      <wps:wsp>
                        <wps:cNvPr id="229" name="Conector de seta reta 30"/>
                        <wps:cNvCnPr/>
                        <wps:spPr>
                          <a:xfrm flipV="1">
                            <a:off x="1567542" y="1080654"/>
                            <a:ext cx="362585" cy="13970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wps:wsp>
                        <wps:cNvPr id="1" name="Conector de seta reta 31"/>
                        <wps:cNvCnPr/>
                        <wps:spPr>
                          <a:xfrm>
                            <a:off x="1567542" y="1389413"/>
                            <a:ext cx="299085" cy="7493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wps:wsp>
                        <wps:cNvPr id="27" name="Conector de seta reta 34"/>
                        <wps:cNvCnPr/>
                        <wps:spPr>
                          <a:xfrm flipH="1" flipV="1">
                            <a:off x="2743200" y="2256312"/>
                            <a:ext cx="233640" cy="11700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wps:wsp>
                        <wps:cNvPr id="220" name="Caixa de Texto 2"/>
                        <wps:cNvSpPr txBox="1">
                          <a:spLocks noChangeArrowheads="1"/>
                        </wps:cNvSpPr>
                        <wps:spPr bwMode="auto">
                          <a:xfrm>
                            <a:off x="199653" y="1042802"/>
                            <a:ext cx="1390650" cy="438150"/>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7146682" w14:textId="77777777" w:rsidR="00E04AB5" w:rsidRDefault="00E04AB5" w:rsidP="00E04AB5">
                              <w:pPr>
                                <w:pStyle w:val="Contedodoquadro"/>
                              </w:pPr>
                              <w:r>
                                <w:rPr>
                                  <w:color w:val="4875BD"/>
                                  <w:sz w:val="18"/>
                                  <w:szCs w:val="18"/>
                                </w:rPr>
                                <w:t>Preencha seus dados aqui</w:t>
                              </w:r>
                            </w:p>
                            <w:p w14:paraId="04AD3716" w14:textId="77777777" w:rsidR="00E04AB5" w:rsidRDefault="00E04AB5" w:rsidP="00E04AB5"/>
                          </w:txbxContent>
                        </wps:txbx>
                        <wps:bodyPr rot="0" vert="horz" wrap="square" lIns="91440" tIns="45720" rIns="91440" bIns="45720" anchor="t" anchorCtr="0">
                          <a:noAutofit/>
                        </wps:bodyPr>
                      </wps:wsp>
                      <wps:wsp>
                        <wps:cNvPr id="221" name="Caixa de Texto 2"/>
                        <wps:cNvSpPr txBox="1">
                          <a:spLocks noChangeArrowheads="1"/>
                        </wps:cNvSpPr>
                        <wps:spPr bwMode="auto">
                          <a:xfrm>
                            <a:off x="3045001" y="2065386"/>
                            <a:ext cx="1390650" cy="438150"/>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42700C4" w14:textId="77777777" w:rsidR="00E04AB5" w:rsidRDefault="00E04AB5" w:rsidP="00E04AB5">
                              <w:pPr>
                                <w:pStyle w:val="Contedodoquadro"/>
                              </w:pPr>
                              <w:r>
                                <w:rPr>
                                  <w:color w:val="4875BD"/>
                                  <w:sz w:val="18"/>
                                  <w:szCs w:val="18"/>
                                </w:rPr>
                                <w:t>Clique aqui para acessar seu curso</w:t>
                              </w:r>
                            </w:p>
                            <w:p w14:paraId="67551466" w14:textId="77777777" w:rsidR="00E04AB5" w:rsidRDefault="00E04AB5" w:rsidP="00E04AB5"/>
                          </w:txbxContent>
                        </wps:txbx>
                        <wps:bodyPr rot="0" vert="horz" wrap="square" lIns="91440" tIns="45720" rIns="91440" bIns="45720" anchor="t" anchorCtr="0">
                          <a:noAutofit/>
                        </wps:bodyPr>
                      </wps:wsp>
                    </wpg:wgp>
                  </a:graphicData>
                </a:graphic>
              </wp:inline>
            </w:drawing>
          </mc:Choice>
          <mc:Fallback>
            <w:pict>
              <v:group w14:anchorId="049030FB" id="Agrupar 235" o:spid="_x0000_s1041" style="width:420.8pt;height:172.25pt;mso-position-horizontal-relative:char;mso-position-vertical-relative:line" coordsize="61137,2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">
                <v:shape id="Imagem 28" o:spid="_x0000_s1042" type="#_x0000_t75" alt="Interface gráfica do usuário, Aplicativo, Site&#10;&#10;Descrição gerada automaticamente" style="position:absolute;width:61137;height:24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">
                  <v:imagedata r:id="rId20" o:title="Interface gráfica do usuário, Aplicativo, Site&#10;&#10;Descrição gerada automaticamente"/>
                </v:shape>
                <v:shape id="Conector de seta reta 30" o:spid="_x0000_s1043" type="#_x0000_t32" style="position:absolute;left:15675;top:10806;width:3626;height:1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" strokecolor="#00b050" strokeweight=".53mm">
                  <v:stroke endarrow="open" joinstyle="miter"/>
                </v:shape>
                <v:shape id="Conector de seta reta 31" o:spid="_x0000_s1044" type="#_x0000_t32" style="position:absolute;left:15675;top:13894;width:2991;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" strokecolor="#00b050" strokeweight=".53mm">
                  <v:stroke endarrow="open" joinstyle="miter"/>
                </v:shape>
                <v:shape id="Conector de seta reta 34" o:spid="_x0000_s1045" type="#_x0000_t32" style="position:absolute;left:27432;top:22563;width:2336;height:11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" strokecolor="#00b050" strokeweight=".53mm">
                  <v:stroke endarrow="open" joinstyle="miter"/>
                </v:shape>
                <v:shape id="_x0000_s1046" type="#_x0000_t202" style="position:absolute;left:1996;top:10428;width:1390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" fillcolor="#b1b1b1 [1304]" stroked="f">
                  <v:shadow on="t" color="black" opacity="19660f" offset="4.49014mm,4.49014mm"/>
                  <v:textbox>
                    <w:txbxContent>
                      <w:p w14:paraId="17146682" w14:textId="77777777" w:rsidR="00E04AB5" w:rsidRDefault="00E04AB5" w:rsidP="00E04AB5">
                        <w:pPr>
                          <w:pStyle w:val="Contedodoquadro"/>
                        </w:pPr>
                        <w:r>
                          <w:rPr>
                            <w:color w:val="4875BD"/>
                            <w:sz w:val="18"/>
                            <w:szCs w:val="18"/>
                          </w:rPr>
                          <w:t>Preencha seus dados aqui</w:t>
                        </w:r>
                      </w:p>
                      <w:p w14:paraId="04AD3716" w14:textId="77777777" w:rsidR="00E04AB5" w:rsidRDefault="00E04AB5" w:rsidP="00E04AB5"/>
                    </w:txbxContent>
                  </v:textbox>
                </v:shape>
                <v:shape id="_x0000_s1047" type="#_x0000_t202" style="position:absolute;left:30450;top:20653;width:1390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" fillcolor="#b1b1b1 [1304]" stroked="f">
                  <v:shadow on="t" color="black" opacity="19660f" offset="4.49014mm,4.49014mm"/>
                  <v:textbox>
                    <w:txbxContent>
                      <w:p w14:paraId="042700C4" w14:textId="77777777" w:rsidR="00E04AB5" w:rsidRDefault="00E04AB5" w:rsidP="00E04AB5">
                        <w:pPr>
                          <w:pStyle w:val="Contedodoquadro"/>
                        </w:pPr>
                        <w:r>
                          <w:rPr>
                            <w:color w:val="4875BD"/>
                            <w:sz w:val="18"/>
                            <w:szCs w:val="18"/>
                          </w:rPr>
                          <w:t>Clique aqui para acessar seu curso</w:t>
                        </w:r>
                      </w:p>
                      <w:p w14:paraId="67551466" w14:textId="77777777" w:rsidR="00E04AB5" w:rsidRDefault="00E04AB5" w:rsidP="00E04AB5"/>
                    </w:txbxContent>
                  </v:textbox>
                </v:shape>
                <w10:anchorlock/>
              </v:group>
            </w:pict>
          </mc:Fallback>
        </mc:AlternateContent>
      </w:r>
    </w:p>
    <w:p w14:paraId="28019D31" w14:textId="34495729" w:rsidR="00E04AB5" w:rsidRDefault="00E65979" w:rsidP="00E04AB5">
      <w:pPr>
        <w:pStyle w:val="NormalWeb"/>
        <w:spacing w:before="0" w:beforeAutospacing="0" w:after="0" w:afterAutospacing="0"/>
        <w:jc w:val="both"/>
        <w:rPr>
          <w:rFonts w:asciiTheme="majorHAnsi" w:eastAsia="Calibri" w:hAnsiTheme="majorHAnsi" w:cstheme="majorHAnsi"/>
          <w:color w:val="auto"/>
          <w:sz w:val="20"/>
          <w:szCs w:val="20"/>
        </w:rPr>
      </w:pPr>
      <w:r w:rsidRPr="00E04AB5">
        <w:rPr>
          <w:rFonts w:asciiTheme="majorHAnsi" w:eastAsia="Calibri" w:hAnsiTheme="majorHAnsi" w:cstheme="majorHAnsi"/>
          <w:color w:val="auto"/>
          <w:sz w:val="20"/>
          <w:szCs w:val="20"/>
        </w:rPr>
        <w:t>Fonte: CEBRASPE, 2022.</w:t>
      </w:r>
    </w:p>
    <w:p w14:paraId="3A2C7483" w14:textId="77777777" w:rsidR="00E04AB5" w:rsidRDefault="00E04AB5" w:rsidP="00E04AB5">
      <w:pPr>
        <w:spacing w:line="360" w:lineRule="auto"/>
        <w:ind w:firstLine="720"/>
        <w:rPr>
          <w:rFonts w:asciiTheme="majorHAnsi" w:hAnsiTheme="majorHAnsi" w:cstheme="majorHAnsi"/>
          <w:sz w:val="24"/>
          <w:szCs w:val="24"/>
        </w:rPr>
      </w:pPr>
    </w:p>
    <w:p w14:paraId="63EF071B" w14:textId="21DDC032" w:rsidR="00E04AB5" w:rsidRDefault="00E65979" w:rsidP="00E04AB5">
      <w:pPr>
        <w:spacing w:line="360" w:lineRule="auto"/>
        <w:ind w:firstLine="720"/>
        <w:jc w:val="both"/>
        <w:rPr>
          <w:rFonts w:asciiTheme="majorHAnsi" w:hAnsiTheme="majorHAnsi" w:cstheme="majorHAnsi"/>
          <w:sz w:val="24"/>
          <w:szCs w:val="24"/>
        </w:rPr>
      </w:pPr>
      <w:r w:rsidRPr="00E04AB5">
        <w:rPr>
          <w:rFonts w:asciiTheme="majorHAnsi" w:hAnsiTheme="majorHAnsi" w:cstheme="majorHAnsi"/>
          <w:sz w:val="24"/>
          <w:szCs w:val="24"/>
        </w:rPr>
        <w:t>Após inserir os dados de identificação, você será direcionado para a área do curso. Na área do curso, no canto superior direito aparecerá a imagem de um sino, um balão de mensagens e a imagem de uma pessoa com a opção da edição do perfil do usuário.</w:t>
      </w:r>
      <w:r w:rsidR="00E04AB5">
        <w:rPr>
          <w:rFonts w:asciiTheme="majorHAnsi" w:hAnsiTheme="majorHAnsi" w:cstheme="majorHAnsi"/>
          <w:sz w:val="24"/>
          <w:szCs w:val="24"/>
        </w:rPr>
        <w:br w:type="page"/>
      </w:r>
    </w:p>
    <w:p w14:paraId="1EACE80D" w14:textId="77777777" w:rsidR="00E65979" w:rsidRPr="00E04AB5" w:rsidRDefault="00E65979" w:rsidP="00E04AB5">
      <w:pPr>
        <w:pStyle w:val="Ttulo1"/>
        <w:numPr>
          <w:ilvl w:val="0"/>
          <w:numId w:val="8"/>
        </w:numPr>
        <w:tabs>
          <w:tab w:val="clear" w:pos="1615"/>
        </w:tabs>
        <w:spacing w:before="0" w:after="0" w:line="360" w:lineRule="auto"/>
        <w:ind w:left="432" w:hanging="432"/>
        <w:jc w:val="both"/>
        <w:rPr>
          <w:rFonts w:asciiTheme="majorHAnsi" w:hAnsiTheme="majorHAnsi" w:cstheme="majorHAnsi"/>
          <w:color w:val="4875BD"/>
        </w:rPr>
      </w:pPr>
      <w:bookmarkStart w:id="7" w:name="_Toc103155892"/>
      <w:bookmarkStart w:id="8" w:name="_Hlk103157459"/>
      <w:bookmarkEnd w:id="6"/>
      <w:r w:rsidRPr="00E04AB5">
        <w:rPr>
          <w:rFonts w:asciiTheme="majorHAnsi" w:hAnsiTheme="majorHAnsi" w:cstheme="majorHAnsi"/>
          <w:color w:val="4875BD"/>
        </w:rPr>
        <w:lastRenderedPageBreak/>
        <w:t>ACESSANDO O AVA MOODLE</w:t>
      </w:r>
      <w:bookmarkEnd w:id="7"/>
    </w:p>
    <w:p w14:paraId="6A4F043A" w14:textId="77777777" w:rsidR="00E65979" w:rsidRPr="00E04AB5" w:rsidRDefault="00E65979" w:rsidP="00E04AB5">
      <w:pPr>
        <w:spacing w:line="360" w:lineRule="auto"/>
        <w:ind w:firstLine="720"/>
        <w:jc w:val="both"/>
        <w:rPr>
          <w:rFonts w:asciiTheme="majorHAnsi" w:hAnsiTheme="majorHAnsi" w:cstheme="majorHAnsi"/>
          <w:sz w:val="24"/>
          <w:szCs w:val="24"/>
        </w:rPr>
      </w:pPr>
      <w:r w:rsidRPr="00E04AB5">
        <w:rPr>
          <w:rFonts w:asciiTheme="majorHAnsi" w:hAnsiTheme="majorHAnsi" w:cstheme="majorHAnsi"/>
          <w:sz w:val="24"/>
          <w:szCs w:val="24"/>
        </w:rPr>
        <w:t>Após a inserção do usuário e a senha, você será direcionado para o ambiente virtual de aprendizagem Moodle, no qual encontrará o conteúdo do seu curso, bem como suas atividades e gerenciamento de suas avaliações. As ilustrações a seguir demonstram o que é e para que serve cada uma das opções disponíveis para seus estudos.</w:t>
      </w:r>
    </w:p>
    <w:bookmarkEnd w:id="8"/>
    <w:p w14:paraId="7462062D" w14:textId="77777777" w:rsidR="00E65979" w:rsidRPr="00E04AB5" w:rsidRDefault="00E65979" w:rsidP="00E04AB5">
      <w:pPr>
        <w:pStyle w:val="NormalWeb"/>
        <w:spacing w:before="0" w:beforeAutospacing="0" w:after="0" w:afterAutospacing="0" w:line="360" w:lineRule="auto"/>
        <w:jc w:val="both"/>
        <w:rPr>
          <w:rFonts w:asciiTheme="majorHAnsi" w:hAnsiTheme="majorHAnsi" w:cstheme="majorHAnsi"/>
          <w:color w:val="auto"/>
          <w:sz w:val="24"/>
        </w:rPr>
      </w:pPr>
      <w:r w:rsidRPr="00E04AB5">
        <w:rPr>
          <w:rFonts w:asciiTheme="majorHAnsi" w:hAnsiTheme="majorHAnsi" w:cstheme="majorHAnsi"/>
          <w:color w:val="auto"/>
          <w:sz w:val="24"/>
        </w:rPr>
        <w:t xml:space="preserve"> </w:t>
      </w:r>
      <w:r w:rsidRPr="00E04AB5">
        <w:rPr>
          <w:rFonts w:asciiTheme="majorHAnsi" w:hAnsiTheme="majorHAnsi" w:cstheme="majorHAnsi"/>
          <w:noProof/>
          <w:color w:val="auto"/>
          <w:sz w:val="24"/>
        </w:rPr>
        <mc:AlternateContent>
          <mc:Choice Requires="wps">
            <w:drawing>
              <wp:anchor distT="45720" distB="45720" distL="114300" distR="114300" simplePos="0" relativeHeight="251740160" behindDoc="0" locked="0" layoutInCell="1" allowOverlap="1" wp14:anchorId="2B953B47" wp14:editId="2069A812">
                <wp:simplePos x="0" y="0"/>
                <wp:positionH relativeFrom="column">
                  <wp:posOffset>3547110</wp:posOffset>
                </wp:positionH>
                <wp:positionV relativeFrom="paragraph">
                  <wp:posOffset>64770</wp:posOffset>
                </wp:positionV>
                <wp:extent cx="2209800" cy="438150"/>
                <wp:effectExtent l="57150" t="57150" r="342900" b="361950"/>
                <wp:wrapNone/>
                <wp:docPr id="2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38150"/>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E5F9481" w14:textId="77777777" w:rsidR="00E65979" w:rsidRDefault="00E65979" w:rsidP="00E65979">
                            <w:pPr>
                              <w:pStyle w:val="Contedodoquadro"/>
                            </w:pPr>
                            <w:r>
                              <w:rPr>
                                <w:color w:val="4875BD"/>
                              </w:rPr>
                              <w:t>Clique aqui para configurações do perfil</w:t>
                            </w:r>
                          </w:p>
                          <w:p w14:paraId="43D0FC5E" w14:textId="77777777" w:rsidR="00E65979" w:rsidRDefault="00E65979" w:rsidP="00E659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53B47" id="_x0000_s1048" type="#_x0000_t202" style="position:absolute;left:0;text-align:left;margin-left:279.3pt;margin-top:5.1pt;width:174pt;height:34.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" fillcolor="#b1b1b1 [1304]" stroked="f">
                <v:shadow on="t" color="black" opacity="19660f" offset="4.49014mm,4.49014mm"/>
                <v:textbox>
                  <w:txbxContent>
                    <w:p w14:paraId="4E5F9481" w14:textId="77777777" w:rsidR="00E65979" w:rsidRDefault="00E65979" w:rsidP="00E65979">
                      <w:pPr>
                        <w:pStyle w:val="Contedodoquadro"/>
                      </w:pPr>
                      <w:r>
                        <w:rPr>
                          <w:color w:val="4875BD"/>
                        </w:rPr>
                        <w:t>Clique aqui para configurações do perfil</w:t>
                      </w:r>
                    </w:p>
                    <w:p w14:paraId="43D0FC5E" w14:textId="77777777" w:rsidR="00E65979" w:rsidRDefault="00E65979" w:rsidP="00E65979"/>
                  </w:txbxContent>
                </v:textbox>
              </v:shape>
            </w:pict>
          </mc:Fallback>
        </mc:AlternateContent>
      </w:r>
      <w:r w:rsidRPr="00E04AB5">
        <w:rPr>
          <w:rFonts w:asciiTheme="majorHAnsi" w:hAnsiTheme="majorHAnsi" w:cstheme="majorHAnsi"/>
          <w:color w:val="auto"/>
          <w:sz w:val="24"/>
        </w:rPr>
        <w:t>Figura 5: Página inicial do curso – configurando o perfil</w:t>
      </w:r>
    </w:p>
    <w:p w14:paraId="6F93D5C5"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19050" distB="56515" distL="19050" distR="72390" simplePos="0" relativeHeight="251678720" behindDoc="0" locked="0" layoutInCell="0" allowOverlap="1" wp14:anchorId="58B9773D" wp14:editId="106174D6">
                <wp:simplePos x="0" y="0"/>
                <wp:positionH relativeFrom="column">
                  <wp:posOffset>5270500</wp:posOffset>
                </wp:positionH>
                <wp:positionV relativeFrom="paragraph">
                  <wp:posOffset>187325</wp:posOffset>
                </wp:positionV>
                <wp:extent cx="405130" cy="287655"/>
                <wp:effectExtent l="0" t="0" r="0" b="0"/>
                <wp:wrapNone/>
                <wp:docPr id="30" name="Conector de seta reta 37"/>
                <wp:cNvGraphicFramePr/>
                <a:graphic xmlns:a="http://schemas.openxmlformats.org/drawingml/2006/main">
                  <a:graphicData uri="http://schemas.microsoft.com/office/word/2010/wordprocessingShape">
                    <wps:wsp>
                      <wps:cNvCnPr/>
                      <wps:spPr>
                        <a:xfrm>
                          <a:off x="0" y="0"/>
                          <a:ext cx="405130" cy="287655"/>
                        </a:xfrm>
                        <a:prstGeom prst="straightConnector1">
                          <a:avLst/>
                        </a:prstGeom>
                        <a:noFill/>
                        <a:ln w="2844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408C471C" id="Conector de seta reta 37" o:spid="_x0000_s1026" type="#_x0000_t32" style="position:absolute;margin-left:415pt;margin-top:14.75pt;width:31.9pt;height:22.65pt;z-index:251678720;visibility:visible;mso-wrap-style:square;mso-wrap-distance-left:1.5pt;mso-wrap-distance-top:1.5pt;mso-wrap-distance-right:5.7pt;mso-wrap-distance-bottom:4.4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" o:allowincell="f" strokecolor="#00b050" strokeweight=".79mm">
                <v:stroke endarrow="open" joinstyle="miter"/>
              </v:shape>
            </w:pict>
          </mc:Fallback>
        </mc:AlternateContent>
      </w:r>
    </w:p>
    <w:p w14:paraId="157CD64A" w14:textId="77777777" w:rsidR="00E65979" w:rsidRPr="00E04AB5" w:rsidRDefault="00E65979" w:rsidP="00E04AB5">
      <w:pPr>
        <w:pStyle w:val="NormalWeb"/>
        <w:spacing w:before="0" w:beforeAutospacing="0" w:after="0" w:afterAutospacing="0"/>
        <w:jc w:val="both"/>
        <w:rPr>
          <w:rFonts w:asciiTheme="majorHAnsi" w:eastAsia="Calibri" w:hAnsiTheme="majorHAnsi" w:cstheme="majorHAnsi"/>
          <w:color w:val="auto"/>
          <w:sz w:val="20"/>
          <w:szCs w:val="20"/>
        </w:rPr>
      </w:pPr>
      <w:r w:rsidRPr="00E04AB5">
        <w:rPr>
          <w:rFonts w:asciiTheme="majorHAnsi" w:eastAsia="Calibri" w:hAnsiTheme="majorHAnsi" w:cstheme="majorHAnsi"/>
          <w:noProof/>
          <w:color w:val="auto"/>
          <w:sz w:val="20"/>
          <w:szCs w:val="20"/>
        </w:rPr>
        <w:drawing>
          <wp:anchor distT="0" distB="0" distL="114300" distR="114300" simplePos="0" relativeHeight="251665408" behindDoc="0" locked="0" layoutInCell="0" allowOverlap="1" wp14:anchorId="169ED682" wp14:editId="05CBF55C">
            <wp:simplePos x="0" y="0"/>
            <wp:positionH relativeFrom="column">
              <wp:posOffset>-61595</wp:posOffset>
            </wp:positionH>
            <wp:positionV relativeFrom="paragraph">
              <wp:posOffset>132715</wp:posOffset>
            </wp:positionV>
            <wp:extent cx="6124575" cy="2679700"/>
            <wp:effectExtent l="19050" t="19050" r="28575" b="25400"/>
            <wp:wrapTight wrapText="bothSides">
              <wp:wrapPolygon edited="0">
                <wp:start x="-67" y="-154"/>
                <wp:lineTo x="-67" y="21651"/>
                <wp:lineTo x="21634" y="21651"/>
                <wp:lineTo x="21634" y="-154"/>
                <wp:lineTo x="-67" y="-154"/>
              </wp:wrapPolygon>
            </wp:wrapTight>
            <wp:docPr id="31"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5"/>
                    <pic:cNvPicPr>
                      <a:picLocks noChangeAspect="1" noChangeArrowheads="1"/>
                    </pic:cNvPicPr>
                  </pic:nvPicPr>
                  <pic:blipFill>
                    <a:blip r:embed="rId21"/>
                    <a:stretch>
                      <a:fillRect/>
                    </a:stretch>
                  </pic:blipFill>
                  <pic:spPr bwMode="auto">
                    <a:xfrm>
                      <a:off x="0" y="0"/>
                      <a:ext cx="6124575" cy="2679700"/>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Pr="00E04AB5">
        <w:rPr>
          <w:rFonts w:asciiTheme="majorHAnsi" w:eastAsia="Calibri" w:hAnsiTheme="majorHAnsi" w:cstheme="majorHAnsi"/>
          <w:color w:val="auto"/>
          <w:sz w:val="20"/>
          <w:szCs w:val="20"/>
        </w:rPr>
        <w:t xml:space="preserve"> Fonte: CEBRASPE, 2022.</w:t>
      </w:r>
    </w:p>
    <w:p w14:paraId="713581C3" w14:textId="77777777" w:rsidR="00E65979" w:rsidRPr="00D850EC" w:rsidRDefault="00E65979" w:rsidP="00E65979">
      <w:pPr>
        <w:rPr>
          <w:rFonts w:asciiTheme="majorHAnsi" w:hAnsiTheme="majorHAnsi" w:cstheme="majorHAnsi"/>
        </w:rPr>
      </w:pPr>
    </w:p>
    <w:p w14:paraId="2CC00E7A" w14:textId="77777777" w:rsidR="00E65979" w:rsidRPr="00D850EC" w:rsidRDefault="00E65979" w:rsidP="00E04AB5">
      <w:pPr>
        <w:spacing w:line="360" w:lineRule="auto"/>
        <w:ind w:firstLine="720"/>
        <w:jc w:val="both"/>
        <w:rPr>
          <w:rFonts w:asciiTheme="majorHAnsi" w:hAnsiTheme="majorHAnsi" w:cstheme="majorHAnsi"/>
          <w:sz w:val="24"/>
          <w:szCs w:val="24"/>
        </w:rPr>
      </w:pPr>
      <w:r w:rsidRPr="00D850EC">
        <w:rPr>
          <w:rFonts w:asciiTheme="majorHAnsi" w:hAnsiTheme="majorHAnsi" w:cstheme="majorHAnsi"/>
          <w:sz w:val="24"/>
          <w:szCs w:val="24"/>
        </w:rPr>
        <w:t>Após clicar nas configurações do perfil, você visualizará os cursos acessados recentemente, os dados dos cursos, bem como os seus dados para serem atualizados, como a inserção de uma foto, preferências, verificação das avaliações, mensagens e as preferências. Nas preferências, você pode modificar o perfil, a senha, o idioma de preferência, fóruns, conteúdos, mensagens e  notificações. Destaca-se que algumas configurações, como o e-mail, não poderão ser alteradas. No caso do e-mail, ele deverá ser mantido, pois é e-mail institucional da UnDF.</w:t>
      </w:r>
    </w:p>
    <w:p w14:paraId="5EF822E1" w14:textId="77777777" w:rsidR="00E65979" w:rsidRPr="00D850EC" w:rsidRDefault="00E65979" w:rsidP="00E04AB5">
      <w:pPr>
        <w:spacing w:line="360" w:lineRule="auto"/>
        <w:ind w:firstLine="720"/>
        <w:jc w:val="both"/>
        <w:rPr>
          <w:rFonts w:asciiTheme="majorHAnsi" w:hAnsiTheme="majorHAnsi" w:cstheme="majorHAnsi"/>
          <w:sz w:val="24"/>
          <w:szCs w:val="24"/>
        </w:rPr>
      </w:pPr>
      <w:r w:rsidRPr="00D850EC">
        <w:rPr>
          <w:rFonts w:asciiTheme="majorHAnsi" w:hAnsiTheme="majorHAnsi" w:cstheme="majorHAnsi"/>
          <w:sz w:val="24"/>
          <w:szCs w:val="24"/>
        </w:rPr>
        <w:t>Modificando seu perfil no Moodle, você pode escolher o tema de sua preferência no item Tema preferido, conforme indicado a seguir. Após realizar as configurações desejadas em sua página inicial do Moodle, clique no botão “Atualizar Perfil”, a fim de visualizar a sua nova página já personalizada.</w:t>
      </w:r>
    </w:p>
    <w:p w14:paraId="705EF34B" w14:textId="77777777" w:rsidR="00E65979" w:rsidRPr="00D850EC" w:rsidRDefault="00E65979" w:rsidP="00E65979">
      <w:pPr>
        <w:jc w:val="both"/>
        <w:rPr>
          <w:rFonts w:asciiTheme="majorHAnsi" w:hAnsiTheme="majorHAnsi" w:cstheme="majorHAnsi"/>
        </w:rPr>
      </w:pPr>
    </w:p>
    <w:p w14:paraId="5621029B" w14:textId="77777777" w:rsidR="00E65979" w:rsidRPr="00E04AB5" w:rsidRDefault="00E65979" w:rsidP="00E04AB5">
      <w:pPr>
        <w:pStyle w:val="NormalWeb"/>
        <w:spacing w:before="0" w:beforeAutospacing="0" w:after="0" w:afterAutospacing="0" w:line="360" w:lineRule="auto"/>
        <w:jc w:val="both"/>
        <w:rPr>
          <w:rFonts w:asciiTheme="majorHAnsi" w:hAnsiTheme="majorHAnsi" w:cstheme="majorHAnsi"/>
          <w:color w:val="auto"/>
          <w:sz w:val="24"/>
        </w:rPr>
      </w:pPr>
      <w:r w:rsidRPr="00E04AB5">
        <w:rPr>
          <w:rFonts w:asciiTheme="majorHAnsi" w:hAnsiTheme="majorHAnsi" w:cstheme="majorHAnsi"/>
          <w:color w:val="auto"/>
          <w:sz w:val="24"/>
        </w:rPr>
        <w:lastRenderedPageBreak/>
        <w:t>Figura 6: Configurações Gerais</w:t>
      </w:r>
    </w:p>
    <w:p w14:paraId="4B6DE1B4"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w:drawing>
          <wp:anchor distT="0" distB="0" distL="0" distR="0" simplePos="0" relativeHeight="251659264" behindDoc="1" locked="0" layoutInCell="0" allowOverlap="1" wp14:anchorId="709981F1" wp14:editId="7C908610">
            <wp:simplePos x="0" y="0"/>
            <wp:positionH relativeFrom="column">
              <wp:posOffset>3045321</wp:posOffset>
            </wp:positionH>
            <wp:positionV relativeFrom="paragraph">
              <wp:posOffset>182880</wp:posOffset>
            </wp:positionV>
            <wp:extent cx="2827794" cy="1377315"/>
            <wp:effectExtent l="0" t="0" r="0" b="0"/>
            <wp:wrapNone/>
            <wp:docPr id="32" name="Imagem 40"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40" descr="Interface gráfica do usuário, Aplicativo&#10;&#10;Descrição gerada automaticamente"/>
                    <pic:cNvPicPr>
                      <a:picLocks noChangeAspect="1" noChangeArrowheads="1"/>
                    </pic:cNvPicPr>
                  </pic:nvPicPr>
                  <pic:blipFill>
                    <a:blip r:embed="rId22"/>
                    <a:stretch>
                      <a:fillRect/>
                    </a:stretch>
                  </pic:blipFill>
                  <pic:spPr bwMode="auto">
                    <a:xfrm>
                      <a:off x="0" y="0"/>
                      <a:ext cx="2834057" cy="1380366"/>
                    </a:xfrm>
                    <a:prstGeom prst="rect">
                      <a:avLst/>
                    </a:prstGeom>
                  </pic:spPr>
                </pic:pic>
              </a:graphicData>
            </a:graphic>
            <wp14:sizeRelH relativeFrom="margin">
              <wp14:pctWidth>0</wp14:pctWidth>
            </wp14:sizeRelH>
            <wp14:sizeRelV relativeFrom="margin">
              <wp14:pctHeight>0</wp14:pctHeight>
            </wp14:sizeRelV>
          </wp:anchor>
        </w:drawing>
      </w:r>
    </w:p>
    <w:p w14:paraId="517897B9" w14:textId="77777777" w:rsidR="00E65979" w:rsidRPr="00D850EC" w:rsidRDefault="00E65979" w:rsidP="00E65979">
      <w:pPr>
        <w:rPr>
          <w:rFonts w:asciiTheme="majorHAnsi" w:hAnsiTheme="majorHAnsi" w:cstheme="majorHAnsi"/>
        </w:rPr>
      </w:pPr>
    </w:p>
    <w:p w14:paraId="1A616C2D" w14:textId="77777777" w:rsidR="00E65979" w:rsidRPr="00D850EC" w:rsidRDefault="00E65979" w:rsidP="00E65979">
      <w:pPr>
        <w:rPr>
          <w:rFonts w:asciiTheme="majorHAnsi" w:hAnsiTheme="majorHAnsi" w:cstheme="majorHAnsi"/>
        </w:rPr>
      </w:pPr>
    </w:p>
    <w:p w14:paraId="267FB744"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13970" distB="13970" distL="13970" distR="13970" simplePos="0" relativeHeight="251677696" behindDoc="0" locked="0" layoutInCell="0" allowOverlap="1" wp14:anchorId="42FB654F" wp14:editId="4F740421">
                <wp:simplePos x="0" y="0"/>
                <wp:positionH relativeFrom="column">
                  <wp:posOffset>1337309</wp:posOffset>
                </wp:positionH>
                <wp:positionV relativeFrom="paragraph">
                  <wp:posOffset>136525</wp:posOffset>
                </wp:positionV>
                <wp:extent cx="1674495" cy="2152650"/>
                <wp:effectExtent l="0" t="38100" r="59055" b="19050"/>
                <wp:wrapNone/>
                <wp:docPr id="33" name="Conector de seta reta 45"/>
                <wp:cNvGraphicFramePr/>
                <a:graphic xmlns:a="http://schemas.openxmlformats.org/drawingml/2006/main">
                  <a:graphicData uri="http://schemas.microsoft.com/office/word/2010/wordprocessingShape">
                    <wps:wsp>
                      <wps:cNvCnPr/>
                      <wps:spPr>
                        <a:xfrm flipV="1">
                          <a:off x="0" y="0"/>
                          <a:ext cx="1674495" cy="2152650"/>
                        </a:xfrm>
                        <a:prstGeom prst="straightConnector1">
                          <a:avLst/>
                        </a:prstGeom>
                        <a:noFill/>
                        <a:ln w="2844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0D36416" id="Conector de seta reta 45" o:spid="_x0000_s1026" type="#_x0000_t32" style="position:absolute;margin-left:105.3pt;margin-top:10.75pt;width:131.85pt;height:169.5pt;flip:y;z-index:251677696;visibility:visible;mso-wrap-style:square;mso-width-percent:0;mso-height-percent:0;mso-wrap-distance-left:1.1pt;mso-wrap-distance-top:1.1pt;mso-wrap-distance-right:1.1pt;mso-wrap-distance-bottom:1.1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" o:allowincell="f" strokecolor="#00b050" strokeweight=".79mm">
                <v:stroke endarrow="open" joinstyle="miter"/>
              </v:shape>
            </w:pict>
          </mc:Fallback>
        </mc:AlternateContent>
      </w:r>
    </w:p>
    <w:p w14:paraId="0CA67908" w14:textId="77777777" w:rsidR="00E65979" w:rsidRPr="00D850EC" w:rsidRDefault="00E65979" w:rsidP="00E65979">
      <w:pPr>
        <w:rPr>
          <w:rFonts w:asciiTheme="majorHAnsi" w:hAnsiTheme="majorHAnsi" w:cstheme="majorHAnsi"/>
        </w:rPr>
      </w:pPr>
    </w:p>
    <w:p w14:paraId="697DECC3" w14:textId="77777777" w:rsidR="00E65979" w:rsidRPr="00D850EC" w:rsidRDefault="00E65979" w:rsidP="00E65979">
      <w:pPr>
        <w:rPr>
          <w:rFonts w:asciiTheme="majorHAnsi" w:hAnsiTheme="majorHAnsi" w:cstheme="majorHAnsi"/>
        </w:rPr>
      </w:pPr>
    </w:p>
    <w:p w14:paraId="1EF0F246"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w:drawing>
          <wp:anchor distT="0" distB="0" distL="114300" distR="114300" simplePos="0" relativeHeight="251676672" behindDoc="0" locked="0" layoutInCell="0" allowOverlap="1" wp14:anchorId="2AD349CC" wp14:editId="30CF4A9E">
            <wp:simplePos x="0" y="0"/>
            <wp:positionH relativeFrom="column">
              <wp:posOffset>2904490</wp:posOffset>
            </wp:positionH>
            <wp:positionV relativeFrom="paragraph">
              <wp:posOffset>112395</wp:posOffset>
            </wp:positionV>
            <wp:extent cx="3023870" cy="1219200"/>
            <wp:effectExtent l="0" t="0" r="5080" b="0"/>
            <wp:wrapTight wrapText="bothSides">
              <wp:wrapPolygon edited="0">
                <wp:start x="0" y="0"/>
                <wp:lineTo x="0" y="21263"/>
                <wp:lineTo x="21500" y="21263"/>
                <wp:lineTo x="21500" y="0"/>
                <wp:lineTo x="0" y="0"/>
              </wp:wrapPolygon>
            </wp:wrapTight>
            <wp:docPr id="34" name="Imagem 4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41" descr="Interface gráfica do usuário, Texto, Aplicativo, Email&#10;&#10;Descrição gerada automaticamente"/>
                    <pic:cNvPicPr>
                      <a:picLocks noChangeAspect="1" noChangeArrowheads="1"/>
                    </pic:cNvPicPr>
                  </pic:nvPicPr>
                  <pic:blipFill>
                    <a:blip r:embed="rId23"/>
                    <a:stretch>
                      <a:fillRect/>
                    </a:stretch>
                  </pic:blipFill>
                  <pic:spPr bwMode="auto">
                    <a:xfrm>
                      <a:off x="0" y="0"/>
                      <a:ext cx="3023870" cy="1219200"/>
                    </a:xfrm>
                    <a:prstGeom prst="rect">
                      <a:avLst/>
                    </a:prstGeom>
                  </pic:spPr>
                </pic:pic>
              </a:graphicData>
            </a:graphic>
            <wp14:sizeRelH relativeFrom="margin">
              <wp14:pctWidth>0</wp14:pctWidth>
            </wp14:sizeRelH>
            <wp14:sizeRelV relativeFrom="margin">
              <wp14:pctHeight>0</wp14:pctHeight>
            </wp14:sizeRelV>
          </wp:anchor>
        </w:drawing>
      </w:r>
    </w:p>
    <w:p w14:paraId="1C8B1D75" w14:textId="77777777" w:rsidR="00E65979" w:rsidRPr="00D850EC" w:rsidRDefault="00E65979" w:rsidP="00E65979">
      <w:pPr>
        <w:rPr>
          <w:rFonts w:asciiTheme="majorHAnsi" w:hAnsiTheme="majorHAnsi" w:cstheme="majorHAnsi"/>
        </w:rPr>
      </w:pPr>
    </w:p>
    <w:p w14:paraId="1FF5C38F"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13970" distB="13970" distL="13970" distR="13970" simplePos="0" relativeHeight="251675648" behindDoc="0" locked="0" layoutInCell="0" allowOverlap="1" wp14:anchorId="7B050119" wp14:editId="1B6E6711">
                <wp:simplePos x="0" y="0"/>
                <wp:positionH relativeFrom="column">
                  <wp:posOffset>1432559</wp:posOffset>
                </wp:positionH>
                <wp:positionV relativeFrom="paragraph">
                  <wp:posOffset>214630</wp:posOffset>
                </wp:positionV>
                <wp:extent cx="1476375" cy="952500"/>
                <wp:effectExtent l="0" t="38100" r="47625" b="19050"/>
                <wp:wrapNone/>
                <wp:docPr id="35" name="Conector de seta reta 46"/>
                <wp:cNvGraphicFramePr/>
                <a:graphic xmlns:a="http://schemas.openxmlformats.org/drawingml/2006/main">
                  <a:graphicData uri="http://schemas.microsoft.com/office/word/2010/wordprocessingShape">
                    <wps:wsp>
                      <wps:cNvCnPr/>
                      <wps:spPr>
                        <a:xfrm flipV="1">
                          <a:off x="0" y="0"/>
                          <a:ext cx="1476375" cy="952500"/>
                        </a:xfrm>
                        <a:prstGeom prst="straightConnector1">
                          <a:avLst/>
                        </a:prstGeom>
                        <a:noFill/>
                        <a:ln w="2844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4A1CAFF5" id="Conector de seta reta 46" o:spid="_x0000_s1026" type="#_x0000_t32" style="position:absolute;margin-left:112.8pt;margin-top:16.9pt;width:116.25pt;height:75pt;flip:y;z-index:251675648;visibility:visible;mso-wrap-style:square;mso-width-percent:0;mso-height-percent:0;mso-wrap-distance-left:1.1pt;mso-wrap-distance-top:1.1pt;mso-wrap-distance-right:1.1pt;mso-wrap-distance-bottom:1.1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" o:allowincell="f" strokecolor="#00b050" strokeweight=".79mm">
                <v:stroke endarrow="open" joinstyle="miter"/>
              </v:shape>
            </w:pict>
          </mc:Fallback>
        </mc:AlternateContent>
      </w:r>
    </w:p>
    <w:p w14:paraId="325C0550"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w:drawing>
          <wp:anchor distT="0" distB="0" distL="0" distR="0" simplePos="0" relativeHeight="251658240" behindDoc="1" locked="0" layoutInCell="0" allowOverlap="1" wp14:anchorId="74FE0528" wp14:editId="7574BE94">
            <wp:simplePos x="0" y="0"/>
            <wp:positionH relativeFrom="margin">
              <wp:align>left</wp:align>
            </wp:positionH>
            <wp:positionV relativeFrom="paragraph">
              <wp:posOffset>151765</wp:posOffset>
            </wp:positionV>
            <wp:extent cx="2228420" cy="2209800"/>
            <wp:effectExtent l="0" t="0" r="635" b="0"/>
            <wp:wrapNone/>
            <wp:docPr id="36" name="Imagem 3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8" descr="Interface gráfica do usuário, Aplicativo&#10;&#10;Descrição gerada automaticamente"/>
                    <pic:cNvPicPr>
                      <a:picLocks noChangeAspect="1" noChangeArrowheads="1"/>
                    </pic:cNvPicPr>
                  </pic:nvPicPr>
                  <pic:blipFill>
                    <a:blip r:embed="rId24"/>
                    <a:stretch>
                      <a:fillRect/>
                    </a:stretch>
                  </pic:blipFill>
                  <pic:spPr bwMode="auto">
                    <a:xfrm>
                      <a:off x="0" y="0"/>
                      <a:ext cx="2228420" cy="2209800"/>
                    </a:xfrm>
                    <a:prstGeom prst="rect">
                      <a:avLst/>
                    </a:prstGeom>
                  </pic:spPr>
                </pic:pic>
              </a:graphicData>
            </a:graphic>
            <wp14:sizeRelH relativeFrom="margin">
              <wp14:pctWidth>0</wp14:pctWidth>
            </wp14:sizeRelH>
            <wp14:sizeRelV relativeFrom="margin">
              <wp14:pctHeight>0</wp14:pctHeight>
            </wp14:sizeRelV>
          </wp:anchor>
        </w:drawing>
      </w:r>
    </w:p>
    <w:p w14:paraId="0F44A907" w14:textId="77777777" w:rsidR="00E65979" w:rsidRPr="00D850EC" w:rsidRDefault="00E65979" w:rsidP="00E65979">
      <w:pPr>
        <w:rPr>
          <w:rFonts w:asciiTheme="majorHAnsi" w:hAnsiTheme="majorHAnsi" w:cstheme="majorHAnsi"/>
        </w:rPr>
      </w:pPr>
    </w:p>
    <w:p w14:paraId="581538A6"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w:drawing>
          <wp:anchor distT="0" distB="0" distL="0" distR="0" simplePos="0" relativeHeight="251662336" behindDoc="1" locked="0" layoutInCell="0" allowOverlap="1" wp14:anchorId="6150E35A" wp14:editId="1AC037F1">
            <wp:simplePos x="0" y="0"/>
            <wp:positionH relativeFrom="column">
              <wp:posOffset>2936240</wp:posOffset>
            </wp:positionH>
            <wp:positionV relativeFrom="paragraph">
              <wp:posOffset>97155</wp:posOffset>
            </wp:positionV>
            <wp:extent cx="2990850" cy="1201420"/>
            <wp:effectExtent l="0" t="0" r="0" b="0"/>
            <wp:wrapNone/>
            <wp:docPr id="37" name="Imagem 42"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42" descr="Interface gráfica do usuário, Texto, Aplicativo&#10;&#10;Descrição gerada automaticamente"/>
                    <pic:cNvPicPr>
                      <a:picLocks noChangeAspect="1" noChangeArrowheads="1"/>
                    </pic:cNvPicPr>
                  </pic:nvPicPr>
                  <pic:blipFill>
                    <a:blip r:embed="rId25"/>
                    <a:stretch>
                      <a:fillRect/>
                    </a:stretch>
                  </pic:blipFill>
                  <pic:spPr bwMode="auto">
                    <a:xfrm>
                      <a:off x="0" y="0"/>
                      <a:ext cx="2990850" cy="1201420"/>
                    </a:xfrm>
                    <a:prstGeom prst="rect">
                      <a:avLst/>
                    </a:prstGeom>
                  </pic:spPr>
                </pic:pic>
              </a:graphicData>
            </a:graphic>
          </wp:anchor>
        </w:drawing>
      </w:r>
    </w:p>
    <w:p w14:paraId="412B209B" w14:textId="77777777" w:rsidR="00E65979" w:rsidRPr="00D850EC" w:rsidRDefault="00E65979" w:rsidP="00E65979">
      <w:pPr>
        <w:rPr>
          <w:rFonts w:asciiTheme="majorHAnsi" w:hAnsiTheme="majorHAnsi" w:cstheme="majorHAnsi"/>
        </w:rPr>
      </w:pPr>
    </w:p>
    <w:p w14:paraId="2E8EAE28"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9525" distB="9525" distL="9525" distR="9525" simplePos="0" relativeHeight="251674624" behindDoc="0" locked="0" layoutInCell="0" allowOverlap="1" wp14:anchorId="5C6CD176" wp14:editId="5B2EDBE9">
                <wp:simplePos x="0" y="0"/>
                <wp:positionH relativeFrom="column">
                  <wp:posOffset>1489710</wp:posOffset>
                </wp:positionH>
                <wp:positionV relativeFrom="paragraph">
                  <wp:posOffset>34924</wp:posOffset>
                </wp:positionV>
                <wp:extent cx="1362075" cy="47625"/>
                <wp:effectExtent l="0" t="76200" r="9525" b="66675"/>
                <wp:wrapNone/>
                <wp:docPr id="38" name="Conector de seta reta 47"/>
                <wp:cNvGraphicFramePr/>
                <a:graphic xmlns:a="http://schemas.openxmlformats.org/drawingml/2006/main">
                  <a:graphicData uri="http://schemas.microsoft.com/office/word/2010/wordprocessingShape">
                    <wps:wsp>
                      <wps:cNvCnPr/>
                      <wps:spPr>
                        <a:xfrm flipV="1">
                          <a:off x="0" y="0"/>
                          <a:ext cx="1362075" cy="4762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1BBCDFA8" id="Conector de seta reta 47" o:spid="_x0000_s1026" type="#_x0000_t32" style="position:absolute;margin-left:117.3pt;margin-top:2.75pt;width:107.25pt;height:3.75pt;flip:y;z-index:251674624;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" o:allowincell="f" strokecolor="#00b050" strokeweight=".53mm">
                <v:stroke endarrow="open" joinstyle="miter"/>
              </v:shape>
            </w:pict>
          </mc:Fallback>
        </mc:AlternateContent>
      </w:r>
    </w:p>
    <w:p w14:paraId="32BBF1D3"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19050" distB="102870" distL="19050" distR="55880" simplePos="0" relativeHeight="251673600" behindDoc="0" locked="0" layoutInCell="0" allowOverlap="1" wp14:anchorId="579C0ADA" wp14:editId="2FB75ECD">
                <wp:simplePos x="0" y="0"/>
                <wp:positionH relativeFrom="column">
                  <wp:posOffset>1594485</wp:posOffset>
                </wp:positionH>
                <wp:positionV relativeFrom="paragraph">
                  <wp:posOffset>153035</wp:posOffset>
                </wp:positionV>
                <wp:extent cx="1417320" cy="628650"/>
                <wp:effectExtent l="0" t="0" r="68580" b="76200"/>
                <wp:wrapNone/>
                <wp:docPr id="40" name="Conector de seta reta 48"/>
                <wp:cNvGraphicFramePr/>
                <a:graphic xmlns:a="http://schemas.openxmlformats.org/drawingml/2006/main">
                  <a:graphicData uri="http://schemas.microsoft.com/office/word/2010/wordprocessingShape">
                    <wps:wsp>
                      <wps:cNvCnPr/>
                      <wps:spPr>
                        <a:xfrm>
                          <a:off x="0" y="0"/>
                          <a:ext cx="1417320" cy="628650"/>
                        </a:xfrm>
                        <a:prstGeom prst="straightConnector1">
                          <a:avLst/>
                        </a:prstGeom>
                        <a:noFill/>
                        <a:ln w="2844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50DE311" id="Conector de seta reta 48" o:spid="_x0000_s1026" type="#_x0000_t32" style="position:absolute;margin-left:125.55pt;margin-top:12.05pt;width:111.6pt;height:49.5pt;z-index:251673600;visibility:visible;mso-wrap-style:square;mso-width-percent:0;mso-height-percent:0;mso-wrap-distance-left:1.5pt;mso-wrap-distance-top:1.5pt;mso-wrap-distance-right:4.4pt;mso-wrap-distance-bottom:8.1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" o:allowincell="f" strokecolor="#00b050" strokeweight=".79mm">
                <v:stroke endarrow="open" joinstyle="miter"/>
              </v:shape>
            </w:pict>
          </mc:Fallback>
        </mc:AlternateContent>
      </w:r>
    </w:p>
    <w:p w14:paraId="6F38F574"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9525" distB="49530" distL="9525" distR="83820" simplePos="0" relativeHeight="251672576" behindDoc="0" locked="0" layoutInCell="0" allowOverlap="1" wp14:anchorId="2FE7CE2F" wp14:editId="28BC9A31">
                <wp:simplePos x="0" y="0"/>
                <wp:positionH relativeFrom="column">
                  <wp:posOffset>1556385</wp:posOffset>
                </wp:positionH>
                <wp:positionV relativeFrom="paragraph">
                  <wp:posOffset>138430</wp:posOffset>
                </wp:positionV>
                <wp:extent cx="1450975" cy="2380615"/>
                <wp:effectExtent l="0" t="0" r="53975" b="57785"/>
                <wp:wrapNone/>
                <wp:docPr id="41" name="Conector de seta reta 49"/>
                <wp:cNvGraphicFramePr/>
                <a:graphic xmlns:a="http://schemas.openxmlformats.org/drawingml/2006/main">
                  <a:graphicData uri="http://schemas.microsoft.com/office/word/2010/wordprocessingShape">
                    <wps:wsp>
                      <wps:cNvCnPr/>
                      <wps:spPr>
                        <a:xfrm>
                          <a:off x="0" y="0"/>
                          <a:ext cx="1450975" cy="238061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5B62C259" id="Conector de seta reta 49" o:spid="_x0000_s1026" type="#_x0000_t32" style="position:absolute;margin-left:122.55pt;margin-top:10.9pt;width:114.25pt;height:187.45pt;z-index:251672576;visibility:visible;mso-wrap-style:square;mso-width-percent:0;mso-height-percent:0;mso-wrap-distance-left:.75pt;mso-wrap-distance-top:.75pt;mso-wrap-distance-right:6.6pt;mso-wrap-distance-bottom:3.9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" o:allowincell="f" strokecolor="#00b050" strokeweight=".53mm">
                <v:stroke endarrow="open" joinstyle="miter"/>
              </v:shape>
            </w:pict>
          </mc:Fallback>
        </mc:AlternateContent>
      </w:r>
      <w:r w:rsidRPr="00D850EC">
        <w:rPr>
          <w:rFonts w:asciiTheme="majorHAnsi" w:hAnsiTheme="majorHAnsi" w:cstheme="majorHAnsi"/>
          <w:noProof/>
        </w:rPr>
        <w:drawing>
          <wp:anchor distT="0" distB="0" distL="0" distR="0" simplePos="0" relativeHeight="251663360" behindDoc="1" locked="0" layoutInCell="0" allowOverlap="1" wp14:anchorId="54B7D2F1" wp14:editId="66741AB9">
            <wp:simplePos x="0" y="0"/>
            <wp:positionH relativeFrom="column">
              <wp:posOffset>3148330</wp:posOffset>
            </wp:positionH>
            <wp:positionV relativeFrom="paragraph">
              <wp:posOffset>212090</wp:posOffset>
            </wp:positionV>
            <wp:extent cx="2658110" cy="1604010"/>
            <wp:effectExtent l="0" t="0" r="0" b="0"/>
            <wp:wrapNone/>
            <wp:docPr id="39"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43"/>
                    <pic:cNvPicPr>
                      <a:picLocks noChangeAspect="1" noChangeArrowheads="1"/>
                    </pic:cNvPicPr>
                  </pic:nvPicPr>
                  <pic:blipFill>
                    <a:blip r:embed="rId26"/>
                    <a:stretch>
                      <a:fillRect/>
                    </a:stretch>
                  </pic:blipFill>
                  <pic:spPr bwMode="auto">
                    <a:xfrm>
                      <a:off x="0" y="0"/>
                      <a:ext cx="2658110" cy="1604010"/>
                    </a:xfrm>
                    <a:prstGeom prst="rect">
                      <a:avLst/>
                    </a:prstGeom>
                  </pic:spPr>
                </pic:pic>
              </a:graphicData>
            </a:graphic>
          </wp:anchor>
        </w:drawing>
      </w:r>
    </w:p>
    <w:p w14:paraId="772D601E" w14:textId="77777777" w:rsidR="00E65979" w:rsidRPr="00D850EC" w:rsidRDefault="00E65979" w:rsidP="00E65979">
      <w:pPr>
        <w:rPr>
          <w:rFonts w:asciiTheme="majorHAnsi" w:hAnsiTheme="majorHAnsi" w:cstheme="majorHAnsi"/>
        </w:rPr>
      </w:pPr>
    </w:p>
    <w:p w14:paraId="22CD5E34" w14:textId="77777777" w:rsidR="00E65979" w:rsidRPr="00D850EC" w:rsidRDefault="00E65979" w:rsidP="00E65979">
      <w:pPr>
        <w:rPr>
          <w:rFonts w:asciiTheme="majorHAnsi" w:hAnsiTheme="majorHAnsi" w:cstheme="majorHAnsi"/>
        </w:rPr>
      </w:pPr>
    </w:p>
    <w:p w14:paraId="3BA3BBBF" w14:textId="77777777" w:rsidR="00E65979" w:rsidRPr="00D850EC" w:rsidRDefault="00E65979" w:rsidP="00E65979">
      <w:pPr>
        <w:rPr>
          <w:rFonts w:asciiTheme="majorHAnsi" w:hAnsiTheme="majorHAnsi" w:cstheme="majorHAnsi"/>
        </w:rPr>
      </w:pPr>
    </w:p>
    <w:p w14:paraId="13665379" w14:textId="77777777" w:rsidR="00E65979" w:rsidRPr="00D850EC" w:rsidRDefault="00E65979" w:rsidP="00E65979">
      <w:pPr>
        <w:rPr>
          <w:rFonts w:asciiTheme="majorHAnsi" w:hAnsiTheme="majorHAnsi" w:cstheme="majorHAnsi"/>
        </w:rPr>
      </w:pPr>
    </w:p>
    <w:p w14:paraId="579D0E90" w14:textId="77777777" w:rsidR="00E65979" w:rsidRPr="00D850EC" w:rsidRDefault="00E65979" w:rsidP="00E65979">
      <w:pPr>
        <w:rPr>
          <w:rFonts w:asciiTheme="majorHAnsi" w:hAnsiTheme="majorHAnsi" w:cstheme="majorHAnsi"/>
        </w:rPr>
      </w:pPr>
    </w:p>
    <w:p w14:paraId="3F44A0B3"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w:drawing>
          <wp:anchor distT="0" distB="0" distL="0" distR="0" simplePos="0" relativeHeight="251664384" behindDoc="1" locked="0" layoutInCell="0" allowOverlap="1" wp14:anchorId="29A562BA" wp14:editId="0F320BA5">
            <wp:simplePos x="0" y="0"/>
            <wp:positionH relativeFrom="column">
              <wp:posOffset>3128010</wp:posOffset>
            </wp:positionH>
            <wp:positionV relativeFrom="paragraph">
              <wp:posOffset>95885</wp:posOffset>
            </wp:positionV>
            <wp:extent cx="2820262" cy="1475740"/>
            <wp:effectExtent l="0" t="0" r="0" b="0"/>
            <wp:wrapNone/>
            <wp:docPr id="42" name="Imagem 4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4" descr="Interface gráfica do usuário, Aplicativo&#10;&#10;Descrição gerada automaticamente"/>
                    <pic:cNvPicPr>
                      <a:picLocks noChangeAspect="1" noChangeArrowheads="1"/>
                    </pic:cNvPicPr>
                  </pic:nvPicPr>
                  <pic:blipFill>
                    <a:blip r:embed="rId27"/>
                    <a:stretch>
                      <a:fillRect/>
                    </a:stretch>
                  </pic:blipFill>
                  <pic:spPr bwMode="auto">
                    <a:xfrm>
                      <a:off x="0" y="0"/>
                      <a:ext cx="2820262" cy="1475740"/>
                    </a:xfrm>
                    <a:prstGeom prst="rect">
                      <a:avLst/>
                    </a:prstGeom>
                  </pic:spPr>
                </pic:pic>
              </a:graphicData>
            </a:graphic>
            <wp14:sizeRelH relativeFrom="margin">
              <wp14:pctWidth>0</wp14:pctWidth>
            </wp14:sizeRelH>
            <wp14:sizeRelV relativeFrom="margin">
              <wp14:pctHeight>0</wp14:pctHeight>
            </wp14:sizeRelV>
          </wp:anchor>
        </w:drawing>
      </w:r>
    </w:p>
    <w:p w14:paraId="46D5CC91" w14:textId="77777777" w:rsidR="00E65979" w:rsidRPr="00D850EC" w:rsidRDefault="00E65979" w:rsidP="00E65979">
      <w:pPr>
        <w:rPr>
          <w:rFonts w:asciiTheme="majorHAnsi" w:hAnsiTheme="majorHAnsi" w:cstheme="majorHAnsi"/>
        </w:rPr>
      </w:pPr>
    </w:p>
    <w:p w14:paraId="1315B2D7" w14:textId="77777777" w:rsidR="00E65979" w:rsidRPr="00D850EC" w:rsidRDefault="00E65979" w:rsidP="00E65979">
      <w:pPr>
        <w:rPr>
          <w:rFonts w:asciiTheme="majorHAnsi" w:hAnsiTheme="majorHAnsi" w:cstheme="majorHAnsi"/>
        </w:rPr>
      </w:pPr>
    </w:p>
    <w:p w14:paraId="427AA59E" w14:textId="77777777" w:rsidR="00E65979" w:rsidRPr="00D850EC" w:rsidRDefault="00E65979" w:rsidP="00E65979">
      <w:pPr>
        <w:rPr>
          <w:rFonts w:asciiTheme="majorHAnsi" w:hAnsiTheme="majorHAnsi" w:cstheme="majorHAnsi"/>
        </w:rPr>
      </w:pPr>
    </w:p>
    <w:p w14:paraId="76306B1F" w14:textId="77777777" w:rsidR="00E65979" w:rsidRPr="00D850EC" w:rsidRDefault="00E65979" w:rsidP="00E65979">
      <w:pPr>
        <w:rPr>
          <w:rFonts w:asciiTheme="majorHAnsi" w:hAnsiTheme="majorHAnsi" w:cstheme="majorHAnsi"/>
        </w:rPr>
      </w:pPr>
    </w:p>
    <w:p w14:paraId="3A8A8477" w14:textId="77777777" w:rsidR="00E65979" w:rsidRPr="00D850EC" w:rsidRDefault="00E65979" w:rsidP="00E65979">
      <w:pPr>
        <w:rPr>
          <w:rFonts w:asciiTheme="majorHAnsi" w:hAnsiTheme="majorHAnsi" w:cstheme="majorHAnsi"/>
        </w:rPr>
      </w:pPr>
    </w:p>
    <w:p w14:paraId="6F089AFA" w14:textId="77777777" w:rsidR="00E65979" w:rsidRPr="00D850EC" w:rsidRDefault="00E65979" w:rsidP="00E65979">
      <w:pPr>
        <w:rPr>
          <w:rFonts w:asciiTheme="majorHAnsi" w:hAnsiTheme="majorHAnsi" w:cstheme="majorHAnsi"/>
        </w:rPr>
      </w:pPr>
    </w:p>
    <w:p w14:paraId="382E492E" w14:textId="77777777" w:rsidR="00E65979" w:rsidRPr="00E04AB5" w:rsidRDefault="00E65979" w:rsidP="00E04AB5">
      <w:pPr>
        <w:pStyle w:val="NormalWeb"/>
        <w:spacing w:before="0" w:beforeAutospacing="0" w:after="0" w:afterAutospacing="0"/>
        <w:jc w:val="both"/>
        <w:rPr>
          <w:rFonts w:asciiTheme="majorHAnsi" w:eastAsia="Calibri" w:hAnsiTheme="majorHAnsi" w:cstheme="majorHAnsi"/>
          <w:color w:val="auto"/>
          <w:sz w:val="20"/>
          <w:szCs w:val="20"/>
        </w:rPr>
      </w:pPr>
      <w:r w:rsidRPr="00E04AB5">
        <w:rPr>
          <w:rFonts w:asciiTheme="majorHAnsi" w:eastAsia="Calibri" w:hAnsiTheme="majorHAnsi" w:cstheme="majorHAnsi"/>
          <w:color w:val="auto"/>
          <w:sz w:val="20"/>
          <w:szCs w:val="20"/>
        </w:rPr>
        <w:t>Fonte: CEBRASPE, 2022.</w:t>
      </w:r>
    </w:p>
    <w:p w14:paraId="25673216" w14:textId="77777777" w:rsidR="00E04AB5" w:rsidRDefault="00E04AB5" w:rsidP="00E65979">
      <w:pPr>
        <w:jc w:val="both"/>
        <w:rPr>
          <w:rFonts w:asciiTheme="majorHAnsi" w:hAnsiTheme="majorHAnsi" w:cstheme="majorHAnsi"/>
          <w:sz w:val="24"/>
          <w:szCs w:val="24"/>
        </w:rPr>
      </w:pPr>
    </w:p>
    <w:p w14:paraId="62BA33F7" w14:textId="4402403D" w:rsidR="00E65979" w:rsidRPr="00D850EC" w:rsidRDefault="00E65979" w:rsidP="00E04AB5">
      <w:pPr>
        <w:spacing w:line="360" w:lineRule="auto"/>
        <w:ind w:firstLine="720"/>
        <w:jc w:val="both"/>
        <w:rPr>
          <w:rFonts w:asciiTheme="majorHAnsi" w:hAnsiTheme="majorHAnsi" w:cstheme="majorHAnsi"/>
          <w:sz w:val="24"/>
          <w:szCs w:val="24"/>
        </w:rPr>
      </w:pPr>
      <w:r w:rsidRPr="00D850EC">
        <w:rPr>
          <w:rFonts w:asciiTheme="majorHAnsi" w:hAnsiTheme="majorHAnsi" w:cstheme="majorHAnsi"/>
          <w:sz w:val="24"/>
          <w:szCs w:val="24"/>
        </w:rPr>
        <w:t>Observação: Antes de acrescentar uma imagem, atente-se para algumas observações a fim de atualizar corretamente o seu perfil:</w:t>
      </w:r>
    </w:p>
    <w:p w14:paraId="1C6864CC" w14:textId="77777777" w:rsidR="00E65979" w:rsidRPr="00D850EC" w:rsidRDefault="00E65979" w:rsidP="00E04AB5">
      <w:pPr>
        <w:pStyle w:val="PargrafodaLista"/>
        <w:numPr>
          <w:ilvl w:val="0"/>
          <w:numId w:val="22"/>
        </w:numPr>
        <w:tabs>
          <w:tab w:val="clear" w:pos="1615"/>
        </w:tabs>
        <w:suppressAutoHyphens/>
        <w:spacing w:line="360" w:lineRule="auto"/>
        <w:jc w:val="both"/>
        <w:rPr>
          <w:rFonts w:asciiTheme="majorHAnsi" w:hAnsiTheme="majorHAnsi" w:cstheme="majorHAnsi"/>
          <w:sz w:val="24"/>
          <w:szCs w:val="24"/>
        </w:rPr>
      </w:pPr>
      <w:r w:rsidRPr="00D850EC">
        <w:rPr>
          <w:rFonts w:asciiTheme="majorHAnsi" w:hAnsiTheme="majorHAnsi" w:cstheme="majorHAnsi"/>
          <w:sz w:val="24"/>
          <w:szCs w:val="24"/>
        </w:rPr>
        <w:lastRenderedPageBreak/>
        <w:t>Os formatos de fotos aceitos no Moodle são .JPEG, .GIF ou .PNG; e</w:t>
      </w:r>
    </w:p>
    <w:p w14:paraId="6BEFA652" w14:textId="77777777" w:rsidR="00E65979" w:rsidRPr="00D850EC" w:rsidRDefault="00E65979" w:rsidP="00E04AB5">
      <w:pPr>
        <w:pStyle w:val="PargrafodaLista"/>
        <w:numPr>
          <w:ilvl w:val="0"/>
          <w:numId w:val="22"/>
        </w:numPr>
        <w:tabs>
          <w:tab w:val="clear" w:pos="1615"/>
        </w:tabs>
        <w:suppressAutoHyphens/>
        <w:spacing w:line="360" w:lineRule="auto"/>
        <w:jc w:val="both"/>
        <w:rPr>
          <w:rFonts w:asciiTheme="majorHAnsi" w:hAnsiTheme="majorHAnsi" w:cstheme="majorHAnsi"/>
          <w:sz w:val="24"/>
          <w:szCs w:val="24"/>
        </w:rPr>
      </w:pPr>
      <w:r w:rsidRPr="00D850EC">
        <w:rPr>
          <w:rFonts w:asciiTheme="majorHAnsi" w:hAnsiTheme="majorHAnsi" w:cstheme="majorHAnsi"/>
          <w:sz w:val="24"/>
          <w:szCs w:val="24"/>
        </w:rPr>
        <w:t>O tamanho máximo da imagem é 600 Mb.</w:t>
      </w:r>
    </w:p>
    <w:p w14:paraId="63CC8B2D" w14:textId="77777777" w:rsidR="00E65979" w:rsidRPr="00D850EC" w:rsidRDefault="00E65979" w:rsidP="00E04AB5">
      <w:pPr>
        <w:spacing w:line="360" w:lineRule="auto"/>
        <w:ind w:firstLine="360"/>
        <w:jc w:val="both"/>
        <w:rPr>
          <w:rFonts w:asciiTheme="majorHAnsi" w:hAnsiTheme="majorHAnsi" w:cstheme="majorHAnsi"/>
          <w:sz w:val="24"/>
          <w:szCs w:val="24"/>
        </w:rPr>
      </w:pPr>
      <w:r w:rsidRPr="00D850EC">
        <w:rPr>
          <w:rFonts w:asciiTheme="majorHAnsi" w:hAnsiTheme="majorHAnsi" w:cstheme="majorHAnsi"/>
          <w:sz w:val="24"/>
          <w:szCs w:val="24"/>
        </w:rPr>
        <w:t>Finalizado esse procedimento, clique no botão “Atualizar Perfil”.</w:t>
      </w:r>
    </w:p>
    <w:p w14:paraId="39043310" w14:textId="77777777" w:rsidR="00E65979" w:rsidRPr="00D850EC" w:rsidRDefault="00E65979" w:rsidP="00E04AB5">
      <w:pPr>
        <w:spacing w:line="360" w:lineRule="auto"/>
        <w:ind w:firstLine="720"/>
        <w:jc w:val="both"/>
        <w:rPr>
          <w:rFonts w:asciiTheme="majorHAnsi" w:hAnsiTheme="majorHAnsi" w:cstheme="majorHAnsi"/>
          <w:sz w:val="24"/>
          <w:szCs w:val="24"/>
        </w:rPr>
      </w:pPr>
      <w:r w:rsidRPr="00D850EC">
        <w:rPr>
          <w:rFonts w:asciiTheme="majorHAnsi" w:hAnsiTheme="majorHAnsi" w:cstheme="majorHAnsi"/>
          <w:sz w:val="24"/>
          <w:szCs w:val="24"/>
        </w:rPr>
        <w:t>A imagem a seguir exibe o painel, o qual faz parte das configurações do perfil. Nele você pode visualizar sua linha do tempo e os cursos que acessou recentemente:</w:t>
      </w:r>
    </w:p>
    <w:p w14:paraId="7127ADFF" w14:textId="77777777" w:rsidR="00E65979" w:rsidRPr="00D850EC" w:rsidRDefault="00E65979" w:rsidP="00E65979">
      <w:pPr>
        <w:rPr>
          <w:rFonts w:asciiTheme="majorHAnsi" w:hAnsiTheme="majorHAnsi" w:cstheme="majorHAnsi"/>
        </w:rPr>
      </w:pPr>
    </w:p>
    <w:p w14:paraId="1A4B10E4" w14:textId="77777777" w:rsidR="00E65979" w:rsidRPr="00E04AB5" w:rsidRDefault="00E65979" w:rsidP="00E04AB5">
      <w:pPr>
        <w:pStyle w:val="NormalWeb"/>
        <w:spacing w:before="0" w:beforeAutospacing="0" w:after="0" w:afterAutospacing="0" w:line="360" w:lineRule="auto"/>
        <w:jc w:val="both"/>
        <w:rPr>
          <w:rFonts w:asciiTheme="majorHAnsi" w:hAnsiTheme="majorHAnsi" w:cstheme="majorHAnsi"/>
          <w:color w:val="auto"/>
          <w:sz w:val="24"/>
        </w:rPr>
      </w:pPr>
      <w:r w:rsidRPr="00E04AB5">
        <w:rPr>
          <w:rFonts w:asciiTheme="majorHAnsi" w:hAnsiTheme="majorHAnsi" w:cstheme="majorHAnsi"/>
          <w:color w:val="auto"/>
          <w:sz w:val="24"/>
        </w:rPr>
        <w:t>Figura 7: Configurações do Painel</w:t>
      </w:r>
    </w:p>
    <w:p w14:paraId="71BB6205" w14:textId="223B86D9" w:rsidR="00E65979" w:rsidRPr="00D850EC" w:rsidRDefault="00E04AB5" w:rsidP="00E65979">
      <w:pPr>
        <w:rPr>
          <w:rFonts w:asciiTheme="majorHAnsi" w:hAnsiTheme="majorHAnsi" w:cstheme="majorHAnsi"/>
        </w:rPr>
      </w:pPr>
      <w:r>
        <w:rPr>
          <w:rFonts w:asciiTheme="majorHAnsi" w:hAnsiTheme="majorHAnsi" w:cstheme="majorHAnsi"/>
          <w:noProof/>
        </w:rPr>
        <mc:AlternateContent>
          <mc:Choice Requires="wpg">
            <w:drawing>
              <wp:inline distT="0" distB="0" distL="0" distR="0" wp14:anchorId="60B0EEB3" wp14:editId="0DF563A7">
                <wp:extent cx="6069875" cy="1515745"/>
                <wp:effectExtent l="19050" t="19050" r="388620" b="27305"/>
                <wp:docPr id="238" name="Agrupar 238"/>
                <wp:cNvGraphicFramePr/>
                <a:graphic xmlns:a="http://schemas.openxmlformats.org/drawingml/2006/main">
                  <a:graphicData uri="http://schemas.microsoft.com/office/word/2010/wordprocessingGroup">
                    <wpg:wgp>
                      <wpg:cNvGrpSpPr/>
                      <wpg:grpSpPr>
                        <a:xfrm>
                          <a:off x="0" y="0"/>
                          <a:ext cx="6069875" cy="1515745"/>
                          <a:chOff x="0" y="0"/>
                          <a:chExt cx="6069875" cy="1515745"/>
                        </a:xfrm>
                      </wpg:grpSpPr>
                      <pic:pic xmlns:pic="http://schemas.openxmlformats.org/drawingml/2006/picture">
                        <pic:nvPicPr>
                          <pic:cNvPr id="43" name="Imagem 51" descr="Interface gráfica do usuário, Texto, Aplicativo&#10;&#10;Descrição gerada automaticamente"/>
                          <pic:cNvPicPr>
                            <a:picLocks noChangeAspect="1"/>
                          </pic:cNvPicPr>
                        </pic:nvPicPr>
                        <pic:blipFill>
                          <a:blip r:embed="rId28"/>
                          <a:stretch>
                            <a:fillRect/>
                          </a:stretch>
                        </pic:blipFill>
                        <pic:spPr bwMode="auto">
                          <a:xfrm>
                            <a:off x="0" y="0"/>
                            <a:ext cx="3790950" cy="1515745"/>
                          </a:xfrm>
                          <a:prstGeom prst="rect">
                            <a:avLst/>
                          </a:prstGeom>
                          <a:ln>
                            <a:solidFill>
                              <a:schemeClr val="tx2"/>
                            </a:solidFill>
                          </a:ln>
                        </pic:spPr>
                      </pic:pic>
                      <wps:wsp>
                        <wps:cNvPr id="46" name="Conector de seta reta 53"/>
                        <wps:cNvCnPr/>
                        <wps:spPr>
                          <a:xfrm flipH="1" flipV="1">
                            <a:off x="3736027" y="377784"/>
                            <a:ext cx="816923" cy="45719"/>
                          </a:xfrm>
                          <a:prstGeom prst="straightConnector1">
                            <a:avLst/>
                          </a:prstGeom>
                          <a:noFill/>
                          <a:ln w="28440">
                            <a:solidFill>
                              <a:srgbClr val="00B050"/>
                            </a:solidFill>
                            <a:miter/>
                            <a:tailEnd type="arrow" w="med" len="med"/>
                          </a:ln>
                        </wps:spPr>
                        <wps:style>
                          <a:lnRef idx="0">
                            <a:scrgbClr r="0" g="0" b="0"/>
                          </a:lnRef>
                          <a:fillRef idx="0">
                            <a:scrgbClr r="0" g="0" b="0"/>
                          </a:fillRef>
                          <a:effectRef idx="0">
                            <a:scrgbClr r="0" g="0" b="0"/>
                          </a:effectRef>
                          <a:fontRef idx="minor"/>
                        </wps:style>
                        <wps:bodyPr/>
                      </wps:wsp>
                      <wps:wsp>
                        <wps:cNvPr id="223" name="Caixa de Texto 2"/>
                        <wps:cNvSpPr txBox="1">
                          <a:spLocks noChangeArrowheads="1"/>
                        </wps:cNvSpPr>
                        <wps:spPr bwMode="auto">
                          <a:xfrm>
                            <a:off x="4218215" y="121227"/>
                            <a:ext cx="1851660" cy="514350"/>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36E8461" w14:textId="77777777" w:rsidR="00E65979" w:rsidRDefault="00E65979" w:rsidP="00E65979">
                              <w:pPr>
                                <w:pStyle w:val="Contedodoquadro"/>
                              </w:pPr>
                              <w:r>
                                <w:rPr>
                                  <w:color w:val="4875BD"/>
                                </w:rPr>
                                <w:t>Clique aqui para personalizar o painel</w:t>
                              </w:r>
                            </w:p>
                          </w:txbxContent>
                        </wps:txbx>
                        <wps:bodyPr rot="0" vert="horz" wrap="square" lIns="91440" tIns="45720" rIns="91440" bIns="45720" anchor="t" anchorCtr="0">
                          <a:noAutofit/>
                        </wps:bodyPr>
                      </wps:wsp>
                    </wpg:wgp>
                  </a:graphicData>
                </a:graphic>
              </wp:inline>
            </w:drawing>
          </mc:Choice>
          <mc:Fallback>
            <w:pict>
              <v:group w14:anchorId="60B0EEB3" id="Agrupar 238" o:spid="_x0000_s1049" style="width:477.95pt;height:119.35pt;mso-position-horizontal-relative:char;mso-position-vertical-relative:line" coordsize="60698,15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">
                <v:shape id="Imagem 51" o:spid="_x0000_s1050" type="#_x0000_t75" alt="Interface gráfica do usuário, Texto, Aplicativo&#10;&#10;Descrição gerada automaticamente" style="position:absolute;width:37909;height:15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" stroked="t" strokecolor="#0e194a [3215]">
                  <v:imagedata r:id="rId29" o:title="Interface gráfica do usuário, Texto, Aplicativo&#10;&#10;Descrição gerada automaticamente"/>
                  <v:path arrowok="t"/>
                </v:shape>
                <v:shape id="Conector de seta reta 53" o:spid="_x0000_s1051" type="#_x0000_t32" style="position:absolute;left:37360;top:3777;width:8169;height:4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" strokecolor="#00b050" strokeweight=".79mm">
                  <v:stroke endarrow="open" joinstyle="miter"/>
                </v:shape>
                <v:shape id="_x0000_s1052" type="#_x0000_t202" style="position:absolute;left:42182;top:1212;width:18516;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" fillcolor="#b1b1b1 [1304]" stroked="f">
                  <v:shadow on="t" color="black" opacity="19660f" offset="4.49014mm,4.49014mm"/>
                  <v:textbox>
                    <w:txbxContent>
                      <w:p w14:paraId="436E8461" w14:textId="77777777" w:rsidR="00E65979" w:rsidRDefault="00E65979" w:rsidP="00E65979">
                        <w:pPr>
                          <w:pStyle w:val="Contedodoquadro"/>
                        </w:pPr>
                        <w:r>
                          <w:rPr>
                            <w:color w:val="4875BD"/>
                          </w:rPr>
                          <w:t>Clique aqui para personalizar o painel</w:t>
                        </w:r>
                      </w:p>
                    </w:txbxContent>
                  </v:textbox>
                </v:shape>
                <w10:anchorlock/>
              </v:group>
            </w:pict>
          </mc:Fallback>
        </mc:AlternateContent>
      </w:r>
    </w:p>
    <w:p w14:paraId="5B721004" w14:textId="77777777" w:rsidR="00E65979" w:rsidRPr="00E04AB5" w:rsidRDefault="00E65979" w:rsidP="00E04AB5">
      <w:pPr>
        <w:pStyle w:val="NormalWeb"/>
        <w:spacing w:before="0" w:beforeAutospacing="0" w:after="0" w:afterAutospacing="0"/>
        <w:jc w:val="both"/>
        <w:rPr>
          <w:rFonts w:asciiTheme="majorHAnsi" w:eastAsia="Calibri" w:hAnsiTheme="majorHAnsi" w:cstheme="majorHAnsi"/>
          <w:color w:val="auto"/>
          <w:sz w:val="20"/>
          <w:szCs w:val="20"/>
        </w:rPr>
      </w:pPr>
      <w:r w:rsidRPr="00E04AB5">
        <w:rPr>
          <w:rFonts w:asciiTheme="majorHAnsi" w:eastAsia="Calibri" w:hAnsiTheme="majorHAnsi" w:cstheme="majorHAnsi"/>
          <w:color w:val="auto"/>
          <w:sz w:val="20"/>
          <w:szCs w:val="20"/>
        </w:rPr>
        <w:t>Fonte: CEBRASPE, 2022.</w:t>
      </w:r>
    </w:p>
    <w:p w14:paraId="53507A72" w14:textId="77777777" w:rsidR="00E04AB5" w:rsidRDefault="00E04AB5" w:rsidP="00E65979">
      <w:pPr>
        <w:ind w:firstLine="720"/>
        <w:rPr>
          <w:rFonts w:asciiTheme="majorHAnsi" w:hAnsiTheme="majorHAnsi" w:cstheme="majorHAnsi"/>
        </w:rPr>
      </w:pPr>
    </w:p>
    <w:p w14:paraId="41DD49E3" w14:textId="0FB5FA50" w:rsidR="00E65979" w:rsidRPr="00E04AB5" w:rsidRDefault="00E65979" w:rsidP="00E04AB5">
      <w:pPr>
        <w:spacing w:line="360" w:lineRule="auto"/>
        <w:ind w:firstLine="720"/>
        <w:jc w:val="both"/>
        <w:rPr>
          <w:rFonts w:asciiTheme="majorHAnsi" w:hAnsiTheme="majorHAnsi" w:cstheme="majorHAnsi"/>
          <w:sz w:val="24"/>
          <w:szCs w:val="24"/>
        </w:rPr>
      </w:pPr>
      <w:r w:rsidRPr="00E04AB5">
        <w:rPr>
          <w:rFonts w:asciiTheme="majorHAnsi" w:hAnsiTheme="majorHAnsi" w:cstheme="majorHAnsi"/>
          <w:sz w:val="24"/>
          <w:szCs w:val="24"/>
        </w:rPr>
        <w:t>A figura 8 representa as opções de personalização do painel, as quais você poderá alterar de acordo com a sua experiência de usuário, tornado o seu ambiente de aprendizagem mais amigável e acessível.</w:t>
      </w:r>
    </w:p>
    <w:p w14:paraId="7B662823" w14:textId="77777777" w:rsidR="00E65979" w:rsidRPr="00E04AB5" w:rsidRDefault="00E65979" w:rsidP="00E04AB5">
      <w:pPr>
        <w:pStyle w:val="NormalWeb"/>
        <w:spacing w:before="0" w:beforeAutospacing="0" w:after="0" w:afterAutospacing="0" w:line="360" w:lineRule="auto"/>
        <w:jc w:val="both"/>
        <w:rPr>
          <w:rFonts w:asciiTheme="majorHAnsi" w:hAnsiTheme="majorHAnsi" w:cstheme="majorHAnsi"/>
          <w:color w:val="auto"/>
          <w:sz w:val="24"/>
        </w:rPr>
      </w:pPr>
      <w:r w:rsidRPr="00E04AB5">
        <w:rPr>
          <w:rFonts w:asciiTheme="majorHAnsi" w:hAnsiTheme="majorHAnsi" w:cstheme="majorHAnsi"/>
          <w:color w:val="auto"/>
          <w:sz w:val="24"/>
        </w:rPr>
        <w:t>Figura 8: Personalizando o painel</w:t>
      </w:r>
    </w:p>
    <w:p w14:paraId="191EB5E9" w14:textId="0B7D4A09" w:rsidR="00E65979" w:rsidRPr="00D850EC" w:rsidRDefault="00E04AB5" w:rsidP="00E65979">
      <w:pPr>
        <w:rPr>
          <w:rFonts w:asciiTheme="majorHAnsi" w:hAnsiTheme="majorHAnsi" w:cstheme="majorHAnsi"/>
        </w:rPr>
      </w:pPr>
      <w:r>
        <w:rPr>
          <w:rFonts w:asciiTheme="majorHAnsi" w:hAnsiTheme="majorHAnsi" w:cstheme="majorHAnsi"/>
          <w:noProof/>
        </w:rPr>
        <mc:AlternateContent>
          <mc:Choice Requires="wpg">
            <w:drawing>
              <wp:inline distT="0" distB="0" distL="0" distR="0" wp14:anchorId="608DF423" wp14:editId="19FCC5AD">
                <wp:extent cx="3567298" cy="2229994"/>
                <wp:effectExtent l="19050" t="19050" r="14605" b="361315"/>
                <wp:docPr id="237" name="Agrupar 237"/>
                <wp:cNvGraphicFramePr/>
                <a:graphic xmlns:a="http://schemas.openxmlformats.org/drawingml/2006/main">
                  <a:graphicData uri="http://schemas.microsoft.com/office/word/2010/wordprocessingGroup">
                    <wpg:wgp>
                      <wpg:cNvGrpSpPr/>
                      <wpg:grpSpPr>
                        <a:xfrm>
                          <a:off x="0" y="0"/>
                          <a:ext cx="3567298" cy="2229994"/>
                          <a:chOff x="0" y="0"/>
                          <a:chExt cx="3923030" cy="2452378"/>
                        </a:xfrm>
                      </wpg:grpSpPr>
                      <pic:pic xmlns:pic="http://schemas.openxmlformats.org/drawingml/2006/picture">
                        <pic:nvPicPr>
                          <pic:cNvPr id="47" name="Imagem 52" descr="Interface gráfica do usuário, Aplicativo&#10;&#10;Descrição gerada automaticamente"/>
                          <pic:cNvPicPr>
                            <a:picLocks noChangeAspect="1"/>
                          </pic:cNvPicPr>
                        </pic:nvPicPr>
                        <pic:blipFill>
                          <a:blip r:embed="rId30"/>
                          <a:stretch>
                            <a:fillRect/>
                          </a:stretch>
                        </pic:blipFill>
                        <pic:spPr bwMode="auto">
                          <a:xfrm>
                            <a:off x="0" y="0"/>
                            <a:ext cx="3923030" cy="1746250"/>
                          </a:xfrm>
                          <a:prstGeom prst="rect">
                            <a:avLst/>
                          </a:prstGeom>
                          <a:ln>
                            <a:solidFill>
                              <a:schemeClr val="tx2"/>
                            </a:solidFill>
                          </a:ln>
                        </pic:spPr>
                      </pic:pic>
                      <wps:wsp>
                        <wps:cNvPr id="48" name="Conector de seta reta 56"/>
                        <wps:cNvCnPr/>
                        <wps:spPr>
                          <a:xfrm flipV="1">
                            <a:off x="2569770" y="1693471"/>
                            <a:ext cx="167640" cy="323850"/>
                          </a:xfrm>
                          <a:prstGeom prst="straightConnector1">
                            <a:avLst/>
                          </a:prstGeom>
                          <a:noFill/>
                          <a:ln w="28440">
                            <a:solidFill>
                              <a:srgbClr val="00B050"/>
                            </a:solidFill>
                            <a:miter/>
                            <a:tailEnd type="arrow" w="med" len="med"/>
                          </a:ln>
                        </wps:spPr>
                        <wps:style>
                          <a:lnRef idx="0">
                            <a:scrgbClr r="0" g="0" b="0"/>
                          </a:lnRef>
                          <a:fillRef idx="0">
                            <a:scrgbClr r="0" g="0" b="0"/>
                          </a:fillRef>
                          <a:effectRef idx="0">
                            <a:scrgbClr r="0" g="0" b="0"/>
                          </a:effectRef>
                          <a:fontRef idx="minor"/>
                        </wps:style>
                        <wps:bodyPr/>
                      </wps:wsp>
                      <wps:wsp>
                        <wps:cNvPr id="224" name="Caixa de Texto 2"/>
                        <wps:cNvSpPr txBox="1">
                          <a:spLocks noChangeArrowheads="1"/>
                        </wps:cNvSpPr>
                        <wps:spPr bwMode="auto">
                          <a:xfrm>
                            <a:off x="857497" y="1985653"/>
                            <a:ext cx="1905000" cy="466725"/>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1D95C1A" w14:textId="77777777" w:rsidR="00E65979" w:rsidRDefault="00E65979" w:rsidP="00E65979">
                              <w:pPr>
                                <w:pStyle w:val="Contedodoquadro"/>
                              </w:pPr>
                              <w:r>
                                <w:rPr>
                                  <w:color w:val="4875BD"/>
                                </w:rPr>
                                <w:t xml:space="preserve">Clique aqui para personalizar </w:t>
                              </w:r>
                            </w:p>
                          </w:txbxContent>
                        </wps:txbx>
                        <wps:bodyPr rot="0" vert="horz" wrap="square" lIns="91440" tIns="45720" rIns="91440" bIns="45720" anchor="t" anchorCtr="0">
                          <a:noAutofit/>
                        </wps:bodyPr>
                      </wps:wsp>
                    </wpg:wgp>
                  </a:graphicData>
                </a:graphic>
              </wp:inline>
            </w:drawing>
          </mc:Choice>
          <mc:Fallback>
            <w:pict>
              <v:group w14:anchorId="608DF423" id="Agrupar 237" o:spid="_x0000_s1053" style="width:280.9pt;height:175.6pt;mso-position-horizontal-relative:char;mso-position-vertical-relative:line" coordsize="39230,24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">
                <v:shape id="Imagem 52" o:spid="_x0000_s1054" type="#_x0000_t75" alt="Interface gráfica do usuário, Aplicativo&#10;&#10;Descrição gerada automaticamente" style="position:absolute;width:39230;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" stroked="t" strokecolor="#0e194a [3215]">
                  <v:imagedata r:id="rId31" o:title="Interface gráfica do usuário, Aplicativo&#10;&#10;Descrição gerada automaticamente"/>
                  <v:path arrowok="t"/>
                </v:shape>
                <v:shape id="Conector de seta reta 56" o:spid="_x0000_s1055" type="#_x0000_t32" style="position:absolute;left:25697;top:16934;width:1677;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" strokecolor="#00b050" strokeweight=".79mm">
                  <v:stroke endarrow="open" joinstyle="miter"/>
                </v:shape>
                <v:shape id="_x0000_s1056" type="#_x0000_t202" style="position:absolute;left:8574;top:19856;width:1905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" fillcolor="#b1b1b1 [1304]" stroked="f">
                  <v:shadow on="t" color="black" opacity="19660f" offset="4.49014mm,4.49014mm"/>
                  <v:textbox>
                    <w:txbxContent>
                      <w:p w14:paraId="01D95C1A" w14:textId="77777777" w:rsidR="00E65979" w:rsidRDefault="00E65979" w:rsidP="00E65979">
                        <w:pPr>
                          <w:pStyle w:val="Contedodoquadro"/>
                        </w:pPr>
                        <w:r>
                          <w:rPr>
                            <w:color w:val="4875BD"/>
                          </w:rPr>
                          <w:t xml:space="preserve">Clique aqui para personalizar </w:t>
                        </w:r>
                      </w:p>
                    </w:txbxContent>
                  </v:textbox>
                </v:shape>
                <w10:anchorlock/>
              </v:group>
            </w:pict>
          </mc:Fallback>
        </mc:AlternateContent>
      </w:r>
    </w:p>
    <w:p w14:paraId="322BA5DB" w14:textId="77777777" w:rsidR="00E65979" w:rsidRPr="00E04AB5" w:rsidRDefault="00E65979" w:rsidP="00E04AB5">
      <w:pPr>
        <w:pStyle w:val="NormalWeb"/>
        <w:spacing w:before="0" w:beforeAutospacing="0" w:after="0" w:afterAutospacing="0"/>
        <w:jc w:val="both"/>
        <w:rPr>
          <w:rFonts w:asciiTheme="majorHAnsi" w:eastAsia="Calibri" w:hAnsiTheme="majorHAnsi" w:cstheme="majorHAnsi"/>
          <w:color w:val="auto"/>
          <w:sz w:val="20"/>
          <w:szCs w:val="20"/>
        </w:rPr>
      </w:pPr>
      <w:r w:rsidRPr="00E04AB5">
        <w:rPr>
          <w:rFonts w:asciiTheme="majorHAnsi" w:eastAsia="Calibri" w:hAnsiTheme="majorHAnsi" w:cstheme="majorHAnsi"/>
          <w:color w:val="auto"/>
          <w:sz w:val="20"/>
          <w:szCs w:val="20"/>
        </w:rPr>
        <w:t>Fonte: CEBRASPE, 2022.</w:t>
      </w:r>
    </w:p>
    <w:p w14:paraId="4F86901C" w14:textId="6C93D42E" w:rsidR="00E65979" w:rsidRPr="00D850EC" w:rsidRDefault="00E65979" w:rsidP="00E65979">
      <w:pPr>
        <w:rPr>
          <w:rFonts w:asciiTheme="majorHAnsi" w:hAnsiTheme="majorHAnsi" w:cstheme="majorHAnsi"/>
        </w:rPr>
      </w:pPr>
    </w:p>
    <w:p w14:paraId="78535BEF" w14:textId="77777777" w:rsidR="00E65979" w:rsidRPr="00E04AB5" w:rsidRDefault="00E65979" w:rsidP="00E04AB5">
      <w:pPr>
        <w:spacing w:line="360" w:lineRule="auto"/>
        <w:ind w:firstLine="709"/>
        <w:rPr>
          <w:rFonts w:asciiTheme="majorHAnsi" w:hAnsiTheme="majorHAnsi" w:cstheme="majorHAnsi"/>
          <w:sz w:val="24"/>
          <w:szCs w:val="24"/>
        </w:rPr>
      </w:pPr>
      <w:r w:rsidRPr="00E04AB5">
        <w:rPr>
          <w:rFonts w:asciiTheme="majorHAnsi" w:hAnsiTheme="majorHAnsi" w:cstheme="majorHAnsi"/>
          <w:sz w:val="24"/>
          <w:szCs w:val="24"/>
        </w:rPr>
        <w:lastRenderedPageBreak/>
        <w:t>Você pode personalizar:</w:t>
      </w:r>
    </w:p>
    <w:p w14:paraId="30FAD0E4" w14:textId="77777777" w:rsidR="00E65979" w:rsidRPr="00E04AB5" w:rsidRDefault="00E65979" w:rsidP="00E04AB5">
      <w:pPr>
        <w:pStyle w:val="PargrafodaLista"/>
        <w:numPr>
          <w:ilvl w:val="0"/>
          <w:numId w:val="21"/>
        </w:numPr>
        <w:tabs>
          <w:tab w:val="clear" w:pos="1615"/>
        </w:tabs>
        <w:suppressAutoHyphens/>
        <w:spacing w:line="360" w:lineRule="auto"/>
        <w:rPr>
          <w:rFonts w:asciiTheme="majorHAnsi" w:hAnsiTheme="majorHAnsi" w:cstheme="majorHAnsi"/>
          <w:sz w:val="24"/>
          <w:szCs w:val="24"/>
        </w:rPr>
      </w:pPr>
      <w:r w:rsidRPr="00E04AB5">
        <w:rPr>
          <w:rFonts w:asciiTheme="majorHAnsi" w:hAnsiTheme="majorHAnsi" w:cstheme="majorHAnsi"/>
          <w:sz w:val="24"/>
          <w:szCs w:val="24"/>
        </w:rPr>
        <w:t>Planos de aprendizagem;</w:t>
      </w:r>
    </w:p>
    <w:p w14:paraId="212C986A" w14:textId="77777777" w:rsidR="00E65979" w:rsidRPr="00E04AB5" w:rsidRDefault="00E65979" w:rsidP="00E04AB5">
      <w:pPr>
        <w:pStyle w:val="PargrafodaLista"/>
        <w:numPr>
          <w:ilvl w:val="0"/>
          <w:numId w:val="21"/>
        </w:numPr>
        <w:tabs>
          <w:tab w:val="clear" w:pos="1615"/>
        </w:tabs>
        <w:suppressAutoHyphens/>
        <w:spacing w:line="360" w:lineRule="auto"/>
        <w:rPr>
          <w:rFonts w:asciiTheme="majorHAnsi" w:hAnsiTheme="majorHAnsi" w:cstheme="majorHAnsi"/>
          <w:sz w:val="24"/>
          <w:szCs w:val="24"/>
        </w:rPr>
      </w:pPr>
      <w:r w:rsidRPr="00E04AB5">
        <w:rPr>
          <w:rFonts w:asciiTheme="majorHAnsi" w:hAnsiTheme="majorHAnsi" w:cstheme="majorHAnsi"/>
          <w:sz w:val="24"/>
          <w:szCs w:val="24"/>
        </w:rPr>
        <w:t>Linha do tempo;</w:t>
      </w:r>
    </w:p>
    <w:p w14:paraId="46DFEF54" w14:textId="77777777" w:rsidR="00E65979" w:rsidRPr="00E04AB5" w:rsidRDefault="00E65979" w:rsidP="00E04AB5">
      <w:pPr>
        <w:pStyle w:val="PargrafodaLista"/>
        <w:numPr>
          <w:ilvl w:val="0"/>
          <w:numId w:val="21"/>
        </w:numPr>
        <w:tabs>
          <w:tab w:val="clear" w:pos="1615"/>
        </w:tabs>
        <w:suppressAutoHyphens/>
        <w:spacing w:line="360" w:lineRule="auto"/>
        <w:rPr>
          <w:rFonts w:asciiTheme="majorHAnsi" w:hAnsiTheme="majorHAnsi" w:cstheme="majorHAnsi"/>
          <w:sz w:val="24"/>
          <w:szCs w:val="24"/>
        </w:rPr>
      </w:pPr>
      <w:r w:rsidRPr="00E04AB5">
        <w:rPr>
          <w:rFonts w:asciiTheme="majorHAnsi" w:hAnsiTheme="majorHAnsi" w:cstheme="majorHAnsi"/>
          <w:sz w:val="24"/>
          <w:szCs w:val="24"/>
        </w:rPr>
        <w:t>Cursos acessados recentemente;</w:t>
      </w:r>
    </w:p>
    <w:p w14:paraId="17ED34AC" w14:textId="77777777" w:rsidR="00E65979" w:rsidRPr="00E04AB5" w:rsidRDefault="00E65979" w:rsidP="00E04AB5">
      <w:pPr>
        <w:pStyle w:val="PargrafodaLista"/>
        <w:numPr>
          <w:ilvl w:val="0"/>
          <w:numId w:val="21"/>
        </w:numPr>
        <w:tabs>
          <w:tab w:val="clear" w:pos="1615"/>
        </w:tabs>
        <w:suppressAutoHyphens/>
        <w:spacing w:line="360" w:lineRule="auto"/>
        <w:rPr>
          <w:rFonts w:asciiTheme="majorHAnsi" w:hAnsiTheme="majorHAnsi" w:cstheme="majorHAnsi"/>
          <w:sz w:val="24"/>
          <w:szCs w:val="24"/>
        </w:rPr>
      </w:pPr>
      <w:r w:rsidRPr="00E04AB5">
        <w:rPr>
          <w:rFonts w:asciiTheme="majorHAnsi" w:hAnsiTheme="majorHAnsi" w:cstheme="majorHAnsi"/>
          <w:sz w:val="24"/>
          <w:szCs w:val="24"/>
        </w:rPr>
        <w:t>Resumo dos cursos; e</w:t>
      </w:r>
    </w:p>
    <w:p w14:paraId="020A6515" w14:textId="77777777" w:rsidR="00E65979" w:rsidRPr="00E04AB5" w:rsidRDefault="00E65979" w:rsidP="00E04AB5">
      <w:pPr>
        <w:pStyle w:val="PargrafodaLista"/>
        <w:numPr>
          <w:ilvl w:val="0"/>
          <w:numId w:val="21"/>
        </w:numPr>
        <w:tabs>
          <w:tab w:val="clear" w:pos="1615"/>
        </w:tabs>
        <w:suppressAutoHyphens/>
        <w:spacing w:line="360" w:lineRule="auto"/>
        <w:rPr>
          <w:rFonts w:asciiTheme="majorHAnsi" w:hAnsiTheme="majorHAnsi" w:cstheme="majorHAnsi"/>
          <w:sz w:val="24"/>
          <w:szCs w:val="24"/>
        </w:rPr>
      </w:pPr>
      <w:r w:rsidRPr="00E04AB5">
        <w:rPr>
          <w:rFonts w:asciiTheme="majorHAnsi" w:hAnsiTheme="majorHAnsi" w:cstheme="majorHAnsi"/>
          <w:sz w:val="24"/>
          <w:szCs w:val="24"/>
        </w:rPr>
        <w:t xml:space="preserve">Arquivos privados. </w:t>
      </w:r>
    </w:p>
    <w:p w14:paraId="63D48BC0" w14:textId="77777777" w:rsidR="00E65979" w:rsidRPr="00E04AB5" w:rsidRDefault="00E65979" w:rsidP="00E04AB5">
      <w:pPr>
        <w:spacing w:line="360" w:lineRule="auto"/>
        <w:ind w:firstLine="709"/>
        <w:rPr>
          <w:rFonts w:asciiTheme="majorHAnsi" w:hAnsiTheme="majorHAnsi" w:cstheme="majorHAnsi"/>
          <w:sz w:val="24"/>
          <w:szCs w:val="24"/>
        </w:rPr>
      </w:pPr>
      <w:r w:rsidRPr="00E04AB5">
        <w:rPr>
          <w:rFonts w:asciiTheme="majorHAnsi" w:hAnsiTheme="majorHAnsi" w:cstheme="majorHAnsi"/>
          <w:sz w:val="24"/>
          <w:szCs w:val="24"/>
        </w:rPr>
        <w:t xml:space="preserve">Seguindo no painel, você poderá visualizar os cursos acessados recentemente e, ao lado direito, aparecerá a opção de pesquisar o curso. </w:t>
      </w:r>
    </w:p>
    <w:p w14:paraId="2CDD1BAC" w14:textId="77777777" w:rsidR="00E65979" w:rsidRPr="00E04AB5" w:rsidRDefault="00E65979" w:rsidP="00E04AB5">
      <w:pPr>
        <w:pStyle w:val="NormalWeb"/>
        <w:spacing w:before="0" w:beforeAutospacing="0" w:after="0" w:afterAutospacing="0" w:line="360" w:lineRule="auto"/>
        <w:jc w:val="both"/>
        <w:rPr>
          <w:rFonts w:asciiTheme="majorHAnsi" w:hAnsiTheme="majorHAnsi" w:cstheme="majorHAnsi"/>
          <w:color w:val="auto"/>
          <w:sz w:val="24"/>
        </w:rPr>
      </w:pPr>
      <w:r w:rsidRPr="00E04AB5">
        <w:rPr>
          <w:rFonts w:asciiTheme="majorHAnsi" w:hAnsiTheme="majorHAnsi" w:cstheme="majorHAnsi"/>
          <w:color w:val="auto"/>
          <w:sz w:val="24"/>
        </w:rPr>
        <w:t xml:space="preserve"> Figura 9: Resumo dos cursos</w:t>
      </w:r>
    </w:p>
    <w:p w14:paraId="397B6309"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w:drawing>
          <wp:anchor distT="0" distB="0" distL="0" distR="0" simplePos="0" relativeHeight="251684864" behindDoc="0" locked="0" layoutInCell="0" allowOverlap="1" wp14:anchorId="4A78FC1D" wp14:editId="113846AE">
            <wp:simplePos x="0" y="0"/>
            <wp:positionH relativeFrom="margin">
              <wp:posOffset>1823085</wp:posOffset>
            </wp:positionH>
            <wp:positionV relativeFrom="paragraph">
              <wp:posOffset>29210</wp:posOffset>
            </wp:positionV>
            <wp:extent cx="3676650" cy="2499995"/>
            <wp:effectExtent l="19050" t="19050" r="19050" b="14605"/>
            <wp:wrapSquare wrapText="largest"/>
            <wp:docPr id="51" name="Figura1" descr="Tela de celular com publicação numa rede soci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a1" descr="Tela de celular com publicação numa rede social&#10;&#10;Descrição gerada automaticamente"/>
                    <pic:cNvPicPr>
                      <a:picLocks noChangeAspect="1" noChangeArrowheads="1"/>
                    </pic:cNvPicPr>
                  </pic:nvPicPr>
                  <pic:blipFill>
                    <a:blip r:embed="rId32"/>
                    <a:srcRect l="19728" t="20458" r="28391" b="16781"/>
                    <a:stretch>
                      <a:fillRect/>
                    </a:stretch>
                  </pic:blipFill>
                  <pic:spPr bwMode="auto">
                    <a:xfrm>
                      <a:off x="0" y="0"/>
                      <a:ext cx="3676650" cy="249999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
    <w:p w14:paraId="4D932A08" w14:textId="77777777" w:rsidR="00E65979" w:rsidRPr="00D850EC" w:rsidRDefault="00E65979" w:rsidP="00E65979">
      <w:pPr>
        <w:rPr>
          <w:rFonts w:asciiTheme="majorHAnsi" w:hAnsiTheme="majorHAnsi" w:cstheme="majorHAnsi"/>
        </w:rPr>
      </w:pPr>
    </w:p>
    <w:p w14:paraId="21C065FA"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0" distB="0" distL="0" distR="0" simplePos="0" relativeHeight="251696128" behindDoc="0" locked="0" layoutInCell="0" allowOverlap="1" wp14:anchorId="4F261FA5" wp14:editId="36FC49F8">
                <wp:simplePos x="0" y="0"/>
                <wp:positionH relativeFrom="column">
                  <wp:posOffset>4718685</wp:posOffset>
                </wp:positionH>
                <wp:positionV relativeFrom="paragraph">
                  <wp:posOffset>51435</wp:posOffset>
                </wp:positionV>
                <wp:extent cx="238125" cy="552450"/>
                <wp:effectExtent l="0" t="0" r="28575" b="19050"/>
                <wp:wrapNone/>
                <wp:docPr id="53" name="Forma 2"/>
                <wp:cNvGraphicFramePr/>
                <a:graphic xmlns:a="http://schemas.openxmlformats.org/drawingml/2006/main">
                  <a:graphicData uri="http://schemas.microsoft.com/office/word/2010/wordprocessingShape">
                    <wps:wsp>
                      <wps:cNvSpPr/>
                      <wps:spPr>
                        <a:xfrm>
                          <a:off x="0" y="0"/>
                          <a:ext cx="238125" cy="552450"/>
                        </a:xfrm>
                        <a:custGeom>
                          <a:avLst/>
                          <a:gdLst/>
                          <a:ahLst/>
                          <a:cxnLst/>
                          <a:rect l="l" t="t" r="r" b="b"/>
                          <a:pathLst>
                            <a:path w="431" h="1113">
                              <a:moveTo>
                                <a:pt x="107" y="0"/>
                              </a:moveTo>
                              <a:lnTo>
                                <a:pt x="107" y="834"/>
                              </a:lnTo>
                              <a:lnTo>
                                <a:pt x="0" y="834"/>
                              </a:lnTo>
                              <a:lnTo>
                                <a:pt x="215" y="1112"/>
                              </a:lnTo>
                              <a:lnTo>
                                <a:pt x="430" y="834"/>
                              </a:lnTo>
                              <a:lnTo>
                                <a:pt x="322" y="834"/>
                              </a:lnTo>
                              <a:lnTo>
                                <a:pt x="322" y="0"/>
                              </a:lnTo>
                              <a:lnTo>
                                <a:pt x="107" y="0"/>
                              </a:lnTo>
                            </a:path>
                          </a:pathLst>
                        </a:custGeom>
                        <a:solidFill>
                          <a:srgbClr val="00A933"/>
                        </a:solidFill>
                        <a:ln w="0">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1CE4CC28" id="Forma 2" o:spid="_x0000_s1026" style="position:absolute;margin-left:371.55pt;margin-top:4.05pt;width:18.75pt;height:43.5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43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" o:allowincell="f" path="m107,r,834l,834r215,278l430,834r-108,l322,,107,e" fillcolor="#00a933" strokecolor="#3465a4" strokeweight="0">
                <v:path arrowok="t"/>
              </v:shape>
            </w:pict>
          </mc:Fallback>
        </mc:AlternateContent>
      </w:r>
    </w:p>
    <w:p w14:paraId="6D14DEF7"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17780" distB="17780" distL="17780" distR="17780" simplePos="0" relativeHeight="251697152" behindDoc="0" locked="0" layoutInCell="0" allowOverlap="1" wp14:anchorId="7A291DA6" wp14:editId="07AE70E2">
                <wp:simplePos x="0" y="0"/>
                <wp:positionH relativeFrom="column">
                  <wp:posOffset>2152650</wp:posOffset>
                </wp:positionH>
                <wp:positionV relativeFrom="paragraph">
                  <wp:posOffset>31750</wp:posOffset>
                </wp:positionV>
                <wp:extent cx="673100" cy="468630"/>
                <wp:effectExtent l="0" t="0" r="0" b="0"/>
                <wp:wrapNone/>
                <wp:docPr id="52" name="Linha 1"/>
                <wp:cNvGraphicFramePr/>
                <a:graphic xmlns:a="http://schemas.openxmlformats.org/drawingml/2006/main">
                  <a:graphicData uri="http://schemas.microsoft.com/office/word/2010/wordprocessingShape">
                    <wps:wsp>
                      <wps:cNvCnPr/>
                      <wps:spPr>
                        <a:xfrm flipV="1">
                          <a:off x="0" y="0"/>
                          <a:ext cx="672480" cy="468000"/>
                        </a:xfrm>
                        <a:prstGeom prst="line">
                          <a:avLst/>
                        </a:prstGeom>
                        <a:ln w="36360">
                          <a:solidFill>
                            <a:srgbClr val="00A933"/>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74840980" id="Linha 1" o:spid="_x0000_s1026" style="position:absolute;flip:y;z-index:251697152;visibility:visible;mso-wrap-style:square;mso-wrap-distance-left:1.4pt;mso-wrap-distance-top:1.4pt;mso-wrap-distance-right:1.4pt;mso-wrap-distance-bottom:1.4pt;mso-position-horizontal:absolute;mso-position-horizontal-relative:text;mso-position-vertical:absolute;mso-position-vertical-relative:text" from="169.5pt,2.5pt" to="222.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" o:allowincell="f" strokecolor="#00a933" strokeweight="1.01mm">
                <v:stroke endarrow="block"/>
              </v:line>
            </w:pict>
          </mc:Fallback>
        </mc:AlternateContent>
      </w:r>
    </w:p>
    <w:p w14:paraId="54BA9DF1"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w:drawing>
          <wp:anchor distT="0" distB="0" distL="0" distR="0" simplePos="0" relativeHeight="251686912" behindDoc="0" locked="0" layoutInCell="0" allowOverlap="1" wp14:anchorId="7C2D107E" wp14:editId="4A2D5402">
            <wp:simplePos x="0" y="0"/>
            <wp:positionH relativeFrom="column">
              <wp:posOffset>3978275</wp:posOffset>
            </wp:positionH>
            <wp:positionV relativeFrom="paragraph">
              <wp:posOffset>132080</wp:posOffset>
            </wp:positionV>
            <wp:extent cx="1533525" cy="1059180"/>
            <wp:effectExtent l="0" t="0" r="0" b="0"/>
            <wp:wrapSquare wrapText="largest"/>
            <wp:docPr id="54" name="Figura3" descr="Tela de celular com publicação numa rede soci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a3" descr="Tela de celular com publicação numa rede social&#10;&#10;Descrição gerada automaticamente"/>
                    <pic:cNvPicPr>
                      <a:picLocks noChangeAspect="1" noChangeArrowheads="1"/>
                    </pic:cNvPicPr>
                  </pic:nvPicPr>
                  <pic:blipFill>
                    <a:blip r:embed="rId33"/>
                    <a:srcRect l="52211" t="37116" r="30206" b="41270"/>
                    <a:stretch>
                      <a:fillRect/>
                    </a:stretch>
                  </pic:blipFill>
                  <pic:spPr bwMode="auto">
                    <a:xfrm>
                      <a:off x="0" y="0"/>
                      <a:ext cx="1533525" cy="1059180"/>
                    </a:xfrm>
                    <a:prstGeom prst="rect">
                      <a:avLst/>
                    </a:prstGeom>
                  </pic:spPr>
                </pic:pic>
              </a:graphicData>
            </a:graphic>
          </wp:anchor>
        </w:drawing>
      </w:r>
      <w:r w:rsidRPr="00D850EC">
        <w:rPr>
          <w:rFonts w:asciiTheme="majorHAnsi" w:hAnsiTheme="majorHAnsi" w:cstheme="majorHAnsi"/>
        </w:rPr>
        <w:t xml:space="preserve"> </w:t>
      </w:r>
    </w:p>
    <w:p w14:paraId="164A1C44" w14:textId="77777777" w:rsidR="00E65979" w:rsidRPr="00D850EC" w:rsidRDefault="00E65979" w:rsidP="00E65979">
      <w:pPr>
        <w:rPr>
          <w:rFonts w:asciiTheme="majorHAnsi" w:hAnsiTheme="majorHAnsi" w:cstheme="majorHAnsi"/>
        </w:rPr>
      </w:pPr>
      <w:r w:rsidRPr="00D850EC">
        <w:rPr>
          <w:rFonts w:asciiTheme="majorHAnsi" w:hAnsiTheme="majorHAnsi" w:cstheme="majorHAnsi"/>
        </w:rPr>
        <w:t xml:space="preserve"> </w:t>
      </w:r>
    </w:p>
    <w:p w14:paraId="342B1DE4" w14:textId="77777777" w:rsidR="00E65979" w:rsidRPr="00D850EC" w:rsidRDefault="00E65979" w:rsidP="00E65979">
      <w:pPr>
        <w:rPr>
          <w:rFonts w:asciiTheme="majorHAnsi" w:hAnsiTheme="majorHAnsi" w:cstheme="majorHAnsi"/>
        </w:rPr>
      </w:pPr>
    </w:p>
    <w:p w14:paraId="75268EB7" w14:textId="77777777" w:rsidR="00E65979" w:rsidRPr="00D850EC" w:rsidRDefault="00E65979" w:rsidP="00E65979">
      <w:pPr>
        <w:rPr>
          <w:rFonts w:asciiTheme="majorHAnsi" w:hAnsiTheme="majorHAnsi" w:cstheme="majorHAnsi"/>
        </w:rPr>
      </w:pPr>
    </w:p>
    <w:p w14:paraId="633DE8FB" w14:textId="77777777" w:rsidR="00E65979" w:rsidRPr="00D850EC" w:rsidRDefault="00E65979" w:rsidP="00E65979">
      <w:pPr>
        <w:rPr>
          <w:rFonts w:asciiTheme="majorHAnsi" w:hAnsiTheme="majorHAnsi" w:cstheme="majorHAnsi"/>
        </w:rPr>
      </w:pPr>
    </w:p>
    <w:p w14:paraId="591FD19B" w14:textId="77777777" w:rsidR="00E65979" w:rsidRPr="00D850EC" w:rsidRDefault="00E65979" w:rsidP="00E65979">
      <w:pPr>
        <w:rPr>
          <w:rFonts w:asciiTheme="majorHAnsi" w:hAnsiTheme="majorHAnsi" w:cstheme="majorHAnsi"/>
        </w:rPr>
      </w:pPr>
    </w:p>
    <w:p w14:paraId="34B8FAC8" w14:textId="77777777" w:rsidR="00E65979" w:rsidRPr="00E04AB5" w:rsidRDefault="00E65979" w:rsidP="00E04AB5">
      <w:pPr>
        <w:pStyle w:val="NormalWeb"/>
        <w:spacing w:before="0" w:beforeAutospacing="0" w:after="0" w:afterAutospacing="0"/>
        <w:jc w:val="both"/>
        <w:rPr>
          <w:rFonts w:asciiTheme="majorHAnsi" w:eastAsia="Calibri" w:hAnsiTheme="majorHAnsi" w:cstheme="majorHAnsi"/>
          <w:color w:val="auto"/>
          <w:sz w:val="20"/>
          <w:szCs w:val="20"/>
        </w:rPr>
      </w:pPr>
      <w:r w:rsidRPr="00E04AB5">
        <w:rPr>
          <w:rFonts w:asciiTheme="majorHAnsi" w:eastAsia="Calibri" w:hAnsiTheme="majorHAnsi" w:cstheme="majorHAnsi"/>
          <w:color w:val="auto"/>
          <w:sz w:val="20"/>
          <w:szCs w:val="20"/>
        </w:rPr>
        <w:t>Fonte: CEBRASPE, 2022.</w:t>
      </w:r>
    </w:p>
    <w:p w14:paraId="2B7AD19F" w14:textId="77777777" w:rsidR="00E04AB5" w:rsidRDefault="00E04AB5" w:rsidP="00E65979">
      <w:pPr>
        <w:ind w:firstLine="720"/>
        <w:rPr>
          <w:rFonts w:asciiTheme="majorHAnsi" w:hAnsiTheme="majorHAnsi" w:cstheme="majorHAnsi"/>
        </w:rPr>
      </w:pPr>
    </w:p>
    <w:p w14:paraId="37798B78" w14:textId="64F5C0A0" w:rsidR="00E65979" w:rsidRDefault="00E65979" w:rsidP="00E04AB5">
      <w:pPr>
        <w:spacing w:line="360" w:lineRule="auto"/>
        <w:ind w:firstLine="720"/>
        <w:jc w:val="both"/>
        <w:rPr>
          <w:rFonts w:asciiTheme="majorHAnsi" w:hAnsiTheme="majorHAnsi" w:cstheme="majorHAnsi"/>
          <w:sz w:val="24"/>
          <w:szCs w:val="24"/>
        </w:rPr>
      </w:pPr>
      <w:r w:rsidRPr="00E04AB5">
        <w:rPr>
          <w:rFonts w:asciiTheme="majorHAnsi" w:hAnsiTheme="majorHAnsi" w:cstheme="majorHAnsi"/>
          <w:sz w:val="24"/>
          <w:szCs w:val="24"/>
        </w:rPr>
        <w:t>No mesmo painel, você pode ver o resumo dos cursos realizados, em andamento, não iniciados, favoritos e até mesmo os removidos da visualização.</w:t>
      </w:r>
    </w:p>
    <w:p w14:paraId="4CE85901" w14:textId="77777777" w:rsidR="00E65979" w:rsidRPr="00CC6965" w:rsidRDefault="00E65979" w:rsidP="00CC6965">
      <w:pPr>
        <w:pStyle w:val="NormalWeb"/>
        <w:spacing w:before="0" w:beforeAutospacing="0" w:after="0" w:afterAutospacing="0" w:line="360" w:lineRule="auto"/>
        <w:jc w:val="both"/>
        <w:rPr>
          <w:rFonts w:asciiTheme="majorHAnsi" w:hAnsiTheme="majorHAnsi" w:cstheme="majorHAnsi"/>
          <w:color w:val="auto"/>
          <w:sz w:val="24"/>
        </w:rPr>
      </w:pPr>
      <w:r w:rsidRPr="00CC6965">
        <w:rPr>
          <w:rFonts w:asciiTheme="majorHAnsi" w:hAnsiTheme="majorHAnsi" w:cstheme="majorHAnsi"/>
          <w:color w:val="auto"/>
          <w:sz w:val="24"/>
        </w:rPr>
        <w:t>Figura 10: Resumo dos cursos</w:t>
      </w:r>
    </w:p>
    <w:p w14:paraId="08AB501C" w14:textId="5CD05729" w:rsidR="00E65979" w:rsidRPr="00D850EC" w:rsidRDefault="00E65979" w:rsidP="00E65979">
      <w:pPr>
        <w:rPr>
          <w:rFonts w:asciiTheme="majorHAnsi" w:hAnsiTheme="majorHAnsi" w:cstheme="majorHAnsi"/>
        </w:rPr>
      </w:pPr>
    </w:p>
    <w:p w14:paraId="2F2D065C" w14:textId="3FAC98FC" w:rsidR="00E65979" w:rsidRPr="00D850EC" w:rsidRDefault="00B6550E" w:rsidP="00E65979">
      <w:pPr>
        <w:rPr>
          <w:rFonts w:asciiTheme="majorHAnsi" w:hAnsiTheme="majorHAnsi" w:cstheme="majorHAnsi"/>
        </w:rPr>
      </w:pPr>
      <w:r w:rsidRPr="00D850EC">
        <w:rPr>
          <w:rFonts w:asciiTheme="majorHAnsi" w:hAnsiTheme="majorHAnsi" w:cstheme="majorHAnsi"/>
          <w:noProof/>
        </w:rPr>
        <w:lastRenderedPageBreak/>
        <mc:AlternateContent>
          <mc:Choice Requires="wps">
            <w:drawing>
              <wp:anchor distT="45720" distB="45720" distL="114300" distR="114300" simplePos="0" relativeHeight="251745280" behindDoc="0" locked="0" layoutInCell="1" allowOverlap="1" wp14:anchorId="629E5553" wp14:editId="0A4ABBA4">
                <wp:simplePos x="0" y="0"/>
                <wp:positionH relativeFrom="column">
                  <wp:posOffset>907003</wp:posOffset>
                </wp:positionH>
                <wp:positionV relativeFrom="paragraph">
                  <wp:posOffset>-124707</wp:posOffset>
                </wp:positionV>
                <wp:extent cx="1851660" cy="514350"/>
                <wp:effectExtent l="57150" t="57150" r="358140" b="342900"/>
                <wp:wrapNone/>
                <wp:docPr id="2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514350"/>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AAF0347" w14:textId="77777777" w:rsidR="00E65979" w:rsidRPr="00E81EFE" w:rsidRDefault="00E65979" w:rsidP="00E65979">
                            <w:pPr>
                              <w:pStyle w:val="Contedodoquadro"/>
                              <w:spacing w:after="0"/>
                            </w:pPr>
                            <w:r w:rsidRPr="00E81EFE">
                              <w:rPr>
                                <w:rFonts w:ascii="Calibri" w:hAnsi="Calibri"/>
                              </w:rPr>
                              <w:t xml:space="preserve">Clique aqui para visualizar a situação do curso </w:t>
                            </w:r>
                          </w:p>
                          <w:p w14:paraId="771D6640" w14:textId="77777777" w:rsidR="00E65979" w:rsidRDefault="00E65979" w:rsidP="00E65979">
                            <w:pPr>
                              <w:pStyle w:val="Contedodoquadr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E5553" id="_x0000_s1057" type="#_x0000_t202" style="position:absolute;margin-left:71.4pt;margin-top:-9.8pt;width:145.8pt;height:40.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" fillcolor="#b1b1b1 [1304]" stroked="f">
                <v:shadow on="t" color="black" opacity="19660f" offset="4.49014mm,4.49014mm"/>
                <v:textbox>
                  <w:txbxContent>
                    <w:p w14:paraId="0AAF0347" w14:textId="77777777" w:rsidR="00E65979" w:rsidRPr="00E81EFE" w:rsidRDefault="00E65979" w:rsidP="00E65979">
                      <w:pPr>
                        <w:pStyle w:val="Contedodoquadro"/>
                        <w:spacing w:after="0"/>
                      </w:pPr>
                      <w:r w:rsidRPr="00E81EFE">
                        <w:rPr>
                          <w:rFonts w:ascii="Calibri" w:hAnsi="Calibri"/>
                        </w:rPr>
                        <w:t xml:space="preserve">Clique aqui para visualizar a situação do curso </w:t>
                      </w:r>
                    </w:p>
                    <w:p w14:paraId="771D6640" w14:textId="77777777" w:rsidR="00E65979" w:rsidRDefault="00E65979" w:rsidP="00E65979">
                      <w:pPr>
                        <w:pStyle w:val="Contedodoquadro"/>
                      </w:pPr>
                    </w:p>
                  </w:txbxContent>
                </v:textbox>
              </v:shape>
            </w:pict>
          </mc:Fallback>
        </mc:AlternateContent>
      </w:r>
      <w:r w:rsidR="00E65979" w:rsidRPr="00D850EC">
        <w:rPr>
          <w:rFonts w:asciiTheme="majorHAnsi" w:hAnsiTheme="majorHAnsi" w:cstheme="majorHAnsi"/>
          <w:noProof/>
        </w:rPr>
        <mc:AlternateContent>
          <mc:Choice Requires="wps">
            <w:drawing>
              <wp:anchor distT="0" distB="0" distL="0" distR="0" simplePos="0" relativeHeight="251681792" behindDoc="0" locked="0" layoutInCell="0" allowOverlap="1" wp14:anchorId="76241795" wp14:editId="45DD0F2E">
                <wp:simplePos x="0" y="0"/>
                <wp:positionH relativeFrom="column">
                  <wp:posOffset>3215640</wp:posOffset>
                </wp:positionH>
                <wp:positionV relativeFrom="paragraph">
                  <wp:posOffset>9525</wp:posOffset>
                </wp:positionV>
                <wp:extent cx="546735" cy="285750"/>
                <wp:effectExtent l="0" t="0" r="0" b="0"/>
                <wp:wrapNone/>
                <wp:docPr id="58" name="Forma 1"/>
                <wp:cNvGraphicFramePr/>
                <a:graphic xmlns:a="http://schemas.openxmlformats.org/drawingml/2006/main">
                  <a:graphicData uri="http://schemas.microsoft.com/office/word/2010/wordprocessingShape">
                    <wps:wsp>
                      <wps:cNvSpPr/>
                      <wps:spPr>
                        <a:xfrm>
                          <a:off x="0" y="0"/>
                          <a:ext cx="546735" cy="285750"/>
                        </a:xfrm>
                        <a:custGeom>
                          <a:avLst/>
                          <a:gdLst/>
                          <a:ahLst/>
                          <a:cxnLst/>
                          <a:rect l="l" t="t" r="r" b="b"/>
                          <a:pathLst>
                            <a:path w="861" h="450">
                              <a:moveTo>
                                <a:pt x="0" y="112"/>
                              </a:moveTo>
                              <a:lnTo>
                                <a:pt x="645" y="112"/>
                              </a:lnTo>
                              <a:lnTo>
                                <a:pt x="645" y="0"/>
                              </a:lnTo>
                              <a:lnTo>
                                <a:pt x="860" y="224"/>
                              </a:lnTo>
                              <a:lnTo>
                                <a:pt x="645" y="449"/>
                              </a:lnTo>
                              <a:lnTo>
                                <a:pt x="645" y="336"/>
                              </a:lnTo>
                              <a:lnTo>
                                <a:pt x="0" y="336"/>
                              </a:lnTo>
                              <a:lnTo>
                                <a:pt x="0" y="112"/>
                              </a:lnTo>
                            </a:path>
                          </a:pathLst>
                        </a:custGeom>
                        <a:solidFill>
                          <a:srgbClr val="729FCF"/>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polyline w14:anchorId="5ECDE1CD" id="Forma 1" o:spid="_x0000_s1026" style="position:absolute;z-index:251681792;visibility:visible;mso-wrap-style:square;mso-wrap-distance-left:0;mso-wrap-distance-top:0;mso-wrap-distance-right:0;mso-wrap-distance-bottom:0;mso-position-horizontal:absolute;mso-position-horizontal-relative:text;mso-position-vertical:absolute;mso-position-vertical-relative:text;v-text-anchor:top" points="253.2pt,6.35pt,285.45pt,6.35pt,285.45pt,.75pt,296.2pt,11.95pt,285.45pt,23.2pt,285.45pt,17.55pt,253.2pt,17.55pt,253.2pt,6.35pt" coordsize="86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" o:allowincell="f" fillcolor="#729fcf" strokecolor="#3465a4" strokeweight="0">
                <v:path arrowok="t"/>
              </v:polyline>
            </w:pict>
          </mc:Fallback>
        </mc:AlternateContent>
      </w:r>
      <w:r w:rsidR="00E65979" w:rsidRPr="00D850EC">
        <w:rPr>
          <w:rFonts w:asciiTheme="majorHAnsi" w:hAnsiTheme="majorHAnsi" w:cstheme="majorHAnsi"/>
          <w:noProof/>
        </w:rPr>
        <w:drawing>
          <wp:anchor distT="0" distB="0" distL="0" distR="0" simplePos="0" relativeHeight="251688960" behindDoc="0" locked="0" layoutInCell="0" allowOverlap="1" wp14:anchorId="468CD80E" wp14:editId="4C9C355F">
            <wp:simplePos x="0" y="0"/>
            <wp:positionH relativeFrom="column">
              <wp:posOffset>3766185</wp:posOffset>
            </wp:positionH>
            <wp:positionV relativeFrom="paragraph">
              <wp:posOffset>22225</wp:posOffset>
            </wp:positionV>
            <wp:extent cx="2026920" cy="2256155"/>
            <wp:effectExtent l="0" t="0" r="0" b="0"/>
            <wp:wrapSquare wrapText="largest"/>
            <wp:docPr id="55" name="Figura2" descr="Tela de celular com publicação numa rede soci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a2" descr="Tela de celular com publicação numa rede social&#10;&#10;Descrição gerada automaticamente"/>
                    <pic:cNvPicPr>
                      <a:picLocks noChangeAspect="1" noChangeArrowheads="1"/>
                    </pic:cNvPicPr>
                  </pic:nvPicPr>
                  <pic:blipFill>
                    <a:blip r:embed="rId34"/>
                    <a:srcRect l="21645" t="21964" r="49463" b="20851"/>
                    <a:stretch>
                      <a:fillRect/>
                    </a:stretch>
                  </pic:blipFill>
                  <pic:spPr bwMode="auto">
                    <a:xfrm>
                      <a:off x="0" y="0"/>
                      <a:ext cx="2026920" cy="2256155"/>
                    </a:xfrm>
                    <a:prstGeom prst="rect">
                      <a:avLst/>
                    </a:prstGeom>
                  </pic:spPr>
                </pic:pic>
              </a:graphicData>
            </a:graphic>
            <wp14:sizeRelH relativeFrom="margin">
              <wp14:pctWidth>0</wp14:pctWidth>
            </wp14:sizeRelH>
            <wp14:sizeRelV relativeFrom="margin">
              <wp14:pctHeight>0</wp14:pctHeight>
            </wp14:sizeRelV>
          </wp:anchor>
        </w:drawing>
      </w:r>
    </w:p>
    <w:p w14:paraId="6D59B622"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0" distB="0" distL="0" distR="0" simplePos="0" relativeHeight="251694080" behindDoc="0" locked="0" layoutInCell="0" allowOverlap="1" wp14:anchorId="30DCA928" wp14:editId="1FB8594D">
                <wp:simplePos x="0" y="0"/>
                <wp:positionH relativeFrom="margin">
                  <wp:posOffset>2527934</wp:posOffset>
                </wp:positionH>
                <wp:positionV relativeFrom="paragraph">
                  <wp:posOffset>6350</wp:posOffset>
                </wp:positionV>
                <wp:extent cx="1323975" cy="596900"/>
                <wp:effectExtent l="38100" t="0" r="28575" b="69850"/>
                <wp:wrapNone/>
                <wp:docPr id="59" name="Linha 2"/>
                <wp:cNvGraphicFramePr/>
                <a:graphic xmlns:a="http://schemas.openxmlformats.org/drawingml/2006/main">
                  <a:graphicData uri="http://schemas.microsoft.com/office/word/2010/wordprocessingShape">
                    <wps:wsp>
                      <wps:cNvCnPr/>
                      <wps:spPr>
                        <a:xfrm flipH="1">
                          <a:off x="0" y="0"/>
                          <a:ext cx="1323975" cy="596900"/>
                        </a:xfrm>
                        <a:prstGeom prst="line">
                          <a:avLst/>
                        </a:prstGeom>
                        <a:ln w="0">
                          <a:solidFill>
                            <a:srgbClr val="00A933"/>
                          </a:solidFill>
                          <a:tailEnd type="triangle"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541D8CE5" id="Linha 2" o:spid="_x0000_s1026" style="position:absolute;flip:x;z-index:2516940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199.05pt,.5pt" to="303.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" o:allowincell="f" strokecolor="#00a933" strokeweight="0">
                <v:stroke endarrow="block"/>
                <w10:wrap anchorx="margin"/>
              </v:line>
            </w:pict>
          </mc:Fallback>
        </mc:AlternateContent>
      </w:r>
    </w:p>
    <w:p w14:paraId="25AD37D4" w14:textId="77777777" w:rsidR="00E65979" w:rsidRPr="00D850EC" w:rsidRDefault="00E65979" w:rsidP="00E65979">
      <w:pPr>
        <w:rPr>
          <w:rFonts w:asciiTheme="majorHAnsi" w:hAnsiTheme="majorHAnsi" w:cstheme="majorHAnsi"/>
        </w:rPr>
      </w:pPr>
    </w:p>
    <w:p w14:paraId="01439510"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w:drawing>
          <wp:anchor distT="0" distB="0" distL="0" distR="0" simplePos="0" relativeHeight="251701248" behindDoc="0" locked="0" layoutInCell="0" allowOverlap="1" wp14:anchorId="192BE125" wp14:editId="7E46A600">
            <wp:simplePos x="0" y="0"/>
            <wp:positionH relativeFrom="column">
              <wp:posOffset>379095</wp:posOffset>
            </wp:positionH>
            <wp:positionV relativeFrom="paragraph">
              <wp:posOffset>101600</wp:posOffset>
            </wp:positionV>
            <wp:extent cx="2715895" cy="1390650"/>
            <wp:effectExtent l="19050" t="19050" r="27305" b="19050"/>
            <wp:wrapSquare wrapText="largest"/>
            <wp:docPr id="60" name="Figura5"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a5" descr="Tela de computador com texto preto sobre fundo branco&#10;&#10;Descrição gerada automaticamente"/>
                    <pic:cNvPicPr>
                      <a:picLocks noChangeAspect="1" noChangeArrowheads="1"/>
                    </pic:cNvPicPr>
                  </pic:nvPicPr>
                  <pic:blipFill>
                    <a:blip r:embed="rId35"/>
                    <a:srcRect l="21493" t="35094" r="48780" b="35054"/>
                    <a:stretch>
                      <a:fillRect/>
                    </a:stretch>
                  </pic:blipFill>
                  <pic:spPr bwMode="auto">
                    <a:xfrm>
                      <a:off x="0" y="0"/>
                      <a:ext cx="2715895" cy="1390650"/>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
    <w:p w14:paraId="18BA4083" w14:textId="77777777" w:rsidR="00E65979" w:rsidRPr="00D850EC" w:rsidRDefault="00E65979" w:rsidP="00E65979">
      <w:pPr>
        <w:rPr>
          <w:rFonts w:asciiTheme="majorHAnsi" w:hAnsiTheme="majorHAnsi" w:cstheme="majorHAnsi"/>
        </w:rPr>
      </w:pPr>
    </w:p>
    <w:p w14:paraId="3C498FD3" w14:textId="77777777" w:rsidR="00E65979" w:rsidRPr="00D850EC" w:rsidRDefault="00E65979" w:rsidP="00E65979">
      <w:pPr>
        <w:rPr>
          <w:rFonts w:asciiTheme="majorHAnsi" w:hAnsiTheme="majorHAnsi" w:cstheme="majorHAnsi"/>
        </w:rPr>
      </w:pPr>
    </w:p>
    <w:p w14:paraId="6D1F5366" w14:textId="77777777" w:rsidR="00E65979" w:rsidRPr="00D850EC" w:rsidRDefault="00E65979" w:rsidP="00E65979">
      <w:pPr>
        <w:rPr>
          <w:rFonts w:asciiTheme="majorHAnsi" w:hAnsiTheme="majorHAnsi" w:cstheme="majorHAnsi"/>
        </w:rPr>
      </w:pPr>
    </w:p>
    <w:p w14:paraId="65CF6BFC" w14:textId="77777777" w:rsidR="00E65979" w:rsidRPr="00D850EC" w:rsidRDefault="00E65979" w:rsidP="00E65979">
      <w:pPr>
        <w:rPr>
          <w:rFonts w:asciiTheme="majorHAnsi" w:hAnsiTheme="majorHAnsi" w:cstheme="majorHAnsi"/>
        </w:rPr>
      </w:pPr>
    </w:p>
    <w:p w14:paraId="616E8D2B" w14:textId="77777777" w:rsidR="00E65979" w:rsidRPr="00D850EC" w:rsidRDefault="00E65979" w:rsidP="00E65979">
      <w:pPr>
        <w:rPr>
          <w:rFonts w:asciiTheme="majorHAnsi" w:hAnsiTheme="majorHAnsi" w:cstheme="majorHAnsi"/>
        </w:rPr>
      </w:pPr>
    </w:p>
    <w:p w14:paraId="692A96AA" w14:textId="77777777" w:rsidR="00E65979" w:rsidRPr="00CC6965" w:rsidRDefault="00E65979" w:rsidP="00CC6965">
      <w:pPr>
        <w:pStyle w:val="NormalWeb"/>
        <w:spacing w:before="0" w:beforeAutospacing="0" w:after="0" w:afterAutospacing="0"/>
        <w:jc w:val="both"/>
        <w:rPr>
          <w:rFonts w:asciiTheme="majorHAnsi" w:eastAsia="Calibri" w:hAnsiTheme="majorHAnsi" w:cstheme="majorHAnsi"/>
          <w:color w:val="auto"/>
          <w:sz w:val="20"/>
          <w:szCs w:val="20"/>
        </w:rPr>
      </w:pPr>
      <w:r w:rsidRPr="00CC6965">
        <w:rPr>
          <w:rFonts w:asciiTheme="majorHAnsi" w:eastAsia="Calibri" w:hAnsiTheme="majorHAnsi" w:cstheme="majorHAnsi"/>
          <w:color w:val="auto"/>
          <w:sz w:val="20"/>
          <w:szCs w:val="20"/>
        </w:rPr>
        <w:t>Fonte: CEBRASPE, 2022.</w:t>
      </w:r>
    </w:p>
    <w:p w14:paraId="64B290D8" w14:textId="77777777" w:rsidR="00CC6965" w:rsidRDefault="00CC6965" w:rsidP="00E65979">
      <w:pPr>
        <w:ind w:firstLine="720"/>
        <w:rPr>
          <w:rFonts w:asciiTheme="majorHAnsi" w:hAnsiTheme="majorHAnsi" w:cstheme="majorHAnsi"/>
        </w:rPr>
      </w:pPr>
    </w:p>
    <w:p w14:paraId="21E2F51D" w14:textId="3EF1FE38" w:rsidR="00E65979" w:rsidRPr="00CC6965" w:rsidRDefault="00E65979" w:rsidP="00CC6965">
      <w:pPr>
        <w:spacing w:line="360" w:lineRule="auto"/>
        <w:ind w:firstLine="720"/>
        <w:jc w:val="both"/>
        <w:rPr>
          <w:rFonts w:asciiTheme="majorHAnsi" w:hAnsiTheme="majorHAnsi" w:cstheme="majorHAnsi"/>
          <w:sz w:val="24"/>
          <w:szCs w:val="24"/>
        </w:rPr>
      </w:pPr>
      <w:r w:rsidRPr="00CC6965">
        <w:rPr>
          <w:rFonts w:asciiTheme="majorHAnsi" w:hAnsiTheme="majorHAnsi" w:cstheme="majorHAnsi"/>
          <w:sz w:val="24"/>
          <w:szCs w:val="24"/>
        </w:rPr>
        <w:t>A figura 11 representa a imagem de todos os cursos, exceto os removidos da visualização. Nessa imagem, você terá o acesso a todos os cursos que já realizou. No entanto, eles podem estar ou não acessíveis; isso dependerá da coordenação do curso e do período em que ele estará disponível para acesso.</w:t>
      </w:r>
    </w:p>
    <w:p w14:paraId="1AE22EF5" w14:textId="77777777" w:rsidR="00E65979" w:rsidRPr="00D850EC" w:rsidRDefault="00E65979" w:rsidP="00E65979">
      <w:pPr>
        <w:rPr>
          <w:rFonts w:asciiTheme="majorHAnsi" w:hAnsiTheme="majorHAnsi" w:cstheme="majorHAnsi"/>
        </w:rPr>
      </w:pPr>
      <w:r w:rsidRPr="00D850EC">
        <w:rPr>
          <w:rFonts w:asciiTheme="majorHAnsi" w:hAnsiTheme="majorHAnsi" w:cstheme="majorHAnsi"/>
        </w:rPr>
        <w:t>Figura 11: Lista dos cursos</w:t>
      </w:r>
    </w:p>
    <w:p w14:paraId="7230232D"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0" distB="0" distL="0" distR="0" simplePos="0" relativeHeight="251682816" behindDoc="0" locked="0" layoutInCell="0" allowOverlap="1" wp14:anchorId="2F1386D8" wp14:editId="775B55B1">
                <wp:simplePos x="0" y="0"/>
                <wp:positionH relativeFrom="column">
                  <wp:posOffset>-2967355</wp:posOffset>
                </wp:positionH>
                <wp:positionV relativeFrom="paragraph">
                  <wp:posOffset>6350</wp:posOffset>
                </wp:positionV>
                <wp:extent cx="879475" cy="817245"/>
                <wp:effectExtent l="0" t="0" r="0" b="0"/>
                <wp:wrapNone/>
                <wp:docPr id="61" name="Forma 3"/>
                <wp:cNvGraphicFramePr/>
                <a:graphic xmlns:a="http://schemas.openxmlformats.org/drawingml/2006/main">
                  <a:graphicData uri="http://schemas.microsoft.com/office/word/2010/wordprocessingShape">
                    <wps:wsp>
                      <wps:cNvSpPr/>
                      <wps:spPr>
                        <a:xfrm>
                          <a:off x="0" y="0"/>
                          <a:ext cx="878760" cy="816480"/>
                        </a:xfrm>
                        <a:custGeom>
                          <a:avLst/>
                          <a:gdLst/>
                          <a:ahLst/>
                          <a:cxnLst/>
                          <a:rect l="l" t="t" r="r" b="b"/>
                          <a:pathLst>
                            <a:path w="841" h="854">
                              <a:moveTo>
                                <a:pt x="517" y="247"/>
                              </a:moveTo>
                              <a:lnTo>
                                <a:pt x="517" y="415"/>
                              </a:lnTo>
                              <a:lnTo>
                                <a:pt x="264" y="415"/>
                              </a:lnTo>
                              <a:lnTo>
                                <a:pt x="264" y="0"/>
                              </a:lnTo>
                              <a:lnTo>
                                <a:pt x="0" y="0"/>
                              </a:lnTo>
                              <a:lnTo>
                                <a:pt x="0" y="680"/>
                              </a:lnTo>
                              <a:lnTo>
                                <a:pt x="517" y="680"/>
                              </a:lnTo>
                              <a:lnTo>
                                <a:pt x="517" y="854"/>
                              </a:lnTo>
                              <a:lnTo>
                                <a:pt x="841" y="547"/>
                              </a:lnTo>
                              <a:lnTo>
                                <a:pt x="517" y="247"/>
                              </a:lnTo>
                              <a:close/>
                            </a:path>
                          </a:pathLst>
                        </a:custGeom>
                        <a:solidFill>
                          <a:srgbClr val="729FCF"/>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3C2EF8A4" id="Forma 3" o:spid="_x0000_s1026" style="position:absolute;margin-left:-233.65pt;margin-top:.5pt;width:69.25pt;height:64.35pt;z-index:251682816;visibility:visible;mso-wrap-style:square;mso-wrap-distance-left:0;mso-wrap-distance-top:0;mso-wrap-distance-right:0;mso-wrap-distance-bottom:0;mso-position-horizontal:absolute;mso-position-horizontal-relative:text;mso-position-vertical:absolute;mso-position-vertical-relative:text;v-text-anchor:top" coordsize="84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" o:allowincell="f" path="m517,247r,168l264,415,264,,,,,680r517,l517,854,841,547,517,247xe" fillcolor="#729fcf" strokecolor="#3465a4" strokeweight="0">
                <v:path arrowok="t"/>
              </v:shape>
            </w:pict>
          </mc:Fallback>
        </mc:AlternateContent>
      </w:r>
      <w:r w:rsidRPr="00D850EC">
        <w:rPr>
          <w:rFonts w:asciiTheme="majorHAnsi" w:hAnsiTheme="majorHAnsi" w:cstheme="majorHAnsi"/>
          <w:noProof/>
        </w:rPr>
        <w:drawing>
          <wp:anchor distT="0" distB="0" distL="0" distR="0" simplePos="0" relativeHeight="251691008" behindDoc="0" locked="0" layoutInCell="0" allowOverlap="1" wp14:anchorId="09606A29" wp14:editId="05F365B5">
            <wp:simplePos x="0" y="0"/>
            <wp:positionH relativeFrom="column">
              <wp:posOffset>807085</wp:posOffset>
            </wp:positionH>
            <wp:positionV relativeFrom="paragraph">
              <wp:posOffset>79375</wp:posOffset>
            </wp:positionV>
            <wp:extent cx="2089150" cy="1198880"/>
            <wp:effectExtent l="0" t="0" r="0" b="0"/>
            <wp:wrapSquare wrapText="largest"/>
            <wp:docPr id="62" name="Figura4"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ura4" descr="Tela de computador com texto preto sobre fundo branco&#10;&#10;Descrição gerada automaticamente"/>
                    <pic:cNvPicPr>
                      <a:picLocks noChangeAspect="1" noChangeArrowheads="1"/>
                    </pic:cNvPicPr>
                  </pic:nvPicPr>
                  <pic:blipFill>
                    <a:blip r:embed="rId36"/>
                    <a:srcRect l="21487" t="35418" r="49591" b="35059"/>
                    <a:stretch>
                      <a:fillRect/>
                    </a:stretch>
                  </pic:blipFill>
                  <pic:spPr bwMode="auto">
                    <a:xfrm>
                      <a:off x="0" y="0"/>
                      <a:ext cx="2089150" cy="1198880"/>
                    </a:xfrm>
                    <a:prstGeom prst="rect">
                      <a:avLst/>
                    </a:prstGeom>
                  </pic:spPr>
                </pic:pic>
              </a:graphicData>
            </a:graphic>
          </wp:anchor>
        </w:drawing>
      </w:r>
    </w:p>
    <w:p w14:paraId="3BC25BB3" w14:textId="77777777" w:rsidR="00E65979" w:rsidRPr="00D850EC" w:rsidRDefault="00E65979" w:rsidP="00E65979">
      <w:pPr>
        <w:rPr>
          <w:rFonts w:asciiTheme="majorHAnsi" w:hAnsiTheme="majorHAnsi" w:cstheme="majorHAnsi"/>
        </w:rPr>
      </w:pPr>
    </w:p>
    <w:p w14:paraId="2A44C0AA" w14:textId="77777777" w:rsidR="00E65979" w:rsidRPr="00D850EC" w:rsidRDefault="00E65979" w:rsidP="00E65979">
      <w:pPr>
        <w:rPr>
          <w:rFonts w:asciiTheme="majorHAnsi" w:hAnsiTheme="majorHAnsi" w:cstheme="majorHAnsi"/>
        </w:rPr>
      </w:pPr>
    </w:p>
    <w:p w14:paraId="2A9FFD0C" w14:textId="77777777" w:rsidR="00E65979" w:rsidRPr="00D850EC" w:rsidRDefault="00E65979" w:rsidP="00E65979">
      <w:pPr>
        <w:rPr>
          <w:rFonts w:asciiTheme="majorHAnsi" w:hAnsiTheme="majorHAnsi" w:cstheme="majorHAnsi"/>
        </w:rPr>
      </w:pPr>
    </w:p>
    <w:p w14:paraId="56BB6D2E" w14:textId="77777777" w:rsidR="00E65979" w:rsidRPr="00D850EC" w:rsidRDefault="00E65979" w:rsidP="00E65979">
      <w:pPr>
        <w:rPr>
          <w:rFonts w:asciiTheme="majorHAnsi" w:hAnsiTheme="majorHAnsi" w:cstheme="majorHAnsi"/>
        </w:rPr>
      </w:pPr>
    </w:p>
    <w:p w14:paraId="6F5863E9"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w:drawing>
          <wp:anchor distT="0" distB="0" distL="0" distR="0" simplePos="0" relativeHeight="251692032" behindDoc="0" locked="0" layoutInCell="0" allowOverlap="1" wp14:anchorId="6068841E" wp14:editId="659194B6">
            <wp:simplePos x="0" y="0"/>
            <wp:positionH relativeFrom="column">
              <wp:posOffset>2107565</wp:posOffset>
            </wp:positionH>
            <wp:positionV relativeFrom="paragraph">
              <wp:posOffset>104140</wp:posOffset>
            </wp:positionV>
            <wp:extent cx="2840990" cy="1089025"/>
            <wp:effectExtent l="0" t="0" r="0" b="0"/>
            <wp:wrapSquare wrapText="largest"/>
            <wp:docPr id="63" name="Figura6"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a6" descr="Tela de computador com texto preto sobre fundo branco&#10;&#10;Descrição gerada automaticamente"/>
                    <pic:cNvPicPr>
                      <a:picLocks noChangeAspect="1" noChangeArrowheads="1"/>
                    </pic:cNvPicPr>
                  </pic:nvPicPr>
                  <pic:blipFill>
                    <a:blip r:embed="rId37"/>
                    <a:srcRect l="23363" t="35792" r="30209" b="32544"/>
                    <a:stretch>
                      <a:fillRect/>
                    </a:stretch>
                  </pic:blipFill>
                  <pic:spPr bwMode="auto">
                    <a:xfrm>
                      <a:off x="0" y="0"/>
                      <a:ext cx="2840990" cy="1089025"/>
                    </a:xfrm>
                    <a:prstGeom prst="rect">
                      <a:avLst/>
                    </a:prstGeom>
                  </pic:spPr>
                </pic:pic>
              </a:graphicData>
            </a:graphic>
          </wp:anchor>
        </w:drawing>
      </w:r>
      <w:r w:rsidRPr="00D850EC">
        <w:rPr>
          <w:rFonts w:asciiTheme="majorHAnsi" w:hAnsiTheme="majorHAnsi" w:cstheme="majorHAnsi"/>
          <w:noProof/>
        </w:rPr>
        <mc:AlternateContent>
          <mc:Choice Requires="wps">
            <w:drawing>
              <wp:anchor distT="0" distB="0" distL="0" distR="0" simplePos="0" relativeHeight="251693056" behindDoc="0" locked="0" layoutInCell="0" allowOverlap="1" wp14:anchorId="5EEF3374" wp14:editId="1D0300A8">
                <wp:simplePos x="0" y="0"/>
                <wp:positionH relativeFrom="column">
                  <wp:posOffset>1153795</wp:posOffset>
                </wp:positionH>
                <wp:positionV relativeFrom="paragraph">
                  <wp:posOffset>46990</wp:posOffset>
                </wp:positionV>
                <wp:extent cx="768350" cy="669290"/>
                <wp:effectExtent l="0" t="0" r="12700" b="16510"/>
                <wp:wrapNone/>
                <wp:docPr id="64" name="Forma 4"/>
                <wp:cNvGraphicFramePr/>
                <a:graphic xmlns:a="http://schemas.openxmlformats.org/drawingml/2006/main">
                  <a:graphicData uri="http://schemas.microsoft.com/office/word/2010/wordprocessingShape">
                    <wps:wsp>
                      <wps:cNvSpPr/>
                      <wps:spPr>
                        <a:xfrm>
                          <a:off x="0" y="0"/>
                          <a:ext cx="767880" cy="668520"/>
                        </a:xfrm>
                        <a:custGeom>
                          <a:avLst/>
                          <a:gdLst/>
                          <a:ahLst/>
                          <a:cxnLst/>
                          <a:rect l="l" t="t" r="r" b="b"/>
                          <a:pathLst>
                            <a:path w="841" h="854">
                              <a:moveTo>
                                <a:pt x="517" y="247"/>
                              </a:moveTo>
                              <a:lnTo>
                                <a:pt x="517" y="415"/>
                              </a:lnTo>
                              <a:lnTo>
                                <a:pt x="264" y="415"/>
                              </a:lnTo>
                              <a:lnTo>
                                <a:pt x="264" y="0"/>
                              </a:lnTo>
                              <a:lnTo>
                                <a:pt x="0" y="0"/>
                              </a:lnTo>
                              <a:lnTo>
                                <a:pt x="0" y="680"/>
                              </a:lnTo>
                              <a:lnTo>
                                <a:pt x="517" y="680"/>
                              </a:lnTo>
                              <a:lnTo>
                                <a:pt x="517" y="854"/>
                              </a:lnTo>
                              <a:lnTo>
                                <a:pt x="841" y="547"/>
                              </a:lnTo>
                              <a:lnTo>
                                <a:pt x="517" y="247"/>
                              </a:lnTo>
                              <a:close/>
                            </a:path>
                          </a:pathLst>
                        </a:custGeom>
                        <a:solidFill>
                          <a:srgbClr val="00B050"/>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3F740746" id="Forma 4" o:spid="_x0000_s1026" style="position:absolute;margin-left:90.85pt;margin-top:3.7pt;width:60.5pt;height:52.7pt;z-index:251693056;visibility:visible;mso-wrap-style:square;mso-wrap-distance-left:0;mso-wrap-distance-top:0;mso-wrap-distance-right:0;mso-wrap-distance-bottom:0;mso-position-horizontal:absolute;mso-position-horizontal-relative:text;mso-position-vertical:absolute;mso-position-vertical-relative:text;v-text-anchor:top" coordsize="84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" o:allowincell="f" path="m517,247r,168l264,415,264,,,,,680r517,l517,854,841,547,517,247xe" fillcolor="#00b050" strokecolor="#3465a4" strokeweight="0">
                <v:path arrowok="t"/>
              </v:shape>
            </w:pict>
          </mc:Fallback>
        </mc:AlternateContent>
      </w:r>
    </w:p>
    <w:p w14:paraId="2CFDD88F" w14:textId="77777777" w:rsidR="00E65979" w:rsidRPr="00D850EC" w:rsidRDefault="00E65979" w:rsidP="00E65979">
      <w:pPr>
        <w:rPr>
          <w:rFonts w:asciiTheme="majorHAnsi" w:hAnsiTheme="majorHAnsi" w:cstheme="majorHAnsi"/>
        </w:rPr>
      </w:pPr>
    </w:p>
    <w:p w14:paraId="2169A39E" w14:textId="77777777" w:rsidR="00E65979" w:rsidRPr="00D850EC" w:rsidRDefault="00E65979" w:rsidP="00E65979">
      <w:pPr>
        <w:rPr>
          <w:rFonts w:asciiTheme="majorHAnsi" w:hAnsiTheme="majorHAnsi" w:cstheme="majorHAnsi"/>
        </w:rPr>
      </w:pPr>
    </w:p>
    <w:p w14:paraId="6CB6AAAE" w14:textId="77777777" w:rsidR="00E65979" w:rsidRPr="00D850EC" w:rsidRDefault="00E65979" w:rsidP="00E65979">
      <w:pPr>
        <w:rPr>
          <w:rFonts w:asciiTheme="majorHAnsi" w:hAnsiTheme="majorHAnsi" w:cstheme="majorHAnsi"/>
        </w:rPr>
      </w:pPr>
    </w:p>
    <w:p w14:paraId="36BEBD96" w14:textId="77777777" w:rsidR="00E65979" w:rsidRPr="00D850EC" w:rsidRDefault="00E65979" w:rsidP="00E65979">
      <w:pPr>
        <w:rPr>
          <w:rFonts w:asciiTheme="majorHAnsi" w:hAnsiTheme="majorHAnsi" w:cstheme="majorHAnsi"/>
        </w:rPr>
      </w:pPr>
    </w:p>
    <w:p w14:paraId="4E7BFE61" w14:textId="77777777" w:rsidR="00E65979" w:rsidRPr="00CC6965" w:rsidRDefault="00E65979" w:rsidP="00CC6965">
      <w:pPr>
        <w:pStyle w:val="NormalWeb"/>
        <w:spacing w:before="0" w:beforeAutospacing="0" w:after="0" w:afterAutospacing="0"/>
        <w:jc w:val="both"/>
        <w:rPr>
          <w:rFonts w:asciiTheme="majorHAnsi" w:eastAsia="Calibri" w:hAnsiTheme="majorHAnsi" w:cstheme="majorHAnsi"/>
          <w:color w:val="auto"/>
          <w:sz w:val="20"/>
          <w:szCs w:val="20"/>
        </w:rPr>
      </w:pPr>
      <w:r w:rsidRPr="00CC6965">
        <w:rPr>
          <w:rFonts w:asciiTheme="majorHAnsi" w:eastAsia="Calibri" w:hAnsiTheme="majorHAnsi" w:cstheme="majorHAnsi"/>
          <w:color w:val="auto"/>
          <w:sz w:val="20"/>
          <w:szCs w:val="20"/>
        </w:rPr>
        <w:t>Fonte: CEBRASPE, 2022.</w:t>
      </w:r>
    </w:p>
    <w:p w14:paraId="05DAB5BE" w14:textId="77777777" w:rsidR="00E65979" w:rsidRPr="00D850EC" w:rsidRDefault="00E65979" w:rsidP="00E65979">
      <w:pPr>
        <w:rPr>
          <w:rFonts w:asciiTheme="majorHAnsi" w:hAnsiTheme="majorHAnsi" w:cstheme="majorHAnsi"/>
        </w:rPr>
      </w:pPr>
    </w:p>
    <w:p w14:paraId="327B0015" w14:textId="77777777" w:rsidR="00E65979" w:rsidRPr="00F964A9" w:rsidRDefault="00E65979" w:rsidP="00F964A9">
      <w:pPr>
        <w:spacing w:line="360" w:lineRule="auto"/>
        <w:ind w:firstLine="720"/>
        <w:jc w:val="both"/>
        <w:rPr>
          <w:rFonts w:asciiTheme="majorHAnsi" w:hAnsiTheme="majorHAnsi" w:cstheme="majorHAnsi"/>
          <w:sz w:val="24"/>
          <w:szCs w:val="24"/>
        </w:rPr>
      </w:pPr>
      <w:r w:rsidRPr="00F964A9">
        <w:rPr>
          <w:rFonts w:asciiTheme="majorHAnsi" w:hAnsiTheme="majorHAnsi" w:cstheme="majorHAnsi"/>
          <w:sz w:val="24"/>
          <w:szCs w:val="24"/>
        </w:rPr>
        <w:t>Na sequência, você pode voltar ao painel anterior, visualizar o perfil e suas alterações, podendo retornar e atualizar novamente. Poderá, também, visualizar a data e hora do primeiro e do último acesso ao curso.</w:t>
      </w:r>
    </w:p>
    <w:p w14:paraId="33BEF91A" w14:textId="4763C192" w:rsidR="00E65979" w:rsidRPr="00D850EC" w:rsidRDefault="00E65979" w:rsidP="00E65979">
      <w:pPr>
        <w:rPr>
          <w:rFonts w:asciiTheme="majorHAnsi" w:hAnsiTheme="majorHAnsi" w:cstheme="majorHAnsi"/>
        </w:rPr>
      </w:pPr>
    </w:p>
    <w:p w14:paraId="40671B42" w14:textId="77777777" w:rsidR="00E65979" w:rsidRPr="00D850EC" w:rsidRDefault="00E65979" w:rsidP="00E65979">
      <w:pPr>
        <w:rPr>
          <w:rFonts w:asciiTheme="majorHAnsi" w:hAnsiTheme="majorHAnsi" w:cstheme="majorHAnsi"/>
        </w:rPr>
      </w:pPr>
      <w:r w:rsidRPr="00D850EC">
        <w:rPr>
          <w:rFonts w:asciiTheme="majorHAnsi" w:hAnsiTheme="majorHAnsi" w:cstheme="majorHAnsi"/>
        </w:rPr>
        <w:lastRenderedPageBreak/>
        <w:t>Figura 12: Apresentação do perfil</w:t>
      </w:r>
    </w:p>
    <w:p w14:paraId="4E8D9163"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45720" distB="45720" distL="114300" distR="114300" simplePos="0" relativeHeight="251746304" behindDoc="0" locked="0" layoutInCell="1" allowOverlap="1" wp14:anchorId="257F19A7" wp14:editId="173CEE26">
                <wp:simplePos x="0" y="0"/>
                <wp:positionH relativeFrom="column">
                  <wp:posOffset>3352800</wp:posOffset>
                </wp:positionH>
                <wp:positionV relativeFrom="paragraph">
                  <wp:posOffset>69850</wp:posOffset>
                </wp:positionV>
                <wp:extent cx="1851660" cy="514350"/>
                <wp:effectExtent l="57150" t="57150" r="358140" b="342900"/>
                <wp:wrapNone/>
                <wp:docPr id="2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514350"/>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DE8A392" w14:textId="77777777" w:rsidR="00E65979" w:rsidRDefault="00E65979" w:rsidP="00E65979">
                            <w:pPr>
                              <w:pStyle w:val="Contedodoquadro"/>
                              <w:spacing w:after="0"/>
                            </w:pPr>
                            <w:r w:rsidRPr="00E81EFE">
                              <w:rPr>
                                <w:rFonts w:ascii="Calibri" w:hAnsi="Calibri"/>
                              </w:rPr>
                              <w:t xml:space="preserve">Clique aqui para </w:t>
                            </w:r>
                            <w:r>
                              <w:rPr>
                                <w:rFonts w:ascii="Calibri" w:hAnsi="Calibri"/>
                              </w:rPr>
                              <w:t>configurar o perfil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F19A7" id="_x0000_s1058" type="#_x0000_t202" style="position:absolute;margin-left:264pt;margin-top:5.5pt;width:145.8pt;height:40.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" fillcolor="#b1b1b1 [1304]" stroked="f">
                <v:shadow on="t" color="black" opacity="19660f" offset="4.49014mm,4.49014mm"/>
                <v:textbox>
                  <w:txbxContent>
                    <w:p w14:paraId="3DE8A392" w14:textId="77777777" w:rsidR="00E65979" w:rsidRDefault="00E65979" w:rsidP="00E65979">
                      <w:pPr>
                        <w:pStyle w:val="Contedodoquadro"/>
                        <w:spacing w:after="0"/>
                      </w:pPr>
                      <w:r w:rsidRPr="00E81EFE">
                        <w:rPr>
                          <w:rFonts w:ascii="Calibri" w:hAnsi="Calibri"/>
                        </w:rPr>
                        <w:t xml:space="preserve">Clique aqui para </w:t>
                      </w:r>
                      <w:r>
                        <w:rPr>
                          <w:rFonts w:ascii="Calibri" w:hAnsi="Calibri"/>
                        </w:rPr>
                        <w:t>configurar o perfil</w:t>
                      </w:r>
                    </w:p>
                  </w:txbxContent>
                </v:textbox>
              </v:shape>
            </w:pict>
          </mc:Fallback>
        </mc:AlternateContent>
      </w:r>
    </w:p>
    <w:p w14:paraId="280F57B6" w14:textId="77777777" w:rsidR="00E65979" w:rsidRPr="00D850EC" w:rsidRDefault="00E65979" w:rsidP="00E65979">
      <w:pPr>
        <w:rPr>
          <w:rFonts w:asciiTheme="majorHAnsi" w:hAnsiTheme="majorHAnsi" w:cstheme="majorHAnsi"/>
        </w:rPr>
      </w:pPr>
    </w:p>
    <w:p w14:paraId="6FA4A54D"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w:drawing>
          <wp:anchor distT="0" distB="0" distL="0" distR="0" simplePos="0" relativeHeight="251695104" behindDoc="0" locked="0" layoutInCell="0" allowOverlap="1" wp14:anchorId="031D7C84" wp14:editId="1788D55D">
            <wp:simplePos x="0" y="0"/>
            <wp:positionH relativeFrom="column">
              <wp:posOffset>1432560</wp:posOffset>
            </wp:positionH>
            <wp:positionV relativeFrom="paragraph">
              <wp:posOffset>276225</wp:posOffset>
            </wp:positionV>
            <wp:extent cx="4133850" cy="2109470"/>
            <wp:effectExtent l="0" t="0" r="0" b="5080"/>
            <wp:wrapSquare wrapText="largest"/>
            <wp:docPr id="70" name="Figura7"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ura7" descr="Tela de computador com texto preto sobre fundo branco&#10;&#10;Descrição gerada automaticamente"/>
                    <pic:cNvPicPr>
                      <a:picLocks noChangeAspect="1" noChangeArrowheads="1"/>
                    </pic:cNvPicPr>
                  </pic:nvPicPr>
                  <pic:blipFill>
                    <a:blip r:embed="rId38"/>
                    <a:srcRect l="20475" t="17918" r="1494" b="11240"/>
                    <a:stretch>
                      <a:fillRect/>
                    </a:stretch>
                  </pic:blipFill>
                  <pic:spPr bwMode="auto">
                    <a:xfrm>
                      <a:off x="0" y="0"/>
                      <a:ext cx="4133850" cy="2109470"/>
                    </a:xfrm>
                    <a:prstGeom prst="rect">
                      <a:avLst/>
                    </a:prstGeom>
                  </pic:spPr>
                </pic:pic>
              </a:graphicData>
            </a:graphic>
            <wp14:sizeRelH relativeFrom="margin">
              <wp14:pctWidth>0</wp14:pctWidth>
            </wp14:sizeRelH>
            <wp14:sizeRelV relativeFrom="margin">
              <wp14:pctHeight>0</wp14:pctHeight>
            </wp14:sizeRelV>
          </wp:anchor>
        </w:drawing>
      </w:r>
      <w:r w:rsidRPr="00D850EC">
        <w:rPr>
          <w:rFonts w:asciiTheme="majorHAnsi" w:hAnsiTheme="majorHAnsi" w:cstheme="majorHAnsi"/>
          <w:noProof/>
        </w:rPr>
        <mc:AlternateContent>
          <mc:Choice Requires="wps">
            <w:drawing>
              <wp:anchor distT="0" distB="0" distL="0" distR="0" simplePos="0" relativeHeight="251685888" behindDoc="0" locked="0" layoutInCell="0" allowOverlap="1" wp14:anchorId="0399303C" wp14:editId="776E150B">
                <wp:simplePos x="0" y="0"/>
                <wp:positionH relativeFrom="column">
                  <wp:posOffset>3776980</wp:posOffset>
                </wp:positionH>
                <wp:positionV relativeFrom="paragraph">
                  <wp:posOffset>3785235</wp:posOffset>
                </wp:positionV>
                <wp:extent cx="13970" cy="100330"/>
                <wp:effectExtent l="0" t="0" r="0" b="0"/>
                <wp:wrapNone/>
                <wp:docPr id="67" name="Forma 5"/>
                <wp:cNvGraphicFramePr/>
                <a:graphic xmlns:a="http://schemas.openxmlformats.org/drawingml/2006/main">
                  <a:graphicData uri="http://schemas.microsoft.com/office/word/2010/wordprocessingShape">
                    <wps:wsp>
                      <wps:cNvSpPr/>
                      <wps:spPr>
                        <a:xfrm>
                          <a:off x="0" y="0"/>
                          <a:ext cx="13320" cy="99720"/>
                        </a:xfrm>
                        <a:custGeom>
                          <a:avLst/>
                          <a:gdLst/>
                          <a:ahLst/>
                          <a:cxnLst/>
                          <a:rect l="l" t="t" r="r" b="b"/>
                          <a:pathLst>
                            <a:path w="841" h="854">
                              <a:moveTo>
                                <a:pt x="517" y="247"/>
                              </a:moveTo>
                              <a:lnTo>
                                <a:pt x="517" y="415"/>
                              </a:lnTo>
                              <a:lnTo>
                                <a:pt x="264" y="415"/>
                              </a:lnTo>
                              <a:lnTo>
                                <a:pt x="264" y="0"/>
                              </a:lnTo>
                              <a:lnTo>
                                <a:pt x="0" y="0"/>
                              </a:lnTo>
                              <a:lnTo>
                                <a:pt x="0" y="680"/>
                              </a:lnTo>
                              <a:lnTo>
                                <a:pt x="517" y="680"/>
                              </a:lnTo>
                              <a:lnTo>
                                <a:pt x="517" y="854"/>
                              </a:lnTo>
                              <a:lnTo>
                                <a:pt x="841" y="547"/>
                              </a:lnTo>
                              <a:lnTo>
                                <a:pt x="517" y="247"/>
                              </a:lnTo>
                              <a:close/>
                            </a:path>
                          </a:pathLst>
                        </a:custGeom>
                        <a:solidFill>
                          <a:srgbClr val="729FCF"/>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410114F9" id="Forma 5" o:spid="_x0000_s1026" style="position:absolute;margin-left:297.4pt;margin-top:298.05pt;width:1.1pt;height:7.9pt;z-index:251685888;visibility:visible;mso-wrap-style:square;mso-wrap-distance-left:0;mso-wrap-distance-top:0;mso-wrap-distance-right:0;mso-wrap-distance-bottom:0;mso-position-horizontal:absolute;mso-position-horizontal-relative:text;mso-position-vertical:absolute;mso-position-vertical-relative:text;v-text-anchor:top" coordsize="84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" o:allowincell="f" path="m517,247r,168l264,415,264,,,,,680r517,l517,854,841,547,517,247xe" fillcolor="#729fcf" strokecolor="#3465a4" strokeweight="0">
                <v:path arrowok="t"/>
              </v:shape>
            </w:pict>
          </mc:Fallback>
        </mc:AlternateContent>
      </w:r>
      <w:r w:rsidRPr="00D850EC">
        <w:rPr>
          <w:rFonts w:asciiTheme="majorHAnsi" w:hAnsiTheme="majorHAnsi" w:cstheme="majorHAnsi"/>
          <w:noProof/>
        </w:rPr>
        <mc:AlternateContent>
          <mc:Choice Requires="wps">
            <w:drawing>
              <wp:anchor distT="0" distB="0" distL="0" distR="0" simplePos="0" relativeHeight="251687936" behindDoc="0" locked="0" layoutInCell="0" allowOverlap="1" wp14:anchorId="63B0A639" wp14:editId="552A330B">
                <wp:simplePos x="0" y="0"/>
                <wp:positionH relativeFrom="column">
                  <wp:posOffset>5484495</wp:posOffset>
                </wp:positionH>
                <wp:positionV relativeFrom="paragraph">
                  <wp:posOffset>71755</wp:posOffset>
                </wp:positionV>
                <wp:extent cx="421640" cy="446405"/>
                <wp:effectExtent l="0" t="0" r="0" b="0"/>
                <wp:wrapNone/>
                <wp:docPr id="68" name="Forma 7"/>
                <wp:cNvGraphicFramePr/>
                <a:graphic xmlns:a="http://schemas.openxmlformats.org/drawingml/2006/main">
                  <a:graphicData uri="http://schemas.microsoft.com/office/word/2010/wordprocessingShape">
                    <wps:wsp>
                      <wps:cNvSpPr/>
                      <wps:spPr>
                        <a:xfrm>
                          <a:off x="0" y="0"/>
                          <a:ext cx="420840" cy="445680"/>
                        </a:xfrm>
                        <a:custGeom>
                          <a:avLst/>
                          <a:gdLst/>
                          <a:ahLst/>
                          <a:cxnLst/>
                          <a:rect l="l" t="t" r="r" b="b"/>
                          <a:pathLst>
                            <a:path w="746" h="525">
                              <a:moveTo>
                                <a:pt x="500" y="350"/>
                              </a:moveTo>
                              <a:lnTo>
                                <a:pt x="500" y="341"/>
                              </a:lnTo>
                              <a:lnTo>
                                <a:pt x="499" y="333"/>
                              </a:lnTo>
                              <a:lnTo>
                                <a:pt x="498" y="324"/>
                              </a:lnTo>
                              <a:lnTo>
                                <a:pt x="497" y="315"/>
                              </a:lnTo>
                              <a:lnTo>
                                <a:pt x="495" y="306"/>
                              </a:lnTo>
                              <a:lnTo>
                                <a:pt x="493" y="298"/>
                              </a:lnTo>
                              <a:lnTo>
                                <a:pt x="490" y="289"/>
                              </a:lnTo>
                              <a:lnTo>
                                <a:pt x="487" y="281"/>
                              </a:lnTo>
                              <a:lnTo>
                                <a:pt x="483" y="273"/>
                              </a:lnTo>
                              <a:lnTo>
                                <a:pt x="480" y="265"/>
                              </a:lnTo>
                              <a:lnTo>
                                <a:pt x="475" y="257"/>
                              </a:lnTo>
                              <a:lnTo>
                                <a:pt x="471" y="250"/>
                              </a:lnTo>
                              <a:lnTo>
                                <a:pt x="466" y="243"/>
                              </a:lnTo>
                              <a:lnTo>
                                <a:pt x="461" y="236"/>
                              </a:lnTo>
                              <a:lnTo>
                                <a:pt x="455" y="229"/>
                              </a:lnTo>
                              <a:lnTo>
                                <a:pt x="449" y="223"/>
                              </a:lnTo>
                              <a:lnTo>
                                <a:pt x="443" y="217"/>
                              </a:lnTo>
                              <a:lnTo>
                                <a:pt x="436" y="211"/>
                              </a:lnTo>
                              <a:lnTo>
                                <a:pt x="430" y="206"/>
                              </a:lnTo>
                              <a:lnTo>
                                <a:pt x="423" y="201"/>
                              </a:lnTo>
                              <a:lnTo>
                                <a:pt x="416" y="196"/>
                              </a:lnTo>
                              <a:lnTo>
                                <a:pt x="408" y="192"/>
                              </a:lnTo>
                              <a:lnTo>
                                <a:pt x="401" y="188"/>
                              </a:lnTo>
                              <a:lnTo>
                                <a:pt x="393" y="184"/>
                              </a:lnTo>
                              <a:lnTo>
                                <a:pt x="385" y="181"/>
                              </a:lnTo>
                              <a:lnTo>
                                <a:pt x="377" y="179"/>
                              </a:lnTo>
                              <a:lnTo>
                                <a:pt x="369" y="176"/>
                              </a:lnTo>
                              <a:lnTo>
                                <a:pt x="360" y="175"/>
                              </a:lnTo>
                              <a:lnTo>
                                <a:pt x="352" y="173"/>
                              </a:lnTo>
                              <a:lnTo>
                                <a:pt x="344" y="172"/>
                              </a:lnTo>
                              <a:lnTo>
                                <a:pt x="335" y="172"/>
                              </a:lnTo>
                              <a:lnTo>
                                <a:pt x="327" y="172"/>
                              </a:lnTo>
                              <a:lnTo>
                                <a:pt x="318" y="172"/>
                              </a:lnTo>
                              <a:lnTo>
                                <a:pt x="310" y="173"/>
                              </a:lnTo>
                              <a:lnTo>
                                <a:pt x="302" y="175"/>
                              </a:lnTo>
                              <a:lnTo>
                                <a:pt x="293" y="176"/>
                              </a:lnTo>
                              <a:lnTo>
                                <a:pt x="285" y="179"/>
                              </a:lnTo>
                              <a:lnTo>
                                <a:pt x="277" y="181"/>
                              </a:lnTo>
                              <a:lnTo>
                                <a:pt x="269" y="184"/>
                              </a:lnTo>
                              <a:lnTo>
                                <a:pt x="261" y="188"/>
                              </a:lnTo>
                              <a:lnTo>
                                <a:pt x="254" y="192"/>
                              </a:lnTo>
                              <a:lnTo>
                                <a:pt x="246" y="196"/>
                              </a:lnTo>
                              <a:lnTo>
                                <a:pt x="239" y="201"/>
                              </a:lnTo>
                              <a:lnTo>
                                <a:pt x="232" y="206"/>
                              </a:lnTo>
                              <a:lnTo>
                                <a:pt x="226" y="211"/>
                              </a:lnTo>
                              <a:lnTo>
                                <a:pt x="219" y="217"/>
                              </a:lnTo>
                              <a:lnTo>
                                <a:pt x="213" y="223"/>
                              </a:lnTo>
                              <a:lnTo>
                                <a:pt x="207" y="229"/>
                              </a:lnTo>
                              <a:lnTo>
                                <a:pt x="201" y="236"/>
                              </a:lnTo>
                              <a:lnTo>
                                <a:pt x="196" y="243"/>
                              </a:lnTo>
                              <a:lnTo>
                                <a:pt x="191" y="250"/>
                              </a:lnTo>
                              <a:lnTo>
                                <a:pt x="187" y="257"/>
                              </a:lnTo>
                              <a:lnTo>
                                <a:pt x="182" y="265"/>
                              </a:lnTo>
                              <a:lnTo>
                                <a:pt x="179" y="273"/>
                              </a:lnTo>
                              <a:lnTo>
                                <a:pt x="175" y="281"/>
                              </a:lnTo>
                              <a:lnTo>
                                <a:pt x="172" y="289"/>
                              </a:lnTo>
                              <a:lnTo>
                                <a:pt x="169" y="298"/>
                              </a:lnTo>
                              <a:lnTo>
                                <a:pt x="167" y="306"/>
                              </a:lnTo>
                              <a:lnTo>
                                <a:pt x="165" y="315"/>
                              </a:lnTo>
                              <a:lnTo>
                                <a:pt x="164" y="324"/>
                              </a:lnTo>
                              <a:lnTo>
                                <a:pt x="163" y="333"/>
                              </a:lnTo>
                              <a:lnTo>
                                <a:pt x="162" y="341"/>
                              </a:lnTo>
                              <a:lnTo>
                                <a:pt x="162" y="350"/>
                              </a:lnTo>
                              <a:lnTo>
                                <a:pt x="0" y="351"/>
                              </a:lnTo>
                              <a:lnTo>
                                <a:pt x="0" y="334"/>
                              </a:lnTo>
                              <a:lnTo>
                                <a:pt x="2" y="316"/>
                              </a:lnTo>
                              <a:lnTo>
                                <a:pt x="4" y="299"/>
                              </a:lnTo>
                              <a:lnTo>
                                <a:pt x="7" y="281"/>
                              </a:lnTo>
                              <a:lnTo>
                                <a:pt x="10" y="264"/>
                              </a:lnTo>
                              <a:lnTo>
                                <a:pt x="15" y="248"/>
                              </a:lnTo>
                              <a:lnTo>
                                <a:pt x="20" y="231"/>
                              </a:lnTo>
                              <a:lnTo>
                                <a:pt x="26" y="215"/>
                              </a:lnTo>
                              <a:lnTo>
                                <a:pt x="33" y="199"/>
                              </a:lnTo>
                              <a:lnTo>
                                <a:pt x="40" y="183"/>
                              </a:lnTo>
                              <a:lnTo>
                                <a:pt x="49" y="168"/>
                              </a:lnTo>
                              <a:lnTo>
                                <a:pt x="58" y="153"/>
                              </a:lnTo>
                              <a:lnTo>
                                <a:pt x="67" y="139"/>
                              </a:lnTo>
                              <a:lnTo>
                                <a:pt x="77" y="125"/>
                              </a:lnTo>
                              <a:lnTo>
                                <a:pt x="88" y="112"/>
                              </a:lnTo>
                              <a:lnTo>
                                <a:pt x="100" y="100"/>
                              </a:lnTo>
                              <a:lnTo>
                                <a:pt x="112" y="88"/>
                              </a:lnTo>
                              <a:lnTo>
                                <a:pt x="125" y="77"/>
                              </a:lnTo>
                              <a:lnTo>
                                <a:pt x="138" y="66"/>
                              </a:lnTo>
                              <a:lnTo>
                                <a:pt x="151" y="56"/>
                              </a:lnTo>
                              <a:lnTo>
                                <a:pt x="166" y="47"/>
                              </a:lnTo>
                              <a:lnTo>
                                <a:pt x="180" y="39"/>
                              </a:lnTo>
                              <a:lnTo>
                                <a:pt x="195" y="31"/>
                              </a:lnTo>
                              <a:lnTo>
                                <a:pt x="210" y="24"/>
                              </a:lnTo>
                              <a:lnTo>
                                <a:pt x="226" y="18"/>
                              </a:lnTo>
                              <a:lnTo>
                                <a:pt x="241" y="13"/>
                              </a:lnTo>
                              <a:lnTo>
                                <a:pt x="257" y="9"/>
                              </a:lnTo>
                              <a:lnTo>
                                <a:pt x="274" y="5"/>
                              </a:lnTo>
                              <a:lnTo>
                                <a:pt x="290" y="3"/>
                              </a:lnTo>
                              <a:lnTo>
                                <a:pt x="306" y="1"/>
                              </a:lnTo>
                              <a:lnTo>
                                <a:pt x="323" y="0"/>
                              </a:lnTo>
                              <a:lnTo>
                                <a:pt x="339" y="0"/>
                              </a:lnTo>
                              <a:lnTo>
                                <a:pt x="356" y="1"/>
                              </a:lnTo>
                              <a:lnTo>
                                <a:pt x="372" y="3"/>
                              </a:lnTo>
                              <a:lnTo>
                                <a:pt x="388" y="5"/>
                              </a:lnTo>
                              <a:lnTo>
                                <a:pt x="405" y="9"/>
                              </a:lnTo>
                              <a:lnTo>
                                <a:pt x="421" y="13"/>
                              </a:lnTo>
                              <a:lnTo>
                                <a:pt x="436" y="18"/>
                              </a:lnTo>
                              <a:lnTo>
                                <a:pt x="452" y="24"/>
                              </a:lnTo>
                              <a:lnTo>
                                <a:pt x="467" y="31"/>
                              </a:lnTo>
                              <a:lnTo>
                                <a:pt x="482" y="39"/>
                              </a:lnTo>
                              <a:lnTo>
                                <a:pt x="497" y="47"/>
                              </a:lnTo>
                              <a:lnTo>
                                <a:pt x="511" y="56"/>
                              </a:lnTo>
                              <a:lnTo>
                                <a:pt x="524" y="66"/>
                              </a:lnTo>
                              <a:lnTo>
                                <a:pt x="537" y="77"/>
                              </a:lnTo>
                              <a:lnTo>
                                <a:pt x="550" y="88"/>
                              </a:lnTo>
                              <a:lnTo>
                                <a:pt x="562" y="100"/>
                              </a:lnTo>
                              <a:lnTo>
                                <a:pt x="574" y="112"/>
                              </a:lnTo>
                              <a:lnTo>
                                <a:pt x="585" y="125"/>
                              </a:lnTo>
                              <a:lnTo>
                                <a:pt x="595" y="139"/>
                              </a:lnTo>
                              <a:lnTo>
                                <a:pt x="604" y="153"/>
                              </a:lnTo>
                              <a:lnTo>
                                <a:pt x="613" y="168"/>
                              </a:lnTo>
                              <a:lnTo>
                                <a:pt x="622" y="183"/>
                              </a:lnTo>
                              <a:lnTo>
                                <a:pt x="629" y="199"/>
                              </a:lnTo>
                              <a:lnTo>
                                <a:pt x="636" y="215"/>
                              </a:lnTo>
                              <a:lnTo>
                                <a:pt x="642" y="231"/>
                              </a:lnTo>
                              <a:lnTo>
                                <a:pt x="647" y="248"/>
                              </a:lnTo>
                              <a:lnTo>
                                <a:pt x="652" y="264"/>
                              </a:lnTo>
                              <a:lnTo>
                                <a:pt x="655" y="281"/>
                              </a:lnTo>
                              <a:lnTo>
                                <a:pt x="658" y="299"/>
                              </a:lnTo>
                              <a:lnTo>
                                <a:pt x="660" y="316"/>
                              </a:lnTo>
                              <a:lnTo>
                                <a:pt x="662" y="334"/>
                              </a:lnTo>
                              <a:lnTo>
                                <a:pt x="662" y="351"/>
                              </a:lnTo>
                              <a:lnTo>
                                <a:pt x="745" y="351"/>
                              </a:lnTo>
                              <a:lnTo>
                                <a:pt x="581" y="524"/>
                              </a:lnTo>
                              <a:lnTo>
                                <a:pt x="417" y="351"/>
                              </a:lnTo>
                              <a:lnTo>
                                <a:pt x="500" y="350"/>
                              </a:lnTo>
                            </a:path>
                          </a:pathLst>
                        </a:custGeom>
                        <a:solidFill>
                          <a:srgbClr val="00A933"/>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0FEA87B3" id="Forma 7" o:spid="_x0000_s1026" style="position:absolute;margin-left:431.85pt;margin-top:5.65pt;width:33.2pt;height:35.15pt;z-index:251687936;visibility:visible;mso-wrap-style:square;mso-wrap-distance-left:0;mso-wrap-distance-top:0;mso-wrap-distance-right:0;mso-wrap-distance-bottom:0;mso-position-horizontal:absolute;mso-position-horizontal-relative:text;mso-position-vertical:absolute;mso-position-vertical-relative:text;v-text-anchor:top" coordsize="74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" o:allowincell="f" path="m500,350r,-9l499,333r-1,-9l497,315r-2,-9l493,298r-3,-9l487,281r-4,-8l480,265r-5,-8l471,250r-5,-7l461,236r-6,-7l449,223r-6,-6l436,211r-6,-5l423,201r-7,-5l408,192r-7,-4l393,184r-8,-3l377,179r-8,-3l360,175r-8,-2l344,172r-9,l327,172r-9,l310,173r-8,2l293,176r-8,3l277,181r-8,3l261,188r-7,4l246,196r-7,5l232,206r-6,5l219,217r-6,6l207,229r-6,7l196,243r-5,7l187,257r-5,8l179,273r-4,8l172,289r-3,9l167,306r-2,9l164,324r-1,9l162,341r,9l,351,,334,2,316,4,299,7,281r3,-17l15,248r5,-17l26,215r7,-16l40,183r9,-15l58,153r9,-14l77,125,88,112r12,-12l112,88,125,77,138,66,151,56r15,-9l180,39r15,-8l210,24r16,-6l241,13,257,9,274,5,290,3,306,1,323,r16,l356,1r16,2l388,5r17,4l421,13r15,5l452,24r15,7l482,39r15,8l511,56r13,10l537,77r13,11l562,100r12,12l585,125r10,14l604,153r9,15l622,183r7,16l636,215r6,16l647,248r5,16l655,281r3,18l660,316r2,18l662,351r83,l581,524,417,351r83,-1e" fillcolor="#00a933" strokecolor="#3465a4" strokeweight="0">
                <v:path arrowok="t"/>
              </v:shape>
            </w:pict>
          </mc:Fallback>
        </mc:AlternateContent>
      </w:r>
      <w:r w:rsidRPr="00D850EC">
        <w:rPr>
          <w:rFonts w:asciiTheme="majorHAnsi" w:hAnsiTheme="majorHAnsi" w:cstheme="majorHAnsi"/>
          <w:noProof/>
        </w:rPr>
        <mc:AlternateContent>
          <mc:Choice Requires="wps">
            <w:drawing>
              <wp:anchor distT="0" distB="0" distL="0" distR="0" simplePos="0" relativeHeight="251689984" behindDoc="0" locked="0" layoutInCell="0" allowOverlap="1" wp14:anchorId="2CF34903" wp14:editId="4EF50423">
                <wp:simplePos x="0" y="0"/>
                <wp:positionH relativeFrom="column">
                  <wp:posOffset>4964430</wp:posOffset>
                </wp:positionH>
                <wp:positionV relativeFrom="paragraph">
                  <wp:posOffset>42545</wp:posOffset>
                </wp:positionV>
                <wp:extent cx="384175" cy="297815"/>
                <wp:effectExtent l="0" t="0" r="0" b="0"/>
                <wp:wrapNone/>
                <wp:docPr id="69" name="Linha 3"/>
                <wp:cNvGraphicFramePr/>
                <a:graphic xmlns:a="http://schemas.openxmlformats.org/drawingml/2006/main">
                  <a:graphicData uri="http://schemas.microsoft.com/office/word/2010/wordprocessingShape">
                    <wps:wsp>
                      <wps:cNvCnPr/>
                      <wps:spPr>
                        <a:xfrm flipH="1" flipV="1">
                          <a:off x="0" y="0"/>
                          <a:ext cx="383400" cy="297360"/>
                        </a:xfrm>
                        <a:prstGeom prst="line">
                          <a:avLst/>
                        </a:prstGeom>
                        <a:ln w="0">
                          <a:solidFill>
                            <a:srgbClr val="00A933"/>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092BE93C" id="Linha 3" o:spid="_x0000_s1026" style="position:absolute;flip:x y;z-index:251689984;visibility:visible;mso-wrap-style:square;mso-wrap-distance-left:0;mso-wrap-distance-top:0;mso-wrap-distance-right:0;mso-wrap-distance-bottom:0;mso-position-horizontal:absolute;mso-position-horizontal-relative:text;mso-position-vertical:absolute;mso-position-vertical-relative:text" from="390.9pt,3.35pt" to="421.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" o:allowincell="f" strokecolor="#00a933" strokeweight="0">
                <v:stroke endarrow="block"/>
              </v:line>
            </w:pict>
          </mc:Fallback>
        </mc:AlternateContent>
      </w:r>
    </w:p>
    <w:p w14:paraId="1A66600E"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0" distB="0" distL="0" distR="0" simplePos="0" relativeHeight="251683840" behindDoc="0" locked="0" layoutInCell="0" allowOverlap="1" wp14:anchorId="42795FB5" wp14:editId="28AC9612">
                <wp:simplePos x="0" y="0"/>
                <wp:positionH relativeFrom="column">
                  <wp:posOffset>770890</wp:posOffset>
                </wp:positionH>
                <wp:positionV relativeFrom="paragraph">
                  <wp:posOffset>-12065</wp:posOffset>
                </wp:positionV>
                <wp:extent cx="670560" cy="558800"/>
                <wp:effectExtent l="0" t="0" r="0" b="0"/>
                <wp:wrapNone/>
                <wp:docPr id="71" name="Forma 6"/>
                <wp:cNvGraphicFramePr/>
                <a:graphic xmlns:a="http://schemas.openxmlformats.org/drawingml/2006/main">
                  <a:graphicData uri="http://schemas.microsoft.com/office/word/2010/wordprocessingShape">
                    <wps:wsp>
                      <wps:cNvSpPr/>
                      <wps:spPr>
                        <a:xfrm>
                          <a:off x="0" y="0"/>
                          <a:ext cx="669960" cy="558000"/>
                        </a:xfrm>
                        <a:custGeom>
                          <a:avLst/>
                          <a:gdLst/>
                          <a:ahLst/>
                          <a:cxnLst/>
                          <a:rect l="l" t="t" r="r" b="b"/>
                          <a:pathLst>
                            <a:path w="142" h="147">
                              <a:moveTo>
                                <a:pt x="98" y="21"/>
                              </a:moveTo>
                              <a:cubicBezTo>
                                <a:pt x="64" y="21"/>
                                <a:pt x="36" y="50"/>
                                <a:pt x="36" y="84"/>
                              </a:cubicBezTo>
                              <a:cubicBezTo>
                                <a:pt x="36" y="102"/>
                                <a:pt x="22" y="116"/>
                                <a:pt x="4" y="116"/>
                              </a:cubicBezTo>
                              <a:cubicBezTo>
                                <a:pt x="0" y="116"/>
                                <a:pt x="0" y="116"/>
                                <a:pt x="0" y="116"/>
                              </a:cubicBezTo>
                              <a:cubicBezTo>
                                <a:pt x="0" y="147"/>
                                <a:pt x="0" y="147"/>
                                <a:pt x="0" y="147"/>
                              </a:cubicBezTo>
                              <a:cubicBezTo>
                                <a:pt x="4" y="147"/>
                                <a:pt x="4" y="147"/>
                                <a:pt x="4" y="147"/>
                              </a:cubicBezTo>
                              <a:cubicBezTo>
                                <a:pt x="39" y="147"/>
                                <a:pt x="67" y="119"/>
                                <a:pt x="67" y="84"/>
                              </a:cubicBezTo>
                              <a:cubicBezTo>
                                <a:pt x="67" y="67"/>
                                <a:pt x="81" y="53"/>
                                <a:pt x="98" y="53"/>
                              </a:cubicBezTo>
                              <a:cubicBezTo>
                                <a:pt x="103" y="53"/>
                                <a:pt x="103" y="53"/>
                                <a:pt x="103" y="53"/>
                              </a:cubicBezTo>
                              <a:cubicBezTo>
                                <a:pt x="103" y="73"/>
                                <a:pt x="103" y="73"/>
                                <a:pt x="103" y="73"/>
                              </a:cubicBezTo>
                              <a:cubicBezTo>
                                <a:pt x="142" y="37"/>
                                <a:pt x="142" y="37"/>
                                <a:pt x="142" y="37"/>
                              </a:cubicBezTo>
                              <a:cubicBezTo>
                                <a:pt x="103" y="0"/>
                                <a:pt x="103" y="0"/>
                                <a:pt x="103" y="0"/>
                              </a:cubicBezTo>
                              <a:cubicBezTo>
                                <a:pt x="103" y="21"/>
                                <a:pt x="103" y="21"/>
                                <a:pt x="103" y="21"/>
                              </a:cubicBezTo>
                              <a:lnTo>
                                <a:pt x="98" y="21"/>
                              </a:lnTo>
                              <a:close/>
                            </a:path>
                          </a:pathLst>
                        </a:custGeom>
                        <a:solidFill>
                          <a:srgbClr val="00A933"/>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FD5FC8C" id="Forma 6" o:spid="_x0000_s1026" style="position:absolute;margin-left:60.7pt;margin-top:-.95pt;width:52.8pt;height:44pt;z-index:251683840;visibility:visible;mso-wrap-style:square;mso-wrap-distance-left:0;mso-wrap-distance-top:0;mso-wrap-distance-right:0;mso-wrap-distance-bottom:0;mso-position-horizontal:absolute;mso-position-horizontal-relative:text;mso-position-vertical:absolute;mso-position-vertical-relative:text;v-text-anchor:top" coordsize="14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" o:allowincell="f" path="m98,21c64,21,36,50,36,84v,18,-14,32,-32,32c,116,,116,,116v,31,,31,,31c4,147,4,147,4,147v35,,63,-28,63,-63c67,67,81,53,98,53v5,,5,,5,c103,73,103,73,103,73,142,37,142,37,142,37,103,,103,,103,v,21,,21,,21l98,21xe" fillcolor="#00a933" strokecolor="#3465a4" strokeweight="0">
                <v:path arrowok="t"/>
              </v:shape>
            </w:pict>
          </mc:Fallback>
        </mc:AlternateContent>
      </w:r>
    </w:p>
    <w:p w14:paraId="647FADE9"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45720" distB="45720" distL="114300" distR="114300" simplePos="0" relativeHeight="251747328" behindDoc="0" locked="0" layoutInCell="1" allowOverlap="1" wp14:anchorId="16E50FAF" wp14:editId="000604D6">
                <wp:simplePos x="0" y="0"/>
                <wp:positionH relativeFrom="column">
                  <wp:posOffset>-520065</wp:posOffset>
                </wp:positionH>
                <wp:positionV relativeFrom="paragraph">
                  <wp:posOffset>111760</wp:posOffset>
                </wp:positionV>
                <wp:extent cx="1428750" cy="552450"/>
                <wp:effectExtent l="57150" t="57150" r="361950" b="342900"/>
                <wp:wrapNone/>
                <wp:docPr id="2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52450"/>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0D7EC30" w14:textId="77777777" w:rsidR="00E65979" w:rsidRDefault="00E65979" w:rsidP="00E65979">
                            <w:pPr>
                              <w:pStyle w:val="Contedodoquadro"/>
                              <w:spacing w:after="0"/>
                            </w:pPr>
                            <w:r w:rsidRPr="00E81EFE">
                              <w:rPr>
                                <w:rFonts w:ascii="Calibri" w:hAnsi="Calibri"/>
                              </w:rPr>
                              <w:t xml:space="preserve">Clique aqui para </w:t>
                            </w:r>
                            <w:r>
                              <w:rPr>
                                <w:rFonts w:ascii="Calibri" w:hAnsi="Calibri"/>
                              </w:rPr>
                              <w:t>voltar ao painel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50FAF" id="_x0000_s1059" type="#_x0000_t202" style="position:absolute;margin-left:-40.95pt;margin-top:8.8pt;width:112.5pt;height:43.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" fillcolor="#b1b1b1 [1304]" stroked="f">
                <v:shadow on="t" color="black" opacity="19660f" offset="4.49014mm,4.49014mm"/>
                <v:textbox>
                  <w:txbxContent>
                    <w:p w14:paraId="20D7EC30" w14:textId="77777777" w:rsidR="00E65979" w:rsidRDefault="00E65979" w:rsidP="00E65979">
                      <w:pPr>
                        <w:pStyle w:val="Contedodoquadro"/>
                        <w:spacing w:after="0"/>
                      </w:pPr>
                      <w:r w:rsidRPr="00E81EFE">
                        <w:rPr>
                          <w:rFonts w:ascii="Calibri" w:hAnsi="Calibri"/>
                        </w:rPr>
                        <w:t xml:space="preserve">Clique aqui para </w:t>
                      </w:r>
                      <w:r>
                        <w:rPr>
                          <w:rFonts w:ascii="Calibri" w:hAnsi="Calibri"/>
                        </w:rPr>
                        <w:t>voltar ao painel</w:t>
                      </w:r>
                    </w:p>
                  </w:txbxContent>
                </v:textbox>
              </v:shape>
            </w:pict>
          </mc:Fallback>
        </mc:AlternateContent>
      </w:r>
      <w:r w:rsidRPr="00D850EC">
        <w:rPr>
          <w:rFonts w:asciiTheme="majorHAnsi" w:hAnsiTheme="majorHAnsi" w:cstheme="majorHAnsi"/>
          <w:noProof/>
        </w:rPr>
        <w:drawing>
          <wp:anchor distT="0" distB="0" distL="0" distR="0" simplePos="0" relativeHeight="251699200" behindDoc="0" locked="0" layoutInCell="0" allowOverlap="1" wp14:anchorId="086ECBD4" wp14:editId="01F4467C">
            <wp:simplePos x="0" y="0"/>
            <wp:positionH relativeFrom="column">
              <wp:posOffset>5567680</wp:posOffset>
            </wp:positionH>
            <wp:positionV relativeFrom="paragraph">
              <wp:posOffset>11430</wp:posOffset>
            </wp:positionV>
            <wp:extent cx="1051560" cy="1212215"/>
            <wp:effectExtent l="0" t="0" r="0" b="0"/>
            <wp:wrapSquare wrapText="largest"/>
            <wp:docPr id="72" name="Figura8"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ura8" descr="Tela de computador com texto preto sobre fundo branco&#10;&#10;Descrição gerada automaticamente"/>
                    <pic:cNvPicPr>
                      <a:picLocks noChangeAspect="1" noChangeArrowheads="1"/>
                    </pic:cNvPicPr>
                  </pic:nvPicPr>
                  <pic:blipFill>
                    <a:blip r:embed="rId39"/>
                    <a:srcRect l="77165" t="49651" r="3910" b="11526"/>
                    <a:stretch>
                      <a:fillRect/>
                    </a:stretch>
                  </pic:blipFill>
                  <pic:spPr bwMode="auto">
                    <a:xfrm>
                      <a:off x="0" y="0"/>
                      <a:ext cx="1051560" cy="1212215"/>
                    </a:xfrm>
                    <a:prstGeom prst="rect">
                      <a:avLst/>
                    </a:prstGeom>
                  </pic:spPr>
                </pic:pic>
              </a:graphicData>
            </a:graphic>
          </wp:anchor>
        </w:drawing>
      </w:r>
    </w:p>
    <w:p w14:paraId="113F9FA9" w14:textId="77777777" w:rsidR="00E65979" w:rsidRPr="00D850EC" w:rsidRDefault="00E65979" w:rsidP="00E65979">
      <w:pPr>
        <w:rPr>
          <w:rFonts w:asciiTheme="majorHAnsi" w:hAnsiTheme="majorHAnsi" w:cstheme="majorHAnsi"/>
        </w:rPr>
      </w:pPr>
    </w:p>
    <w:p w14:paraId="50DCCBF8" w14:textId="77777777" w:rsidR="00E65979" w:rsidRPr="00D850EC" w:rsidRDefault="00E65979" w:rsidP="00E65979">
      <w:pPr>
        <w:rPr>
          <w:rFonts w:asciiTheme="majorHAnsi" w:hAnsiTheme="majorHAnsi" w:cstheme="majorHAnsi"/>
        </w:rPr>
      </w:pPr>
    </w:p>
    <w:p w14:paraId="4189BE10" w14:textId="77777777" w:rsidR="00E65979" w:rsidRPr="00D850EC" w:rsidRDefault="00E65979" w:rsidP="00E65979">
      <w:pPr>
        <w:rPr>
          <w:rFonts w:asciiTheme="majorHAnsi" w:hAnsiTheme="majorHAnsi" w:cstheme="majorHAnsi"/>
        </w:rPr>
      </w:pPr>
    </w:p>
    <w:p w14:paraId="5C4D44E7" w14:textId="77777777" w:rsidR="00E65979" w:rsidRPr="00D850EC" w:rsidRDefault="00E65979" w:rsidP="00E65979">
      <w:pPr>
        <w:rPr>
          <w:rFonts w:asciiTheme="majorHAnsi" w:hAnsiTheme="majorHAnsi" w:cstheme="majorHAnsi"/>
        </w:rPr>
      </w:pPr>
    </w:p>
    <w:p w14:paraId="1B592AA3" w14:textId="77777777" w:rsidR="00E65979" w:rsidRPr="00D850EC" w:rsidRDefault="00E65979" w:rsidP="00E65979">
      <w:pPr>
        <w:rPr>
          <w:rFonts w:asciiTheme="majorHAnsi" w:hAnsiTheme="majorHAnsi" w:cstheme="majorHAnsi"/>
        </w:rPr>
      </w:pPr>
    </w:p>
    <w:p w14:paraId="46C56517" w14:textId="77777777" w:rsidR="00E65979" w:rsidRPr="00D850EC" w:rsidRDefault="00E65979" w:rsidP="00E65979">
      <w:pPr>
        <w:rPr>
          <w:rFonts w:asciiTheme="majorHAnsi" w:hAnsiTheme="majorHAnsi" w:cstheme="majorHAnsi"/>
        </w:rPr>
      </w:pPr>
    </w:p>
    <w:p w14:paraId="1DC3EDD6" w14:textId="77777777" w:rsidR="00E65979" w:rsidRPr="00D850EC" w:rsidRDefault="00E65979" w:rsidP="00E65979">
      <w:pPr>
        <w:rPr>
          <w:rFonts w:asciiTheme="majorHAnsi" w:hAnsiTheme="majorHAnsi" w:cstheme="majorHAnsi"/>
        </w:rPr>
      </w:pPr>
    </w:p>
    <w:p w14:paraId="0087F35A" w14:textId="77777777" w:rsidR="00E65979" w:rsidRPr="00F964A9" w:rsidRDefault="00E65979" w:rsidP="00F964A9">
      <w:pPr>
        <w:pStyle w:val="NormalWeb"/>
        <w:spacing w:before="0" w:beforeAutospacing="0" w:after="0" w:afterAutospacing="0"/>
        <w:jc w:val="both"/>
        <w:rPr>
          <w:rFonts w:asciiTheme="majorHAnsi" w:eastAsia="Calibri" w:hAnsiTheme="majorHAnsi" w:cstheme="majorHAnsi"/>
          <w:color w:val="auto"/>
          <w:sz w:val="20"/>
          <w:szCs w:val="20"/>
        </w:rPr>
      </w:pPr>
      <w:r w:rsidRPr="00F964A9">
        <w:rPr>
          <w:rFonts w:asciiTheme="majorHAnsi" w:eastAsia="Calibri" w:hAnsiTheme="majorHAnsi" w:cstheme="majorHAnsi"/>
          <w:color w:val="auto"/>
          <w:sz w:val="20"/>
          <w:szCs w:val="20"/>
        </w:rPr>
        <w:t>Fonte: CEBRASPE, 2022.</w:t>
      </w:r>
    </w:p>
    <w:p w14:paraId="7A8F778B" w14:textId="77777777" w:rsidR="00E65979" w:rsidRPr="00D850EC" w:rsidRDefault="00E65979" w:rsidP="00E65979">
      <w:pPr>
        <w:rPr>
          <w:rFonts w:asciiTheme="majorHAnsi" w:hAnsiTheme="majorHAnsi" w:cstheme="majorHAnsi"/>
        </w:rPr>
      </w:pPr>
    </w:p>
    <w:p w14:paraId="2B940C81" w14:textId="77777777" w:rsidR="00E65979" w:rsidRPr="00D850EC" w:rsidRDefault="00E65979" w:rsidP="00CC6965">
      <w:pPr>
        <w:spacing w:line="360" w:lineRule="auto"/>
        <w:ind w:firstLine="720"/>
        <w:jc w:val="both"/>
        <w:rPr>
          <w:rFonts w:asciiTheme="majorHAnsi" w:hAnsiTheme="majorHAnsi" w:cstheme="majorHAnsi"/>
          <w:sz w:val="24"/>
          <w:szCs w:val="24"/>
        </w:rPr>
      </w:pPr>
      <w:r w:rsidRPr="00D850EC">
        <w:rPr>
          <w:rFonts w:asciiTheme="majorHAnsi" w:hAnsiTheme="majorHAnsi" w:cstheme="majorHAnsi"/>
          <w:sz w:val="24"/>
          <w:szCs w:val="24"/>
        </w:rPr>
        <w:t xml:space="preserve">A figura 13 ilustra os detalhes gerais do usuário e os usuários podem ver os relatórios, como as atividades realizadas, a visão geral das avaliações e podem, também, abrir no dispositivo móvel fazendo a leitura do QR </w:t>
      </w:r>
      <w:r w:rsidRPr="00CC6965">
        <w:rPr>
          <w:rFonts w:asciiTheme="majorHAnsi" w:hAnsiTheme="majorHAnsi" w:cstheme="majorHAnsi"/>
          <w:sz w:val="24"/>
          <w:szCs w:val="24"/>
        </w:rPr>
        <w:t>code</w:t>
      </w:r>
      <w:r w:rsidRPr="00D850EC">
        <w:rPr>
          <w:rFonts w:asciiTheme="majorHAnsi" w:hAnsiTheme="majorHAnsi" w:cstheme="majorHAnsi"/>
          <w:sz w:val="24"/>
          <w:szCs w:val="24"/>
        </w:rPr>
        <w:t>.</w:t>
      </w:r>
    </w:p>
    <w:p w14:paraId="69B07F63" w14:textId="77777777" w:rsidR="00E65979" w:rsidRPr="00D850EC" w:rsidRDefault="00E65979" w:rsidP="00E65979">
      <w:pPr>
        <w:jc w:val="both"/>
        <w:rPr>
          <w:rFonts w:asciiTheme="majorHAnsi" w:hAnsiTheme="majorHAnsi" w:cstheme="majorHAnsi"/>
          <w:sz w:val="24"/>
          <w:szCs w:val="24"/>
        </w:rPr>
      </w:pPr>
    </w:p>
    <w:p w14:paraId="3313E097" w14:textId="286813E6" w:rsidR="00E65979" w:rsidRPr="00D850EC" w:rsidRDefault="00E65979" w:rsidP="00E65979">
      <w:pPr>
        <w:rPr>
          <w:rFonts w:asciiTheme="majorHAnsi" w:hAnsiTheme="majorHAnsi" w:cstheme="majorHAnsi"/>
          <w:sz w:val="24"/>
          <w:szCs w:val="24"/>
        </w:rPr>
      </w:pPr>
      <w:r w:rsidRPr="00D850EC">
        <w:rPr>
          <w:rFonts w:asciiTheme="majorHAnsi" w:hAnsiTheme="majorHAnsi" w:cstheme="majorHAnsi"/>
          <w:sz w:val="24"/>
          <w:szCs w:val="24"/>
        </w:rPr>
        <w:t>Figura 13: Detalhes do usuário</w:t>
      </w:r>
    </w:p>
    <w:p w14:paraId="1C9BE2B7" w14:textId="3BD01FAB" w:rsidR="00E65979" w:rsidRPr="00D850EC" w:rsidRDefault="00B6550E" w:rsidP="00E65979">
      <w:pPr>
        <w:rPr>
          <w:rFonts w:asciiTheme="majorHAnsi" w:hAnsiTheme="majorHAnsi" w:cstheme="majorHAnsi"/>
        </w:rPr>
      </w:pPr>
      <w:r w:rsidRPr="00D850EC">
        <w:rPr>
          <w:rFonts w:asciiTheme="majorHAnsi" w:hAnsiTheme="majorHAnsi" w:cstheme="majorHAnsi"/>
          <w:noProof/>
          <w:sz w:val="24"/>
          <w:szCs w:val="24"/>
        </w:rPr>
        <w:lastRenderedPageBreak/>
        <mc:AlternateContent>
          <mc:Choice Requires="wps">
            <w:drawing>
              <wp:anchor distT="0" distB="0" distL="0" distR="0" simplePos="0" relativeHeight="251705344" behindDoc="0" locked="0" layoutInCell="0" allowOverlap="1" wp14:anchorId="7186CA61" wp14:editId="078792A5">
                <wp:simplePos x="0" y="0"/>
                <wp:positionH relativeFrom="column">
                  <wp:posOffset>1824594</wp:posOffset>
                </wp:positionH>
                <wp:positionV relativeFrom="paragraph">
                  <wp:posOffset>-17705</wp:posOffset>
                </wp:positionV>
                <wp:extent cx="502285" cy="495935"/>
                <wp:effectExtent l="0" t="0" r="0" b="0"/>
                <wp:wrapNone/>
                <wp:docPr id="79" name="Forma 9"/>
                <wp:cNvGraphicFramePr/>
                <a:graphic xmlns:a="http://schemas.openxmlformats.org/drawingml/2006/main">
                  <a:graphicData uri="http://schemas.microsoft.com/office/word/2010/wordprocessingShape">
                    <wps:wsp>
                      <wps:cNvSpPr/>
                      <wps:spPr>
                        <a:xfrm>
                          <a:off x="0" y="0"/>
                          <a:ext cx="502285" cy="495935"/>
                        </a:xfrm>
                        <a:custGeom>
                          <a:avLst/>
                          <a:gdLst/>
                          <a:ahLst/>
                          <a:cxnLst/>
                          <a:rect l="l" t="t" r="r" b="b"/>
                          <a:pathLst>
                            <a:path w="841" h="854">
                              <a:moveTo>
                                <a:pt x="517" y="247"/>
                              </a:moveTo>
                              <a:lnTo>
                                <a:pt x="517" y="415"/>
                              </a:lnTo>
                              <a:lnTo>
                                <a:pt x="264" y="415"/>
                              </a:lnTo>
                              <a:lnTo>
                                <a:pt x="264" y="0"/>
                              </a:lnTo>
                              <a:lnTo>
                                <a:pt x="0" y="0"/>
                              </a:lnTo>
                              <a:lnTo>
                                <a:pt x="0" y="680"/>
                              </a:lnTo>
                              <a:lnTo>
                                <a:pt x="517" y="680"/>
                              </a:lnTo>
                              <a:lnTo>
                                <a:pt x="517" y="854"/>
                              </a:lnTo>
                              <a:lnTo>
                                <a:pt x="841" y="547"/>
                              </a:lnTo>
                              <a:lnTo>
                                <a:pt x="517" y="247"/>
                              </a:lnTo>
                              <a:close/>
                            </a:path>
                          </a:pathLst>
                        </a:custGeom>
                        <a:solidFill>
                          <a:srgbClr val="77BC65"/>
                        </a:solidFill>
                        <a:ln w="0">
                          <a:solidFill>
                            <a:srgbClr val="00A933"/>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CE770E0" id="Forma 9" o:spid="_x0000_s1026" style="position:absolute;margin-left:143.65pt;margin-top:-1.4pt;width:39.55pt;height:39.05pt;z-index:251705344;visibility:visible;mso-wrap-style:square;mso-wrap-distance-left:0;mso-wrap-distance-top:0;mso-wrap-distance-right:0;mso-wrap-distance-bottom:0;mso-position-horizontal:absolute;mso-position-horizontal-relative:text;mso-position-vertical:absolute;mso-position-vertical-relative:text;v-text-anchor:top" coordsize="84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" o:allowincell="f" path="m517,247r,168l264,415,264,,,,,680r517,l517,854,841,547,517,247xe" fillcolor="#77bc65" strokecolor="#00a933" strokeweight="0">
                <v:path arrowok="t"/>
              </v:shape>
            </w:pict>
          </mc:Fallback>
        </mc:AlternateContent>
      </w:r>
      <w:r w:rsidR="00E65979" w:rsidRPr="00D850EC">
        <w:rPr>
          <w:rFonts w:asciiTheme="majorHAnsi" w:hAnsiTheme="majorHAnsi" w:cstheme="majorHAnsi"/>
          <w:noProof/>
          <w:sz w:val="24"/>
          <w:szCs w:val="24"/>
        </w:rPr>
        <mc:AlternateContent>
          <mc:Choice Requires="wps">
            <w:drawing>
              <wp:anchor distT="0" distB="0" distL="0" distR="0" simplePos="0" relativeHeight="251704320" behindDoc="0" locked="0" layoutInCell="0" allowOverlap="1" wp14:anchorId="61C51556" wp14:editId="34C2964F">
                <wp:simplePos x="0" y="0"/>
                <wp:positionH relativeFrom="column">
                  <wp:posOffset>1203959</wp:posOffset>
                </wp:positionH>
                <wp:positionV relativeFrom="paragraph">
                  <wp:posOffset>2777490</wp:posOffset>
                </wp:positionV>
                <wp:extent cx="2036445" cy="695325"/>
                <wp:effectExtent l="57150" t="57150" r="363855" b="371475"/>
                <wp:wrapNone/>
                <wp:docPr id="77" name="Quadro de texto 4"/>
                <wp:cNvGraphicFramePr/>
                <a:graphic xmlns:a="http://schemas.openxmlformats.org/drawingml/2006/main">
                  <a:graphicData uri="http://schemas.microsoft.com/office/word/2010/wordprocessingShape">
                    <wps:wsp>
                      <wps:cNvSpPr txBox="1"/>
                      <wps:spPr>
                        <a:xfrm>
                          <a:off x="0" y="0"/>
                          <a:ext cx="2036445" cy="695325"/>
                        </a:xfrm>
                        <a:prstGeom prst="rect">
                          <a:avLst/>
                        </a:prstGeom>
                        <a:solidFill>
                          <a:srgbClr val="DEE6EF"/>
                        </a:solidFill>
                        <a:ln w="0">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68CA03E" w14:textId="77777777" w:rsidR="00E65979" w:rsidRDefault="00E65979" w:rsidP="00E65979">
                            <w:pPr>
                              <w:spacing w:after="0"/>
                            </w:pPr>
                            <w:r>
                              <w:rPr>
                                <w:rFonts w:ascii="Calibri" w:hAnsi="Calibri"/>
                              </w:rPr>
                              <w:t xml:space="preserve">Este é o QR code do app móvel, você pode baixar no seu celular e usar a qualquer momento </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61C51556" id="Quadro de texto 4" o:spid="_x0000_s1060" type="#_x0000_t202" style="position:absolute;margin-left:94.8pt;margin-top:218.7pt;width:160.35pt;height:54.75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" o:allowincell="f" fillcolor="#dee6ef" stroked="f" strokeweight="0">
                <v:shadow on="t" color="black" opacity="19660f" offset="4.49014mm,4.49014mm"/>
                <v:textbox inset="0,0,0,0">
                  <w:txbxContent>
                    <w:p w14:paraId="168CA03E" w14:textId="77777777" w:rsidR="00E65979" w:rsidRDefault="00E65979" w:rsidP="00E65979">
                      <w:pPr>
                        <w:spacing w:after="0"/>
                      </w:pPr>
                      <w:r>
                        <w:rPr>
                          <w:rFonts w:ascii="Calibri" w:hAnsi="Calibri"/>
                        </w:rPr>
                        <w:t xml:space="preserve">Este é o QR code do app móvel, você pode baixar no seu celular e usar a qualquer momento </w:t>
                      </w:r>
                    </w:p>
                  </w:txbxContent>
                </v:textbox>
              </v:shape>
            </w:pict>
          </mc:Fallback>
        </mc:AlternateContent>
      </w:r>
      <w:r w:rsidR="00E65979" w:rsidRPr="00D850EC">
        <w:rPr>
          <w:rFonts w:asciiTheme="majorHAnsi" w:hAnsiTheme="majorHAnsi" w:cstheme="majorHAnsi"/>
          <w:noProof/>
          <w:sz w:val="24"/>
          <w:szCs w:val="24"/>
        </w:rPr>
        <w:drawing>
          <wp:anchor distT="0" distB="0" distL="0" distR="0" simplePos="0" relativeHeight="251708416" behindDoc="0" locked="0" layoutInCell="0" allowOverlap="1" wp14:anchorId="3867D2C1" wp14:editId="4BA0F560">
            <wp:simplePos x="0" y="0"/>
            <wp:positionH relativeFrom="margin">
              <wp:posOffset>3480435</wp:posOffset>
            </wp:positionH>
            <wp:positionV relativeFrom="paragraph">
              <wp:posOffset>2572385</wp:posOffset>
            </wp:positionV>
            <wp:extent cx="2952750" cy="1914525"/>
            <wp:effectExtent l="0" t="0" r="0" b="9525"/>
            <wp:wrapSquare wrapText="largest"/>
            <wp:docPr id="84" name="Figura1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gura11" descr="Tela de computador com texto preto sobre fundo branco&#10;&#10;Descrição gerada automaticamente"/>
                    <pic:cNvPicPr>
                      <a:picLocks noChangeAspect="1" noChangeArrowheads="1"/>
                    </pic:cNvPicPr>
                  </pic:nvPicPr>
                  <pic:blipFill>
                    <a:blip r:embed="rId40"/>
                    <a:srcRect l="60304" t="28366" r="5218" b="25974"/>
                    <a:stretch>
                      <a:fillRect/>
                    </a:stretch>
                  </pic:blipFill>
                  <pic:spPr bwMode="auto">
                    <a:xfrm>
                      <a:off x="0" y="0"/>
                      <a:ext cx="2952750" cy="1914525"/>
                    </a:xfrm>
                    <a:prstGeom prst="rect">
                      <a:avLst/>
                    </a:prstGeom>
                  </pic:spPr>
                </pic:pic>
              </a:graphicData>
            </a:graphic>
            <wp14:sizeRelH relativeFrom="margin">
              <wp14:pctWidth>0</wp14:pctWidth>
            </wp14:sizeRelH>
            <wp14:sizeRelV relativeFrom="margin">
              <wp14:pctHeight>0</wp14:pctHeight>
            </wp14:sizeRelV>
          </wp:anchor>
        </w:drawing>
      </w:r>
      <w:r w:rsidR="00E65979" w:rsidRPr="00D850EC">
        <w:rPr>
          <w:rFonts w:asciiTheme="majorHAnsi" w:hAnsiTheme="majorHAnsi" w:cstheme="majorHAnsi"/>
          <w:noProof/>
          <w:sz w:val="24"/>
          <w:szCs w:val="24"/>
        </w:rPr>
        <w:drawing>
          <wp:anchor distT="0" distB="0" distL="0" distR="0" simplePos="0" relativeHeight="251700224" behindDoc="0" locked="0" layoutInCell="0" allowOverlap="1" wp14:anchorId="48218CB8" wp14:editId="1DFB6795">
            <wp:simplePos x="0" y="0"/>
            <wp:positionH relativeFrom="column">
              <wp:posOffset>40640</wp:posOffset>
            </wp:positionH>
            <wp:positionV relativeFrom="paragraph">
              <wp:posOffset>211455</wp:posOffset>
            </wp:positionV>
            <wp:extent cx="6515735" cy="3743325"/>
            <wp:effectExtent l="0" t="0" r="0" b="9525"/>
            <wp:wrapSquare wrapText="largest"/>
            <wp:docPr id="75" name="Figura9"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ura9" descr="Tela de computador com texto preto sobre fundo branco&#10;&#10;Descrição gerada automaticamente"/>
                    <pic:cNvPicPr>
                      <a:picLocks noChangeAspect="1" noChangeArrowheads="1"/>
                    </pic:cNvPicPr>
                  </pic:nvPicPr>
                  <pic:blipFill>
                    <a:blip r:embed="rId41"/>
                    <a:srcRect l="21283" t="16407" r="2703" b="5920"/>
                    <a:stretch>
                      <a:fillRect/>
                    </a:stretch>
                  </pic:blipFill>
                  <pic:spPr bwMode="auto">
                    <a:xfrm>
                      <a:off x="0" y="0"/>
                      <a:ext cx="6515735" cy="3743325"/>
                    </a:xfrm>
                    <a:prstGeom prst="rect">
                      <a:avLst/>
                    </a:prstGeom>
                  </pic:spPr>
                </pic:pic>
              </a:graphicData>
            </a:graphic>
            <wp14:sizeRelH relativeFrom="margin">
              <wp14:pctWidth>0</wp14:pctWidth>
            </wp14:sizeRelH>
            <wp14:sizeRelV relativeFrom="margin">
              <wp14:pctHeight>0</wp14:pctHeight>
            </wp14:sizeRelV>
          </wp:anchor>
        </w:drawing>
      </w:r>
    </w:p>
    <w:p w14:paraId="23554280" w14:textId="77777777" w:rsidR="00E65979" w:rsidRPr="00D850EC" w:rsidRDefault="00E65979" w:rsidP="00E65979">
      <w:pPr>
        <w:rPr>
          <w:rFonts w:asciiTheme="majorHAnsi" w:hAnsiTheme="majorHAnsi" w:cstheme="majorHAnsi"/>
          <w:sz w:val="24"/>
          <w:szCs w:val="24"/>
        </w:rPr>
      </w:pPr>
      <w:r w:rsidRPr="00D850EC">
        <w:rPr>
          <w:rFonts w:asciiTheme="majorHAnsi" w:hAnsiTheme="majorHAnsi" w:cstheme="majorHAnsi"/>
          <w:noProof/>
        </w:rPr>
        <mc:AlternateContent>
          <mc:Choice Requires="wps">
            <w:drawing>
              <wp:anchor distT="0" distB="0" distL="0" distR="0" simplePos="0" relativeHeight="251706368" behindDoc="0" locked="0" layoutInCell="0" allowOverlap="1" wp14:anchorId="560C8DAB" wp14:editId="213C4A46">
                <wp:simplePos x="0" y="0"/>
                <wp:positionH relativeFrom="column">
                  <wp:posOffset>1565910</wp:posOffset>
                </wp:positionH>
                <wp:positionV relativeFrom="paragraph">
                  <wp:posOffset>3859530</wp:posOffset>
                </wp:positionV>
                <wp:extent cx="1765935" cy="419100"/>
                <wp:effectExtent l="57150" t="57150" r="367665" b="361950"/>
                <wp:wrapNone/>
                <wp:docPr id="80" name="Quadro de texto 5"/>
                <wp:cNvGraphicFramePr/>
                <a:graphic xmlns:a="http://schemas.openxmlformats.org/drawingml/2006/main">
                  <a:graphicData uri="http://schemas.microsoft.com/office/word/2010/wordprocessingShape">
                    <wps:wsp>
                      <wps:cNvSpPr txBox="1"/>
                      <wps:spPr>
                        <a:xfrm>
                          <a:off x="0" y="0"/>
                          <a:ext cx="1765935" cy="419100"/>
                        </a:xfrm>
                        <a:prstGeom prst="rect">
                          <a:avLst/>
                        </a:prstGeom>
                        <a:solidFill>
                          <a:srgbClr val="DEE6EF"/>
                        </a:solidFill>
                        <a:ln w="0">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BEC23D8" w14:textId="77777777" w:rsidR="00E65979" w:rsidRDefault="00E65979" w:rsidP="00E65979">
                            <w:pPr>
                              <w:spacing w:after="0"/>
                            </w:pPr>
                            <w:r>
                              <w:rPr>
                                <w:rFonts w:ascii="Calibri" w:hAnsi="Calibri"/>
                              </w:rPr>
                              <w:t>Clique no “baixe o aplicativo” para utilizar o app</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560C8DAB" id="Quadro de texto 5" o:spid="_x0000_s1061" type="#_x0000_t202" style="position:absolute;margin-left:123.3pt;margin-top:303.9pt;width:139.05pt;height:33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" o:allowincell="f" fillcolor="#dee6ef" stroked="f" strokeweight="0">
                <v:shadow on="t" color="black" opacity="19660f" offset="4.49014mm,4.49014mm"/>
                <v:textbox inset="0,0,0,0">
                  <w:txbxContent>
                    <w:p w14:paraId="2BEC23D8" w14:textId="77777777" w:rsidR="00E65979" w:rsidRDefault="00E65979" w:rsidP="00E65979">
                      <w:pPr>
                        <w:spacing w:after="0"/>
                      </w:pPr>
                      <w:r>
                        <w:rPr>
                          <w:rFonts w:ascii="Calibri" w:hAnsi="Calibri"/>
                        </w:rPr>
                        <w:t>Clique no “baixe o aplicativo” para utilizar o app</w:t>
                      </w:r>
                    </w:p>
                  </w:txbxContent>
                </v:textbox>
              </v:shape>
            </w:pict>
          </mc:Fallback>
        </mc:AlternateContent>
      </w:r>
      <w:r w:rsidRPr="00D850EC">
        <w:rPr>
          <w:rFonts w:asciiTheme="majorHAnsi" w:hAnsiTheme="majorHAnsi" w:cstheme="majorHAnsi"/>
          <w:noProof/>
          <w:sz w:val="24"/>
          <w:szCs w:val="24"/>
        </w:rPr>
        <mc:AlternateContent>
          <mc:Choice Requires="wps">
            <w:drawing>
              <wp:anchor distT="0" distB="0" distL="0" distR="0" simplePos="0" relativeHeight="251707392" behindDoc="0" locked="0" layoutInCell="0" allowOverlap="1" wp14:anchorId="35269844" wp14:editId="3F9D6E04">
                <wp:simplePos x="0" y="0"/>
                <wp:positionH relativeFrom="column">
                  <wp:posOffset>2922905</wp:posOffset>
                </wp:positionH>
                <wp:positionV relativeFrom="paragraph">
                  <wp:posOffset>2540</wp:posOffset>
                </wp:positionV>
                <wp:extent cx="445770" cy="216535"/>
                <wp:effectExtent l="0" t="0" r="0" b="0"/>
                <wp:wrapNone/>
                <wp:docPr id="83" name="Forma 10"/>
                <wp:cNvGraphicFramePr/>
                <a:graphic xmlns:a="http://schemas.openxmlformats.org/drawingml/2006/main">
                  <a:graphicData uri="http://schemas.microsoft.com/office/word/2010/wordprocessingShape">
                    <wps:wsp>
                      <wps:cNvSpPr/>
                      <wps:spPr>
                        <a:xfrm>
                          <a:off x="0" y="0"/>
                          <a:ext cx="445770" cy="216535"/>
                        </a:xfrm>
                        <a:custGeom>
                          <a:avLst/>
                          <a:gdLst/>
                          <a:ahLst/>
                          <a:cxnLst/>
                          <a:rect l="0" t="0" r="r" b="b"/>
                          <a:pathLst>
                            <a:path w="703" h="342">
                              <a:moveTo>
                                <a:pt x="0" y="85"/>
                              </a:moveTo>
                              <a:lnTo>
                                <a:pt x="526" y="85"/>
                              </a:lnTo>
                              <a:lnTo>
                                <a:pt x="526" y="0"/>
                              </a:lnTo>
                              <a:lnTo>
                                <a:pt x="702" y="170"/>
                              </a:lnTo>
                              <a:lnTo>
                                <a:pt x="526" y="341"/>
                              </a:lnTo>
                              <a:lnTo>
                                <a:pt x="526" y="255"/>
                              </a:lnTo>
                              <a:lnTo>
                                <a:pt x="0" y="255"/>
                              </a:lnTo>
                              <a:lnTo>
                                <a:pt x="0" y="85"/>
                              </a:lnTo>
                            </a:path>
                          </a:pathLst>
                        </a:custGeom>
                        <a:solidFill>
                          <a:srgbClr val="77BC65"/>
                        </a:solidFill>
                        <a:ln w="0">
                          <a:solidFill>
                            <a:srgbClr val="00A933"/>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F4FF9FD" id="Forma 10" o:spid="_x0000_s1026" style="position:absolute;margin-left:230.15pt;margin-top:.2pt;width:35.1pt;height:17.05pt;z-index:251707392;visibility:visible;mso-wrap-style:square;mso-wrap-distance-left:0;mso-wrap-distance-top:0;mso-wrap-distance-right:0;mso-wrap-distance-bottom:0;mso-position-horizontal:absolute;mso-position-horizontal-relative:text;mso-position-vertical:absolute;mso-position-vertical-relative:text;v-text-anchor:top" coordsize="70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" o:allowincell="f" path="m,85r526,l526,,702,170,526,341r,-86l,255,,85e" fillcolor="#77bc65" strokecolor="#00a933" strokeweight="0">
                <v:path arrowok="t"/>
              </v:shape>
            </w:pict>
          </mc:Fallback>
        </mc:AlternateContent>
      </w:r>
    </w:p>
    <w:p w14:paraId="18E4EEEF" w14:textId="77777777" w:rsidR="00E65979" w:rsidRPr="00D850EC" w:rsidRDefault="00E65979" w:rsidP="00E65979">
      <w:pPr>
        <w:jc w:val="both"/>
        <w:rPr>
          <w:rFonts w:asciiTheme="majorHAnsi" w:hAnsiTheme="majorHAnsi" w:cstheme="majorHAnsi"/>
          <w:sz w:val="24"/>
          <w:szCs w:val="24"/>
        </w:rPr>
      </w:pPr>
    </w:p>
    <w:p w14:paraId="21AF16C6" w14:textId="77777777" w:rsidR="00E65979" w:rsidRPr="00D850EC" w:rsidRDefault="00E65979" w:rsidP="00E65979">
      <w:pPr>
        <w:jc w:val="both"/>
        <w:rPr>
          <w:rFonts w:asciiTheme="majorHAnsi" w:hAnsiTheme="majorHAnsi" w:cstheme="majorHAnsi"/>
          <w:sz w:val="24"/>
          <w:szCs w:val="24"/>
        </w:rPr>
      </w:pPr>
    </w:p>
    <w:p w14:paraId="55097C80" w14:textId="77777777" w:rsidR="00E65979" w:rsidRPr="00F964A9" w:rsidRDefault="00E65979" w:rsidP="00F964A9">
      <w:pPr>
        <w:pStyle w:val="NormalWeb"/>
        <w:spacing w:before="0" w:beforeAutospacing="0" w:after="0" w:afterAutospacing="0"/>
        <w:jc w:val="both"/>
        <w:rPr>
          <w:rFonts w:asciiTheme="majorHAnsi" w:eastAsia="Calibri" w:hAnsiTheme="majorHAnsi" w:cstheme="majorHAnsi"/>
          <w:color w:val="auto"/>
          <w:sz w:val="20"/>
          <w:szCs w:val="20"/>
        </w:rPr>
      </w:pPr>
      <w:r w:rsidRPr="00F964A9">
        <w:rPr>
          <w:rFonts w:asciiTheme="majorHAnsi" w:eastAsia="Calibri" w:hAnsiTheme="majorHAnsi" w:cstheme="majorHAnsi"/>
          <w:color w:val="auto"/>
          <w:sz w:val="20"/>
          <w:szCs w:val="20"/>
        </w:rPr>
        <w:t>Fonte: CEBRASPE, 2022.</w:t>
      </w:r>
    </w:p>
    <w:p w14:paraId="67FA1AC8" w14:textId="77777777" w:rsidR="00E65979" w:rsidRPr="00D850EC" w:rsidRDefault="00E65979" w:rsidP="00E65979">
      <w:pPr>
        <w:jc w:val="both"/>
        <w:rPr>
          <w:rFonts w:asciiTheme="majorHAnsi" w:hAnsiTheme="majorHAnsi" w:cstheme="majorHAnsi"/>
          <w:sz w:val="24"/>
          <w:szCs w:val="24"/>
        </w:rPr>
      </w:pPr>
    </w:p>
    <w:p w14:paraId="00E25429" w14:textId="77777777" w:rsidR="00E65979" w:rsidRPr="00D850EC" w:rsidRDefault="00E65979" w:rsidP="00F964A9">
      <w:pPr>
        <w:spacing w:line="360" w:lineRule="auto"/>
        <w:ind w:firstLine="720"/>
        <w:jc w:val="both"/>
        <w:rPr>
          <w:rFonts w:asciiTheme="majorHAnsi" w:hAnsiTheme="majorHAnsi" w:cstheme="majorHAnsi"/>
          <w:sz w:val="24"/>
          <w:szCs w:val="24"/>
        </w:rPr>
      </w:pPr>
      <w:r w:rsidRPr="00D850EC">
        <w:rPr>
          <w:rFonts w:asciiTheme="majorHAnsi" w:hAnsiTheme="majorHAnsi" w:cstheme="majorHAnsi"/>
          <w:sz w:val="24"/>
          <w:szCs w:val="24"/>
        </w:rPr>
        <w:t xml:space="preserve">Explorando o ambiente virtual de aprendizagem da UnDF, você poderá acompanhar suas avaliações na “Aba de notas”, acessando a qualquer momento para visualizar seus conceitos e </w:t>
      </w:r>
      <w:r w:rsidRPr="00D850EC">
        <w:rPr>
          <w:rFonts w:asciiTheme="majorHAnsi" w:hAnsiTheme="majorHAnsi" w:cstheme="majorHAnsi"/>
          <w:i/>
          <w:iCs/>
          <w:sz w:val="24"/>
          <w:szCs w:val="24"/>
        </w:rPr>
        <w:t>feedbacks</w:t>
      </w:r>
      <w:r w:rsidRPr="00D850EC">
        <w:rPr>
          <w:rFonts w:asciiTheme="majorHAnsi" w:hAnsiTheme="majorHAnsi" w:cstheme="majorHAnsi"/>
          <w:sz w:val="24"/>
          <w:szCs w:val="24"/>
        </w:rPr>
        <w:t xml:space="preserve"> do seu tutor ou professor.</w:t>
      </w:r>
    </w:p>
    <w:p w14:paraId="1CDD7741" w14:textId="79F409CE" w:rsidR="00E65979" w:rsidRPr="00F964A9" w:rsidRDefault="00E65979" w:rsidP="00F964A9">
      <w:pPr>
        <w:spacing w:line="360" w:lineRule="auto"/>
        <w:ind w:firstLine="720"/>
        <w:rPr>
          <w:rFonts w:asciiTheme="majorHAnsi" w:hAnsiTheme="majorHAnsi" w:cstheme="majorHAnsi"/>
          <w:sz w:val="24"/>
          <w:szCs w:val="24"/>
        </w:rPr>
      </w:pPr>
      <w:r w:rsidRPr="00F964A9">
        <w:rPr>
          <w:rFonts w:asciiTheme="majorHAnsi" w:hAnsiTheme="majorHAnsi" w:cstheme="majorHAnsi"/>
          <w:sz w:val="24"/>
          <w:szCs w:val="24"/>
        </w:rPr>
        <w:t>A figura 14 ilustra a imagem do curso e suas avaliações de acordo com os objetivos de cada disciplina apresentada no plano de ensino.</w:t>
      </w:r>
    </w:p>
    <w:p w14:paraId="7734BB72" w14:textId="77777777" w:rsidR="00E65979" w:rsidRPr="00D850EC" w:rsidRDefault="00E65979" w:rsidP="00E65979">
      <w:pPr>
        <w:rPr>
          <w:rFonts w:asciiTheme="majorHAnsi" w:hAnsiTheme="majorHAnsi" w:cstheme="majorHAnsi"/>
        </w:rPr>
      </w:pPr>
    </w:p>
    <w:p w14:paraId="3D080584" w14:textId="77777777" w:rsidR="00E65979" w:rsidRPr="00D850EC" w:rsidRDefault="00E65979" w:rsidP="00E65979">
      <w:pPr>
        <w:rPr>
          <w:rFonts w:asciiTheme="majorHAnsi" w:hAnsiTheme="majorHAnsi" w:cstheme="majorHAnsi"/>
        </w:rPr>
      </w:pPr>
      <w:r w:rsidRPr="00D850EC">
        <w:rPr>
          <w:rFonts w:asciiTheme="majorHAnsi" w:hAnsiTheme="majorHAnsi" w:cstheme="majorHAnsi"/>
        </w:rPr>
        <w:t>Figura 14: Verificação das avaliações</w:t>
      </w:r>
    </w:p>
    <w:p w14:paraId="77C87197"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w:lastRenderedPageBreak/>
        <w:drawing>
          <wp:anchor distT="0" distB="0" distL="0" distR="0" simplePos="0" relativeHeight="251709440" behindDoc="0" locked="0" layoutInCell="0" allowOverlap="1" wp14:anchorId="7BBBCB9E" wp14:editId="00542C22">
            <wp:simplePos x="0" y="0"/>
            <wp:positionH relativeFrom="column">
              <wp:posOffset>1293495</wp:posOffset>
            </wp:positionH>
            <wp:positionV relativeFrom="paragraph">
              <wp:posOffset>156210</wp:posOffset>
            </wp:positionV>
            <wp:extent cx="3669665" cy="2245995"/>
            <wp:effectExtent l="19050" t="19050" r="26035" b="20955"/>
            <wp:wrapSquare wrapText="largest"/>
            <wp:docPr id="82" name="Figura12"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igura12" descr="Tela de computador com texto preto sobre fundo branco&#10;&#10;Descrição gerada automaticamente"/>
                    <pic:cNvPicPr>
                      <a:picLocks noChangeAspect="1" noChangeArrowheads="1"/>
                    </pic:cNvPicPr>
                  </pic:nvPicPr>
                  <pic:blipFill>
                    <a:blip r:embed="rId42"/>
                    <a:srcRect l="21493" t="9523" r="3528" b="8853"/>
                    <a:stretch>
                      <a:fillRect/>
                    </a:stretch>
                  </pic:blipFill>
                  <pic:spPr bwMode="auto">
                    <a:xfrm>
                      <a:off x="0" y="0"/>
                      <a:ext cx="3669665" cy="224599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
    <w:p w14:paraId="5FBAA97C" w14:textId="77777777" w:rsidR="00E65979" w:rsidRPr="00D850EC" w:rsidRDefault="00E65979" w:rsidP="00E65979">
      <w:pPr>
        <w:rPr>
          <w:rFonts w:asciiTheme="majorHAnsi" w:hAnsiTheme="majorHAnsi" w:cstheme="majorHAnsi"/>
        </w:rPr>
      </w:pPr>
    </w:p>
    <w:p w14:paraId="1704EF2A" w14:textId="77777777" w:rsidR="00E65979" w:rsidRPr="00D850EC" w:rsidRDefault="00E65979" w:rsidP="00E65979">
      <w:pPr>
        <w:rPr>
          <w:rFonts w:asciiTheme="majorHAnsi" w:hAnsiTheme="majorHAnsi" w:cstheme="majorHAnsi"/>
        </w:rPr>
      </w:pPr>
    </w:p>
    <w:p w14:paraId="3357CE10" w14:textId="77777777" w:rsidR="00E65979" w:rsidRPr="00D850EC" w:rsidRDefault="00E65979" w:rsidP="00E65979">
      <w:pPr>
        <w:rPr>
          <w:rFonts w:asciiTheme="majorHAnsi" w:hAnsiTheme="majorHAnsi" w:cstheme="majorHAnsi"/>
        </w:rPr>
      </w:pPr>
    </w:p>
    <w:p w14:paraId="4A89114E" w14:textId="77777777" w:rsidR="00E65979" w:rsidRPr="00D850EC" w:rsidRDefault="00E65979" w:rsidP="00E65979">
      <w:pPr>
        <w:rPr>
          <w:rFonts w:asciiTheme="majorHAnsi" w:hAnsiTheme="majorHAnsi" w:cstheme="majorHAnsi"/>
        </w:rPr>
      </w:pPr>
    </w:p>
    <w:p w14:paraId="0769C0D8" w14:textId="77777777" w:rsidR="00E65979" w:rsidRPr="00D850EC" w:rsidRDefault="00E65979" w:rsidP="00E65979">
      <w:pPr>
        <w:rPr>
          <w:rFonts w:asciiTheme="majorHAnsi" w:hAnsiTheme="majorHAnsi" w:cstheme="majorHAnsi"/>
        </w:rPr>
      </w:pPr>
    </w:p>
    <w:p w14:paraId="7F17DA55"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0" distB="0" distL="0" distR="0" simplePos="0" relativeHeight="251710464" behindDoc="0" locked="0" layoutInCell="0" allowOverlap="1" wp14:anchorId="29EEDC43" wp14:editId="4FAFA618">
                <wp:simplePos x="0" y="0"/>
                <wp:positionH relativeFrom="column">
                  <wp:posOffset>4961890</wp:posOffset>
                </wp:positionH>
                <wp:positionV relativeFrom="paragraph">
                  <wp:posOffset>132715</wp:posOffset>
                </wp:positionV>
                <wp:extent cx="525145" cy="285750"/>
                <wp:effectExtent l="0" t="0" r="27305" b="19050"/>
                <wp:wrapNone/>
                <wp:docPr id="85" name="Forma 11"/>
                <wp:cNvGraphicFramePr/>
                <a:graphic xmlns:a="http://schemas.openxmlformats.org/drawingml/2006/main">
                  <a:graphicData uri="http://schemas.microsoft.com/office/word/2010/wordprocessingShape">
                    <wps:wsp>
                      <wps:cNvSpPr/>
                      <wps:spPr>
                        <a:xfrm flipH="1" flipV="1">
                          <a:off x="0" y="0"/>
                          <a:ext cx="525145" cy="285750"/>
                        </a:xfrm>
                        <a:custGeom>
                          <a:avLst/>
                          <a:gdLst/>
                          <a:ahLst/>
                          <a:cxnLst/>
                          <a:rect l="l" t="t" r="r" b="b"/>
                          <a:pathLst>
                            <a:path w="841" h="854">
                              <a:moveTo>
                                <a:pt x="517" y="247"/>
                              </a:moveTo>
                              <a:lnTo>
                                <a:pt x="517" y="415"/>
                              </a:lnTo>
                              <a:lnTo>
                                <a:pt x="264" y="415"/>
                              </a:lnTo>
                              <a:lnTo>
                                <a:pt x="264" y="0"/>
                              </a:lnTo>
                              <a:lnTo>
                                <a:pt x="0" y="0"/>
                              </a:lnTo>
                              <a:lnTo>
                                <a:pt x="0" y="680"/>
                              </a:lnTo>
                              <a:lnTo>
                                <a:pt x="517" y="680"/>
                              </a:lnTo>
                              <a:lnTo>
                                <a:pt x="517" y="854"/>
                              </a:lnTo>
                              <a:lnTo>
                                <a:pt x="841" y="547"/>
                              </a:lnTo>
                              <a:lnTo>
                                <a:pt x="517" y="247"/>
                              </a:lnTo>
                              <a:close/>
                            </a:path>
                          </a:pathLst>
                        </a:custGeom>
                        <a:solidFill>
                          <a:srgbClr val="00A933"/>
                        </a:solidFill>
                        <a:ln w="0">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6EF57D1F" id="Forma 11" o:spid="_x0000_s1026" style="position:absolute;margin-left:390.7pt;margin-top:10.45pt;width:41.35pt;height:22.5pt;flip:x y;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84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" o:allowincell="f" path="m517,247r,168l264,415,264,,,,,680r517,l517,854,841,547,517,247xe" fillcolor="#00a933" strokecolor="#3465a4" strokeweight="0">
                <v:path arrowok="t"/>
              </v:shape>
            </w:pict>
          </mc:Fallback>
        </mc:AlternateContent>
      </w:r>
    </w:p>
    <w:p w14:paraId="511FF41A"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0" distB="0" distL="0" distR="0" simplePos="0" relativeHeight="251711488" behindDoc="0" locked="0" layoutInCell="0" allowOverlap="1" wp14:anchorId="3F3F1CE3" wp14:editId="2083BFD0">
                <wp:simplePos x="0" y="0"/>
                <wp:positionH relativeFrom="column">
                  <wp:posOffset>5070475</wp:posOffset>
                </wp:positionH>
                <wp:positionV relativeFrom="paragraph">
                  <wp:posOffset>158750</wp:posOffset>
                </wp:positionV>
                <wp:extent cx="981075" cy="419100"/>
                <wp:effectExtent l="57150" t="57150" r="352425" b="361950"/>
                <wp:wrapNone/>
                <wp:docPr id="86" name="Quadro de texto 6"/>
                <wp:cNvGraphicFramePr/>
                <a:graphic xmlns:a="http://schemas.openxmlformats.org/drawingml/2006/main">
                  <a:graphicData uri="http://schemas.microsoft.com/office/word/2010/wordprocessingShape">
                    <wps:wsp>
                      <wps:cNvSpPr txBox="1"/>
                      <wps:spPr>
                        <a:xfrm>
                          <a:off x="0" y="0"/>
                          <a:ext cx="981075" cy="419100"/>
                        </a:xfrm>
                        <a:prstGeom prst="rect">
                          <a:avLst/>
                        </a:prstGeom>
                        <a:solidFill>
                          <a:srgbClr val="DEE7E5"/>
                        </a:solidFill>
                        <a:ln w="0">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D27ED96" w14:textId="77777777" w:rsidR="00E65979" w:rsidRDefault="00E65979" w:rsidP="00E65979">
                            <w:pPr>
                              <w:spacing w:after="0"/>
                            </w:pPr>
                            <w:r>
                              <w:rPr>
                                <w:rFonts w:ascii="Calibri" w:hAnsi="Calibri"/>
                              </w:rPr>
                              <w:t>Clique aqui para ver suas notas</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3F3F1CE3" id="Quadro de texto 6" o:spid="_x0000_s1062" type="#_x0000_t202" style="position:absolute;margin-left:399.25pt;margin-top:12.5pt;width:77.25pt;height:33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" o:allowincell="f" fillcolor="#dee7e5" stroked="f" strokeweight="0">
                <v:shadow on="t" color="black" opacity="19660f" offset="4.49014mm,4.49014mm"/>
                <v:textbox inset="0,0,0,0">
                  <w:txbxContent>
                    <w:p w14:paraId="1D27ED96" w14:textId="77777777" w:rsidR="00E65979" w:rsidRDefault="00E65979" w:rsidP="00E65979">
                      <w:pPr>
                        <w:spacing w:after="0"/>
                      </w:pPr>
                      <w:r>
                        <w:rPr>
                          <w:rFonts w:ascii="Calibri" w:hAnsi="Calibri"/>
                        </w:rPr>
                        <w:t>Clique aqui para ver suas notas</w:t>
                      </w:r>
                    </w:p>
                  </w:txbxContent>
                </v:textbox>
              </v:shape>
            </w:pict>
          </mc:Fallback>
        </mc:AlternateContent>
      </w:r>
    </w:p>
    <w:p w14:paraId="51E461C9" w14:textId="77777777" w:rsidR="00E65979" w:rsidRPr="00D850EC" w:rsidRDefault="00E65979" w:rsidP="00E65979">
      <w:pPr>
        <w:rPr>
          <w:rFonts w:asciiTheme="majorHAnsi" w:hAnsiTheme="majorHAnsi" w:cstheme="majorHAnsi"/>
        </w:rPr>
      </w:pPr>
    </w:p>
    <w:p w14:paraId="41883BC7" w14:textId="77777777" w:rsidR="00E65979" w:rsidRPr="00D850EC" w:rsidRDefault="00E65979" w:rsidP="00E65979">
      <w:pPr>
        <w:rPr>
          <w:rFonts w:asciiTheme="majorHAnsi" w:hAnsiTheme="majorHAnsi" w:cstheme="majorHAnsi"/>
        </w:rPr>
      </w:pPr>
    </w:p>
    <w:p w14:paraId="226A2061" w14:textId="77777777" w:rsidR="00E65979" w:rsidRPr="00F964A9" w:rsidRDefault="00E65979" w:rsidP="00F964A9">
      <w:pPr>
        <w:pStyle w:val="NormalWeb"/>
        <w:spacing w:before="0" w:beforeAutospacing="0" w:after="0" w:afterAutospacing="0"/>
        <w:jc w:val="both"/>
        <w:rPr>
          <w:rFonts w:asciiTheme="majorHAnsi" w:eastAsia="Calibri" w:hAnsiTheme="majorHAnsi" w:cstheme="majorHAnsi"/>
          <w:color w:val="auto"/>
          <w:sz w:val="20"/>
          <w:szCs w:val="20"/>
        </w:rPr>
      </w:pPr>
      <w:r w:rsidRPr="00F964A9">
        <w:rPr>
          <w:rFonts w:asciiTheme="majorHAnsi" w:eastAsia="Calibri" w:hAnsiTheme="majorHAnsi" w:cstheme="majorHAnsi"/>
          <w:color w:val="auto"/>
          <w:sz w:val="20"/>
          <w:szCs w:val="20"/>
        </w:rPr>
        <w:t>Fonte: CEBRASPE, 2022.</w:t>
      </w:r>
    </w:p>
    <w:p w14:paraId="4AA3CF5B" w14:textId="77777777" w:rsidR="00F964A9" w:rsidRDefault="00F964A9" w:rsidP="00E65979">
      <w:pPr>
        <w:ind w:firstLine="720"/>
        <w:rPr>
          <w:rFonts w:asciiTheme="majorHAnsi" w:hAnsiTheme="majorHAnsi" w:cstheme="majorHAnsi"/>
        </w:rPr>
      </w:pPr>
    </w:p>
    <w:p w14:paraId="5C68EFF8" w14:textId="7ED19DE8" w:rsidR="00E65979" w:rsidRPr="00F964A9" w:rsidRDefault="00E65979" w:rsidP="00F964A9">
      <w:pPr>
        <w:spacing w:line="360" w:lineRule="auto"/>
        <w:ind w:firstLine="720"/>
        <w:jc w:val="both"/>
        <w:rPr>
          <w:rFonts w:asciiTheme="majorHAnsi" w:hAnsiTheme="majorHAnsi" w:cstheme="majorHAnsi"/>
          <w:sz w:val="24"/>
          <w:szCs w:val="24"/>
        </w:rPr>
      </w:pPr>
      <w:r w:rsidRPr="00F964A9">
        <w:rPr>
          <w:rFonts w:asciiTheme="majorHAnsi" w:hAnsiTheme="majorHAnsi" w:cstheme="majorHAnsi"/>
          <w:sz w:val="24"/>
          <w:szCs w:val="24"/>
        </w:rPr>
        <w:t>A figura 15 apresenta as mensagens recebidas e enviadas. Você pode criar grupos ou conversar no privado com um de seus colegas, professores ou tutores.</w:t>
      </w:r>
    </w:p>
    <w:p w14:paraId="370F0DE3" w14:textId="77777777" w:rsidR="00F964A9" w:rsidRDefault="00F964A9" w:rsidP="00E65979">
      <w:pPr>
        <w:rPr>
          <w:rFonts w:asciiTheme="majorHAnsi" w:hAnsiTheme="majorHAnsi" w:cstheme="majorHAnsi"/>
        </w:rPr>
      </w:pPr>
    </w:p>
    <w:p w14:paraId="40CAE8EA" w14:textId="1F8B1E1D" w:rsidR="00E65979" w:rsidRPr="00D850EC" w:rsidRDefault="00E65979" w:rsidP="00E65979">
      <w:pPr>
        <w:rPr>
          <w:rFonts w:asciiTheme="majorHAnsi" w:hAnsiTheme="majorHAnsi" w:cstheme="majorHAnsi"/>
        </w:rPr>
      </w:pPr>
      <w:r w:rsidRPr="00D850EC">
        <w:rPr>
          <w:rFonts w:asciiTheme="majorHAnsi" w:hAnsiTheme="majorHAnsi" w:cstheme="majorHAnsi"/>
        </w:rPr>
        <w:t>Figura 15: Enviando e recebendo mensagens</w:t>
      </w:r>
    </w:p>
    <w:p w14:paraId="43564175" w14:textId="77777777" w:rsidR="00E65979" w:rsidRPr="00D850EC" w:rsidRDefault="00E65979" w:rsidP="00E65979">
      <w:pPr>
        <w:jc w:val="center"/>
        <w:rPr>
          <w:rFonts w:asciiTheme="majorHAnsi" w:hAnsiTheme="majorHAnsi" w:cstheme="majorHAnsi"/>
        </w:rPr>
      </w:pPr>
      <w:r w:rsidRPr="00D850EC">
        <w:rPr>
          <w:rFonts w:asciiTheme="majorHAnsi" w:hAnsiTheme="majorHAnsi" w:cstheme="majorHAnsi"/>
          <w:noProof/>
        </w:rPr>
        <w:drawing>
          <wp:inline distT="0" distB="0" distL="0" distR="0" wp14:anchorId="1274B938" wp14:editId="4E10306E">
            <wp:extent cx="1942465" cy="2533650"/>
            <wp:effectExtent l="19050" t="19050" r="19685" b="19050"/>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9905" cy="2543354"/>
                    </a:xfrm>
                    <a:prstGeom prst="rect">
                      <a:avLst/>
                    </a:prstGeom>
                    <a:noFill/>
                    <a:ln>
                      <a:solidFill>
                        <a:schemeClr val="tx2"/>
                      </a:solidFill>
                    </a:ln>
                  </pic:spPr>
                </pic:pic>
              </a:graphicData>
            </a:graphic>
          </wp:inline>
        </w:drawing>
      </w:r>
    </w:p>
    <w:p w14:paraId="5F1A0749" w14:textId="77777777" w:rsidR="00E65979" w:rsidRPr="00F964A9" w:rsidRDefault="00E65979" w:rsidP="00F964A9">
      <w:pPr>
        <w:pStyle w:val="NormalWeb"/>
        <w:spacing w:before="0" w:beforeAutospacing="0" w:after="0" w:afterAutospacing="0"/>
        <w:jc w:val="both"/>
        <w:rPr>
          <w:rFonts w:asciiTheme="majorHAnsi" w:eastAsia="Calibri" w:hAnsiTheme="majorHAnsi" w:cstheme="majorHAnsi"/>
          <w:color w:val="auto"/>
          <w:sz w:val="20"/>
          <w:szCs w:val="20"/>
        </w:rPr>
      </w:pPr>
      <w:r w:rsidRPr="00F964A9">
        <w:rPr>
          <w:rFonts w:asciiTheme="majorHAnsi" w:eastAsia="Calibri" w:hAnsiTheme="majorHAnsi" w:cstheme="majorHAnsi"/>
          <w:color w:val="auto"/>
          <w:sz w:val="20"/>
          <w:szCs w:val="20"/>
        </w:rPr>
        <w:t>Fonte: CEBRASPE, 2022.</w:t>
      </w:r>
    </w:p>
    <w:p w14:paraId="76CBA78E" w14:textId="77777777" w:rsidR="00F964A9" w:rsidRDefault="00F964A9" w:rsidP="00E65979">
      <w:pPr>
        <w:shd w:val="clear" w:color="auto" w:fill="FFFFFF"/>
        <w:spacing w:after="100" w:afterAutospacing="1"/>
        <w:ind w:firstLine="720"/>
        <w:jc w:val="both"/>
        <w:rPr>
          <w:rFonts w:asciiTheme="majorHAnsi" w:hAnsiTheme="majorHAnsi" w:cstheme="majorHAnsi"/>
        </w:rPr>
      </w:pPr>
    </w:p>
    <w:p w14:paraId="049656F0" w14:textId="57947EA7" w:rsidR="00E65979" w:rsidRPr="00F964A9" w:rsidRDefault="00E65979" w:rsidP="00F964A9">
      <w:pPr>
        <w:spacing w:line="360" w:lineRule="auto"/>
        <w:ind w:firstLine="720"/>
        <w:jc w:val="both"/>
        <w:rPr>
          <w:rFonts w:asciiTheme="majorHAnsi" w:hAnsiTheme="majorHAnsi" w:cstheme="majorHAnsi"/>
          <w:sz w:val="24"/>
          <w:szCs w:val="24"/>
        </w:rPr>
      </w:pPr>
      <w:r w:rsidRPr="00F964A9">
        <w:rPr>
          <w:rFonts w:asciiTheme="majorHAnsi" w:hAnsiTheme="majorHAnsi" w:cstheme="majorHAnsi"/>
          <w:sz w:val="24"/>
          <w:szCs w:val="24"/>
        </w:rPr>
        <w:t xml:space="preserve">Para enviar uma mensagem, você deve acessar o “Bloco Participantes” na área do curso ou da disciplina, localizar o nome do usuário na lista e clicar nesse nome, a fim de acessar o perfil desse usuário. Feito isso, clique no botão “Enviar mensagem”. Logo será apresentada uma janela com o campo disponível para que você escreva a mensagem. Para enviá-la, clique no botão “Enviar mensagem”, localizado junto a esse campo. O usuário irá visualizar a mensagem assim que acessar </w:t>
      </w:r>
      <w:r w:rsidRPr="00F964A9">
        <w:rPr>
          <w:rFonts w:asciiTheme="majorHAnsi" w:hAnsiTheme="majorHAnsi" w:cstheme="majorHAnsi"/>
          <w:sz w:val="24"/>
          <w:szCs w:val="24"/>
        </w:rPr>
        <w:lastRenderedPageBreak/>
        <w:t xml:space="preserve">o ambiente e também receberá sua mensagem por meio do e-mail particular cadastrado no </w:t>
      </w:r>
      <w:r w:rsidRPr="00D850EC">
        <w:rPr>
          <w:rFonts w:asciiTheme="majorHAnsi" w:hAnsiTheme="majorHAnsi" w:cstheme="majorHAnsi"/>
          <w:sz w:val="24"/>
          <w:szCs w:val="24"/>
        </w:rPr>
        <w:t>Moodle</w:t>
      </w:r>
      <w:r w:rsidRPr="00F964A9">
        <w:rPr>
          <w:rFonts w:asciiTheme="majorHAnsi" w:hAnsiTheme="majorHAnsi" w:cstheme="majorHAnsi"/>
          <w:sz w:val="24"/>
          <w:szCs w:val="24"/>
        </w:rPr>
        <w:t>.</w:t>
      </w:r>
    </w:p>
    <w:p w14:paraId="1691D961" w14:textId="77777777" w:rsidR="00E65979" w:rsidRPr="00F964A9" w:rsidRDefault="00E65979" w:rsidP="00F964A9">
      <w:pPr>
        <w:spacing w:line="360" w:lineRule="auto"/>
        <w:ind w:firstLine="720"/>
        <w:jc w:val="both"/>
        <w:rPr>
          <w:rFonts w:asciiTheme="majorHAnsi" w:hAnsiTheme="majorHAnsi" w:cstheme="majorHAnsi"/>
          <w:sz w:val="24"/>
          <w:szCs w:val="24"/>
        </w:rPr>
      </w:pPr>
      <w:r w:rsidRPr="00F964A9">
        <w:rPr>
          <w:rFonts w:asciiTheme="majorHAnsi" w:hAnsiTheme="majorHAnsi" w:cstheme="majorHAnsi"/>
          <w:sz w:val="24"/>
          <w:szCs w:val="24"/>
        </w:rPr>
        <w:t xml:space="preserve">Para receber uma mensagem pelo recurso interno de mensagens do </w:t>
      </w:r>
      <w:r w:rsidRPr="00D850EC">
        <w:rPr>
          <w:rFonts w:asciiTheme="majorHAnsi" w:hAnsiTheme="majorHAnsi" w:cstheme="majorHAnsi"/>
          <w:sz w:val="24"/>
          <w:szCs w:val="24"/>
        </w:rPr>
        <w:t>Moodle</w:t>
      </w:r>
      <w:r w:rsidRPr="00F964A9">
        <w:rPr>
          <w:rFonts w:asciiTheme="majorHAnsi" w:hAnsiTheme="majorHAnsi" w:cstheme="majorHAnsi"/>
          <w:sz w:val="24"/>
          <w:szCs w:val="24"/>
        </w:rPr>
        <w:t>, após acessar o ambiente, você irá visualizar um quadro cinza indicando a mensagem que recebeu (menu direito). Nesse quadro, você poderá clicar em ir para mensagens e visualizar as demais mensagens trocadas com aquele usuário ou apenas fechar o quadro clicando em “Ignorar”.</w:t>
      </w:r>
    </w:p>
    <w:p w14:paraId="744D2DCF" w14:textId="77777777" w:rsidR="00E65979" w:rsidRPr="00F964A9" w:rsidRDefault="00E65979" w:rsidP="00F964A9">
      <w:pPr>
        <w:spacing w:line="360" w:lineRule="auto"/>
        <w:ind w:firstLine="720"/>
        <w:jc w:val="both"/>
        <w:rPr>
          <w:rFonts w:asciiTheme="majorHAnsi" w:hAnsiTheme="majorHAnsi" w:cstheme="majorHAnsi"/>
          <w:sz w:val="24"/>
          <w:szCs w:val="24"/>
        </w:rPr>
      </w:pPr>
      <w:r w:rsidRPr="00F964A9">
        <w:rPr>
          <w:rFonts w:asciiTheme="majorHAnsi" w:hAnsiTheme="majorHAnsi" w:cstheme="majorHAnsi"/>
          <w:sz w:val="24"/>
          <w:szCs w:val="24"/>
        </w:rPr>
        <w:t>Para verificar ou para buscar mensagens já recebidas e lidas, a indicação de recebimento de mensagens também é apresentada na área da disciplina/curso, por meio do “Bloco Mensagens”. Nesse bloco aparece o nome do usuário que enviou a mensagem e uma sinalização junto ao ícone em formato de envelope, indicando quantas mensagens foram encaminhadas por esse usuário. Clicando no número apresentado, será aberta uma nova janela com a mensagem recebida. Após o primeiro acesso à mensagem, ela não será mais visualizada no “Bloco Mensagens”, mas sim no histórico de mensagens trocadas com esse usuário visto anteriormente.</w:t>
      </w:r>
    </w:p>
    <w:p w14:paraId="4FE35AA8" w14:textId="021039E2" w:rsidR="00E65979" w:rsidRPr="00D850EC" w:rsidRDefault="00E65979" w:rsidP="00E65979">
      <w:pPr>
        <w:rPr>
          <w:rFonts w:asciiTheme="majorHAnsi" w:hAnsiTheme="majorHAnsi" w:cstheme="majorHAnsi"/>
        </w:rPr>
      </w:pPr>
      <w:r w:rsidRPr="00D850EC">
        <w:rPr>
          <w:rFonts w:asciiTheme="majorHAnsi" w:hAnsiTheme="majorHAnsi" w:cstheme="majorHAnsi"/>
        </w:rPr>
        <w:t>Figura 16: Verificação das avaliações</w:t>
      </w:r>
    </w:p>
    <w:p w14:paraId="6019ADA1"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w:drawing>
          <wp:anchor distT="0" distB="0" distL="114300" distR="114300" simplePos="0" relativeHeight="251712512" behindDoc="0" locked="0" layoutInCell="1" allowOverlap="1" wp14:anchorId="47FABD9C" wp14:editId="58ADD9A8">
            <wp:simplePos x="0" y="0"/>
            <wp:positionH relativeFrom="column">
              <wp:posOffset>956310</wp:posOffset>
            </wp:positionH>
            <wp:positionV relativeFrom="paragraph">
              <wp:posOffset>5080</wp:posOffset>
            </wp:positionV>
            <wp:extent cx="4084967" cy="2631440"/>
            <wp:effectExtent l="19050" t="19050" r="10795" b="16510"/>
            <wp:wrapNone/>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84967" cy="2631440"/>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p>
    <w:p w14:paraId="5426E815" w14:textId="77777777" w:rsidR="00E65979" w:rsidRPr="00D850EC" w:rsidRDefault="00E65979" w:rsidP="00E65979">
      <w:pPr>
        <w:rPr>
          <w:rFonts w:asciiTheme="majorHAnsi" w:hAnsiTheme="majorHAnsi" w:cstheme="majorHAnsi"/>
        </w:rPr>
      </w:pPr>
    </w:p>
    <w:p w14:paraId="73A24B5D" w14:textId="77777777" w:rsidR="00E65979" w:rsidRPr="00D850EC" w:rsidRDefault="00E65979" w:rsidP="00E65979">
      <w:pPr>
        <w:rPr>
          <w:rFonts w:asciiTheme="majorHAnsi" w:hAnsiTheme="majorHAnsi" w:cstheme="majorHAnsi"/>
        </w:rPr>
      </w:pPr>
    </w:p>
    <w:p w14:paraId="3432118B" w14:textId="77777777" w:rsidR="00E65979" w:rsidRPr="00D850EC" w:rsidRDefault="00E65979" w:rsidP="00E65979">
      <w:pPr>
        <w:rPr>
          <w:rFonts w:asciiTheme="majorHAnsi" w:hAnsiTheme="majorHAnsi" w:cstheme="majorHAnsi"/>
        </w:rPr>
      </w:pPr>
    </w:p>
    <w:p w14:paraId="7FD7C48E" w14:textId="77777777" w:rsidR="00E65979" w:rsidRPr="00D850EC" w:rsidRDefault="00E65979" w:rsidP="00E65979">
      <w:pPr>
        <w:rPr>
          <w:rFonts w:asciiTheme="majorHAnsi" w:hAnsiTheme="majorHAnsi" w:cstheme="majorHAnsi"/>
        </w:rPr>
      </w:pPr>
    </w:p>
    <w:p w14:paraId="139C6B3B"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45720" distB="45720" distL="114300" distR="114300" simplePos="0" relativeHeight="251729920" behindDoc="0" locked="0" layoutInCell="1" allowOverlap="1" wp14:anchorId="7F048AF6" wp14:editId="30119471">
                <wp:simplePos x="0" y="0"/>
                <wp:positionH relativeFrom="column">
                  <wp:posOffset>3061335</wp:posOffset>
                </wp:positionH>
                <wp:positionV relativeFrom="paragraph">
                  <wp:posOffset>66675</wp:posOffset>
                </wp:positionV>
                <wp:extent cx="885825" cy="342900"/>
                <wp:effectExtent l="57150" t="57150" r="352425" b="361950"/>
                <wp:wrapSquare wrapText="bothSides"/>
                <wp:docPr id="2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42900"/>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FD25E59" w14:textId="77777777" w:rsidR="00E65979" w:rsidRDefault="00E65979" w:rsidP="00E65979">
                            <w:r>
                              <w:t>Contatos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48AF6" id="_x0000_s1063" type="#_x0000_t202" style="position:absolute;margin-left:241.05pt;margin-top:5.25pt;width:69.75pt;height:27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" fillcolor="#b1b1b1 [1304]" stroked="f">
                <v:shadow on="t" color="black" opacity="19660f" offset="4.49014mm,4.49014mm"/>
                <v:textbox>
                  <w:txbxContent>
                    <w:p w14:paraId="1FD25E59" w14:textId="77777777" w:rsidR="00E65979" w:rsidRDefault="00E65979" w:rsidP="00E65979">
                      <w:r>
                        <w:t>Contatos</w:t>
                      </w:r>
                    </w:p>
                  </w:txbxContent>
                </v:textbox>
                <w10:wrap type="square"/>
              </v:shape>
            </w:pict>
          </mc:Fallback>
        </mc:AlternateContent>
      </w:r>
    </w:p>
    <w:p w14:paraId="72CA82C8" w14:textId="77777777" w:rsidR="00E65979" w:rsidRPr="00D850EC" w:rsidRDefault="00E65979" w:rsidP="00E65979">
      <w:pPr>
        <w:rPr>
          <w:rFonts w:asciiTheme="majorHAnsi" w:hAnsiTheme="majorHAnsi" w:cstheme="majorHAnsi"/>
        </w:rPr>
      </w:pPr>
    </w:p>
    <w:p w14:paraId="5E083661" w14:textId="77777777" w:rsidR="00E65979" w:rsidRPr="00D850EC" w:rsidRDefault="00E65979" w:rsidP="00E65979">
      <w:pPr>
        <w:rPr>
          <w:rFonts w:asciiTheme="majorHAnsi" w:hAnsiTheme="majorHAnsi" w:cstheme="majorHAnsi"/>
        </w:rPr>
      </w:pPr>
    </w:p>
    <w:p w14:paraId="7C1B0DA9"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45720" distB="45720" distL="114300" distR="114300" simplePos="0" relativeHeight="251713536" behindDoc="0" locked="0" layoutInCell="1" allowOverlap="1" wp14:anchorId="6D74D64D" wp14:editId="2D7882A0">
                <wp:simplePos x="0" y="0"/>
                <wp:positionH relativeFrom="column">
                  <wp:posOffset>-148590</wp:posOffset>
                </wp:positionH>
                <wp:positionV relativeFrom="paragraph">
                  <wp:posOffset>222885</wp:posOffset>
                </wp:positionV>
                <wp:extent cx="885825" cy="476250"/>
                <wp:effectExtent l="57150" t="57150" r="352425" b="34290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76250"/>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47A416A" w14:textId="77777777" w:rsidR="00E65979" w:rsidRDefault="00E65979" w:rsidP="00E65979">
                            <w:r>
                              <w:t>Diálogos em grupos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4D64D" id="_x0000_s1064" type="#_x0000_t202" style="position:absolute;margin-left:-11.7pt;margin-top:17.55pt;width:69.75pt;height:3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" fillcolor="#b1b1b1 [1304]" stroked="f">
                <v:shadow on="t" color="black" opacity="19660f" offset="4.49014mm,4.49014mm"/>
                <v:textbox>
                  <w:txbxContent>
                    <w:p w14:paraId="647A416A" w14:textId="77777777" w:rsidR="00E65979" w:rsidRDefault="00E65979" w:rsidP="00E65979">
                      <w:r>
                        <w:t>Diálogos em grupos</w:t>
                      </w:r>
                    </w:p>
                  </w:txbxContent>
                </v:textbox>
                <w10:wrap type="square"/>
              </v:shape>
            </w:pict>
          </mc:Fallback>
        </mc:AlternateContent>
      </w:r>
    </w:p>
    <w:p w14:paraId="34E81836"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45720" distB="45720" distL="114300" distR="114300" simplePos="0" relativeHeight="251714560" behindDoc="0" locked="0" layoutInCell="1" allowOverlap="1" wp14:anchorId="71E95279" wp14:editId="03380A39">
                <wp:simplePos x="0" y="0"/>
                <wp:positionH relativeFrom="column">
                  <wp:posOffset>2013585</wp:posOffset>
                </wp:positionH>
                <wp:positionV relativeFrom="paragraph">
                  <wp:posOffset>149225</wp:posOffset>
                </wp:positionV>
                <wp:extent cx="885825" cy="476250"/>
                <wp:effectExtent l="38100" t="38100" r="390525" b="361950"/>
                <wp:wrapSquare wrapText="bothSides"/>
                <wp:docPr id="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76250"/>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12C6B7B" w14:textId="77777777" w:rsidR="00E65979" w:rsidRDefault="00E65979" w:rsidP="00E65979">
                            <w:r>
                              <w:t>Diálogos no privado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95279" id="_x0000_s1065" type="#_x0000_t202" style="position:absolute;margin-left:158.55pt;margin-top:11.75pt;width:69.75pt;height:3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" fillcolor="#b1b1b1 [1304]" stroked="f">
                <v:shadow on="t" color="black" opacity="19660f" offset="4.49014mm,4.49014mm"/>
                <v:textbox>
                  <w:txbxContent>
                    <w:p w14:paraId="412C6B7B" w14:textId="77777777" w:rsidR="00E65979" w:rsidRDefault="00E65979" w:rsidP="00E65979">
                      <w:r>
                        <w:t>Diálogos no privado</w:t>
                      </w:r>
                    </w:p>
                  </w:txbxContent>
                </v:textbox>
                <w10:wrap type="square"/>
              </v:shape>
            </w:pict>
          </mc:Fallback>
        </mc:AlternateContent>
      </w:r>
    </w:p>
    <w:p w14:paraId="46F5A75C" w14:textId="77777777" w:rsidR="00E65979" w:rsidRPr="00D850EC" w:rsidRDefault="00E65979" w:rsidP="00E65979">
      <w:pPr>
        <w:rPr>
          <w:rFonts w:asciiTheme="majorHAnsi" w:hAnsiTheme="majorHAnsi" w:cstheme="majorHAnsi"/>
        </w:rPr>
      </w:pPr>
    </w:p>
    <w:p w14:paraId="592242CC" w14:textId="77777777" w:rsidR="00E65979" w:rsidRPr="00D850EC" w:rsidRDefault="00E65979" w:rsidP="00E65979">
      <w:pPr>
        <w:rPr>
          <w:rFonts w:asciiTheme="majorHAnsi" w:hAnsiTheme="majorHAnsi" w:cstheme="majorHAnsi"/>
        </w:rPr>
      </w:pPr>
    </w:p>
    <w:p w14:paraId="126965CD" w14:textId="77777777" w:rsidR="00E65979" w:rsidRPr="00D850EC" w:rsidRDefault="00E65979" w:rsidP="00E65979">
      <w:pPr>
        <w:rPr>
          <w:rFonts w:asciiTheme="majorHAnsi" w:hAnsiTheme="majorHAnsi" w:cstheme="majorHAnsi"/>
        </w:rPr>
      </w:pPr>
    </w:p>
    <w:p w14:paraId="70732D35" w14:textId="77777777" w:rsidR="00E65979" w:rsidRPr="00F964A9" w:rsidRDefault="00E65979" w:rsidP="00F964A9">
      <w:pPr>
        <w:pStyle w:val="NormalWeb"/>
        <w:spacing w:before="0" w:beforeAutospacing="0" w:after="0" w:afterAutospacing="0"/>
        <w:jc w:val="both"/>
        <w:rPr>
          <w:rFonts w:asciiTheme="majorHAnsi" w:eastAsia="Calibri" w:hAnsiTheme="majorHAnsi" w:cstheme="majorHAnsi"/>
          <w:color w:val="auto"/>
          <w:sz w:val="20"/>
          <w:szCs w:val="20"/>
        </w:rPr>
      </w:pPr>
      <w:r w:rsidRPr="00F964A9">
        <w:rPr>
          <w:rFonts w:asciiTheme="majorHAnsi" w:eastAsia="Calibri" w:hAnsiTheme="majorHAnsi" w:cstheme="majorHAnsi"/>
          <w:color w:val="auto"/>
          <w:sz w:val="20"/>
          <w:szCs w:val="20"/>
        </w:rPr>
        <w:t>Fonte: CEBRASPE, 2022.</w:t>
      </w:r>
    </w:p>
    <w:p w14:paraId="0DBCF1CB" w14:textId="77777777" w:rsidR="00F964A9" w:rsidRDefault="00F964A9" w:rsidP="00E65979">
      <w:pPr>
        <w:ind w:firstLine="720"/>
        <w:rPr>
          <w:rFonts w:asciiTheme="majorHAnsi" w:hAnsiTheme="majorHAnsi" w:cstheme="majorHAnsi"/>
        </w:rPr>
      </w:pPr>
    </w:p>
    <w:p w14:paraId="0D9A2BE4" w14:textId="46CEFC96" w:rsidR="00E65979" w:rsidRPr="00D850EC" w:rsidRDefault="00E65979" w:rsidP="00F964A9">
      <w:pPr>
        <w:spacing w:line="360" w:lineRule="auto"/>
        <w:ind w:firstLine="720"/>
        <w:jc w:val="both"/>
        <w:rPr>
          <w:rFonts w:asciiTheme="majorHAnsi" w:hAnsiTheme="majorHAnsi" w:cstheme="majorHAnsi"/>
        </w:rPr>
      </w:pPr>
      <w:r w:rsidRPr="00F964A9">
        <w:rPr>
          <w:rFonts w:asciiTheme="majorHAnsi" w:hAnsiTheme="majorHAnsi" w:cstheme="majorHAnsi"/>
          <w:sz w:val="24"/>
          <w:szCs w:val="24"/>
        </w:rPr>
        <w:lastRenderedPageBreak/>
        <w:t>Após todas as configurações para personalizar o seu AVA, é hora de acessar seu curso ou disciplina. Para isso, clique em “Meus Cursos” no menu esquerdo e logo aparecerá o curso e/ou disciplina em que você está matriculado. Observe a figura 16.</w:t>
      </w:r>
    </w:p>
    <w:p w14:paraId="708B7A42" w14:textId="77777777" w:rsidR="00E65979" w:rsidRPr="00D850EC" w:rsidRDefault="00E65979" w:rsidP="00E65979">
      <w:pPr>
        <w:rPr>
          <w:rFonts w:asciiTheme="majorHAnsi" w:hAnsiTheme="majorHAnsi" w:cstheme="majorHAnsi"/>
        </w:rPr>
      </w:pPr>
      <w:r w:rsidRPr="00D850EC">
        <w:rPr>
          <w:rFonts w:asciiTheme="majorHAnsi" w:hAnsiTheme="majorHAnsi" w:cstheme="majorHAnsi"/>
        </w:rPr>
        <w:t xml:space="preserve">Figura 17: Imagem do curso </w:t>
      </w:r>
    </w:p>
    <w:p w14:paraId="31DE36B4" w14:textId="77777777" w:rsidR="00E65979" w:rsidRPr="00D850EC" w:rsidRDefault="00E65979" w:rsidP="00E65979">
      <w:pPr>
        <w:jc w:val="center"/>
        <w:rPr>
          <w:rFonts w:asciiTheme="majorHAnsi" w:hAnsiTheme="majorHAnsi" w:cstheme="majorHAnsi"/>
        </w:rPr>
      </w:pPr>
      <w:r w:rsidRPr="00D850EC">
        <w:rPr>
          <w:rFonts w:asciiTheme="majorHAnsi" w:hAnsiTheme="majorHAnsi" w:cstheme="majorHAnsi"/>
          <w:noProof/>
        </w:rPr>
        <w:drawing>
          <wp:inline distT="0" distB="0" distL="0" distR="0" wp14:anchorId="74A54D27" wp14:editId="5A93985A">
            <wp:extent cx="4267200" cy="3152775"/>
            <wp:effectExtent l="19050" t="19050" r="19050" b="28575"/>
            <wp:docPr id="194" name="Imagem 194"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m 194" descr="Interface gráfica do usuário, Texto, Aplicativo&#10;&#10;Descrição gerada automa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7200" cy="3152775"/>
                    </a:xfrm>
                    <a:prstGeom prst="rect">
                      <a:avLst/>
                    </a:prstGeom>
                    <a:noFill/>
                    <a:ln>
                      <a:solidFill>
                        <a:schemeClr val="tx2"/>
                      </a:solidFill>
                    </a:ln>
                  </pic:spPr>
                </pic:pic>
              </a:graphicData>
            </a:graphic>
          </wp:inline>
        </w:drawing>
      </w:r>
    </w:p>
    <w:p w14:paraId="34E573A1" w14:textId="77777777" w:rsidR="00E65979" w:rsidRPr="00F964A9" w:rsidRDefault="00E65979" w:rsidP="00F964A9">
      <w:pPr>
        <w:pStyle w:val="NormalWeb"/>
        <w:spacing w:before="0" w:beforeAutospacing="0" w:after="0" w:afterAutospacing="0"/>
        <w:jc w:val="both"/>
        <w:rPr>
          <w:rFonts w:asciiTheme="majorHAnsi" w:eastAsia="Calibri" w:hAnsiTheme="majorHAnsi" w:cstheme="majorHAnsi"/>
          <w:color w:val="auto"/>
          <w:sz w:val="20"/>
          <w:szCs w:val="20"/>
        </w:rPr>
      </w:pPr>
      <w:r w:rsidRPr="00F964A9">
        <w:rPr>
          <w:rFonts w:asciiTheme="majorHAnsi" w:eastAsia="Calibri" w:hAnsiTheme="majorHAnsi" w:cstheme="majorHAnsi"/>
          <w:color w:val="auto"/>
          <w:sz w:val="20"/>
          <w:szCs w:val="20"/>
        </w:rPr>
        <w:t>Fonte: CEBRASPE, 2022.</w:t>
      </w:r>
    </w:p>
    <w:p w14:paraId="6191B1F7" w14:textId="77777777" w:rsidR="00E65979" w:rsidRPr="00D850EC" w:rsidRDefault="00E65979" w:rsidP="00E65979">
      <w:pPr>
        <w:rPr>
          <w:rFonts w:asciiTheme="majorHAnsi" w:hAnsiTheme="majorHAnsi" w:cstheme="majorHAnsi"/>
        </w:rPr>
      </w:pPr>
    </w:p>
    <w:p w14:paraId="2D653FB3" w14:textId="77777777" w:rsidR="00E65979" w:rsidRPr="00F964A9" w:rsidRDefault="00E65979" w:rsidP="00F964A9">
      <w:pPr>
        <w:spacing w:line="360" w:lineRule="auto"/>
        <w:ind w:firstLine="720"/>
        <w:jc w:val="both"/>
        <w:rPr>
          <w:rFonts w:asciiTheme="majorHAnsi" w:hAnsiTheme="majorHAnsi" w:cstheme="majorHAnsi"/>
          <w:sz w:val="24"/>
          <w:szCs w:val="24"/>
        </w:rPr>
      </w:pPr>
      <w:r w:rsidRPr="00F964A9">
        <w:rPr>
          <w:rFonts w:asciiTheme="majorHAnsi" w:hAnsiTheme="majorHAnsi" w:cstheme="majorHAnsi"/>
          <w:sz w:val="24"/>
          <w:szCs w:val="24"/>
        </w:rPr>
        <w:t xml:space="preserve">Ao clicar na imagem do curso, você será direcionado para a sala de aula virtual do seu curso ou disciplina. Inicialmente, haverá sempre um fórum de avisos. É fundamental que esse fórum seja acessado, pois ele trará sempre alguma notícia, avisos, comunicados importantes relacionados ao seu curso ou mesmo algum aviso de cunho institucional. </w:t>
      </w:r>
    </w:p>
    <w:p w14:paraId="2049903E" w14:textId="77777777" w:rsidR="00E65979" w:rsidRPr="00D850EC" w:rsidRDefault="00E65979" w:rsidP="00E65979">
      <w:pPr>
        <w:jc w:val="both"/>
        <w:rPr>
          <w:rFonts w:asciiTheme="majorHAnsi" w:hAnsiTheme="majorHAnsi" w:cstheme="majorHAnsi"/>
        </w:rPr>
      </w:pPr>
      <w:r w:rsidRPr="00D850EC">
        <w:rPr>
          <w:rFonts w:asciiTheme="majorHAnsi" w:hAnsiTheme="majorHAnsi" w:cstheme="majorHAnsi"/>
        </w:rPr>
        <w:t>Figura 18: Imagem das aulas disponíveis</w:t>
      </w:r>
    </w:p>
    <w:p w14:paraId="412F68AD" w14:textId="77777777" w:rsidR="00E65979" w:rsidRPr="00D850EC" w:rsidRDefault="00E65979" w:rsidP="00E65979">
      <w:pPr>
        <w:jc w:val="center"/>
        <w:rPr>
          <w:rFonts w:asciiTheme="majorHAnsi" w:hAnsiTheme="majorHAnsi" w:cstheme="majorHAnsi"/>
        </w:rPr>
      </w:pPr>
      <w:r w:rsidRPr="00D850EC">
        <w:rPr>
          <w:rFonts w:asciiTheme="majorHAnsi" w:hAnsiTheme="majorHAnsi" w:cstheme="majorHAnsi"/>
          <w:noProof/>
        </w:rPr>
        <mc:AlternateContent>
          <mc:Choice Requires="wps">
            <w:drawing>
              <wp:anchor distT="45720" distB="45720" distL="114300" distR="114300" simplePos="0" relativeHeight="251715584" behindDoc="0" locked="0" layoutInCell="1" allowOverlap="1" wp14:anchorId="4E1C2D0D" wp14:editId="73AF3046">
                <wp:simplePos x="0" y="0"/>
                <wp:positionH relativeFrom="column">
                  <wp:posOffset>1965960</wp:posOffset>
                </wp:positionH>
                <wp:positionV relativeFrom="paragraph">
                  <wp:posOffset>160020</wp:posOffset>
                </wp:positionV>
                <wp:extent cx="1133475" cy="314325"/>
                <wp:effectExtent l="57150" t="57150" r="371475" b="371475"/>
                <wp:wrapNone/>
                <wp:docPr id="1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14325"/>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0241DB5" w14:textId="77777777" w:rsidR="00E65979" w:rsidRDefault="00E65979" w:rsidP="00E65979">
                            <w:r>
                              <w:t>Abrir o Fórum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C2D0D" id="_x0000_s1066" type="#_x0000_t202" style="position:absolute;left:0;text-align:left;margin-left:154.8pt;margin-top:12.6pt;width:89.25pt;height:24.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" fillcolor="#b1b1b1 [1304]" stroked="f">
                <v:shadow on="t" color="black" opacity="19660f" offset="4.49014mm,4.49014mm"/>
                <v:textbox>
                  <w:txbxContent>
                    <w:p w14:paraId="60241DB5" w14:textId="77777777" w:rsidR="00E65979" w:rsidRDefault="00E65979" w:rsidP="00E65979">
                      <w:r>
                        <w:t>Abrir o Fórum</w:t>
                      </w:r>
                    </w:p>
                  </w:txbxContent>
                </v:textbox>
              </v:shape>
            </w:pict>
          </mc:Fallback>
        </mc:AlternateContent>
      </w:r>
      <w:r w:rsidRPr="00D850EC">
        <w:rPr>
          <w:rFonts w:asciiTheme="majorHAnsi" w:hAnsiTheme="majorHAnsi" w:cstheme="majorHAnsi"/>
          <w:noProof/>
        </w:rPr>
        <mc:AlternateContent>
          <mc:Choice Requires="wps">
            <w:drawing>
              <wp:anchor distT="0" distB="0" distL="114300" distR="114300" simplePos="0" relativeHeight="251716608" behindDoc="0" locked="0" layoutInCell="1" allowOverlap="1" wp14:anchorId="56877275" wp14:editId="22DBE64B">
                <wp:simplePos x="0" y="0"/>
                <wp:positionH relativeFrom="column">
                  <wp:posOffset>1423035</wp:posOffset>
                </wp:positionH>
                <wp:positionV relativeFrom="paragraph">
                  <wp:posOffset>331470</wp:posOffset>
                </wp:positionV>
                <wp:extent cx="542925" cy="200025"/>
                <wp:effectExtent l="38100" t="19050" r="9525" b="47625"/>
                <wp:wrapNone/>
                <wp:docPr id="197" name="Conector de Seta Reta 197"/>
                <wp:cNvGraphicFramePr/>
                <a:graphic xmlns:a="http://schemas.openxmlformats.org/drawingml/2006/main">
                  <a:graphicData uri="http://schemas.microsoft.com/office/word/2010/wordprocessingShape">
                    <wps:wsp>
                      <wps:cNvCnPr/>
                      <wps:spPr>
                        <a:xfrm flipH="1">
                          <a:off x="0" y="0"/>
                          <a:ext cx="542925" cy="200025"/>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01833E" id="Conector de Seta Reta 197" o:spid="_x0000_s1026" type="#_x0000_t32" style="position:absolute;margin-left:112.05pt;margin-top:26.1pt;width:42.75pt;height:15.7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" strokecolor="#747474 [1945]" strokeweight="2.25pt">
                <v:stroke endarrow="block" joinstyle="miter"/>
              </v:shape>
            </w:pict>
          </mc:Fallback>
        </mc:AlternateContent>
      </w:r>
      <w:r w:rsidRPr="00D850EC">
        <w:rPr>
          <w:rFonts w:asciiTheme="majorHAnsi" w:hAnsiTheme="majorHAnsi" w:cstheme="majorHAnsi"/>
          <w:noProof/>
        </w:rPr>
        <w:drawing>
          <wp:inline distT="0" distB="0" distL="0" distR="0" wp14:anchorId="76826E82" wp14:editId="1AD2E3C4">
            <wp:extent cx="5038725" cy="2024908"/>
            <wp:effectExtent l="19050" t="19050" r="9525" b="13970"/>
            <wp:docPr id="195" name="Imagem 195"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m 195" descr="Uma imagem contendo Linha do tempo&#10;&#10;Descrição gerada automa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4602" cy="2031289"/>
                    </a:xfrm>
                    <a:prstGeom prst="rect">
                      <a:avLst/>
                    </a:prstGeom>
                    <a:noFill/>
                    <a:ln>
                      <a:solidFill>
                        <a:schemeClr val="tx2"/>
                      </a:solidFill>
                    </a:ln>
                  </pic:spPr>
                </pic:pic>
              </a:graphicData>
            </a:graphic>
          </wp:inline>
        </w:drawing>
      </w:r>
    </w:p>
    <w:p w14:paraId="52CF79A2" w14:textId="77777777" w:rsidR="00E65979" w:rsidRPr="00F964A9" w:rsidRDefault="00E65979" w:rsidP="00F964A9">
      <w:pPr>
        <w:pStyle w:val="NormalWeb"/>
        <w:spacing w:before="0" w:beforeAutospacing="0" w:after="0" w:afterAutospacing="0"/>
        <w:jc w:val="both"/>
        <w:rPr>
          <w:rFonts w:asciiTheme="majorHAnsi" w:eastAsia="Calibri" w:hAnsiTheme="majorHAnsi" w:cstheme="majorHAnsi"/>
          <w:color w:val="auto"/>
          <w:sz w:val="20"/>
          <w:szCs w:val="20"/>
        </w:rPr>
      </w:pPr>
      <w:r w:rsidRPr="00F964A9">
        <w:rPr>
          <w:rFonts w:asciiTheme="majorHAnsi" w:eastAsia="Calibri" w:hAnsiTheme="majorHAnsi" w:cstheme="majorHAnsi"/>
          <w:color w:val="auto"/>
          <w:sz w:val="20"/>
          <w:szCs w:val="20"/>
        </w:rPr>
        <w:t>Fonte: CEBRASPE, 2022.</w:t>
      </w:r>
    </w:p>
    <w:p w14:paraId="7C7A0BF2" w14:textId="77777777" w:rsidR="00E65979" w:rsidRPr="00D850EC" w:rsidRDefault="00E65979" w:rsidP="00E65979">
      <w:pPr>
        <w:rPr>
          <w:rFonts w:asciiTheme="majorHAnsi" w:hAnsiTheme="majorHAnsi" w:cstheme="majorHAnsi"/>
        </w:rPr>
      </w:pPr>
    </w:p>
    <w:p w14:paraId="712949C8" w14:textId="77777777" w:rsidR="00E65979" w:rsidRPr="00B6550E" w:rsidRDefault="00E65979" w:rsidP="00B6550E">
      <w:pPr>
        <w:spacing w:line="360" w:lineRule="auto"/>
        <w:ind w:firstLine="720"/>
        <w:jc w:val="both"/>
        <w:rPr>
          <w:rFonts w:asciiTheme="majorHAnsi" w:hAnsiTheme="majorHAnsi" w:cstheme="majorHAnsi"/>
          <w:sz w:val="24"/>
          <w:szCs w:val="24"/>
        </w:rPr>
      </w:pPr>
      <w:r w:rsidRPr="00B6550E">
        <w:rPr>
          <w:rFonts w:asciiTheme="majorHAnsi" w:hAnsiTheme="majorHAnsi" w:cstheme="majorHAnsi"/>
          <w:sz w:val="24"/>
          <w:szCs w:val="24"/>
        </w:rPr>
        <w:t>Ao clicar na aula (“Bloco 1”, por exemplo), você estará abrindo os conteúdos, as atividades, as avaliações, os fóruns de interações, entre outros recursos selecionados pelo professor e tutor. A figura 18 demonstra um exemplo de aula disponível juntamente com os recursos disponibilizados para a realização da sua aula.</w:t>
      </w:r>
    </w:p>
    <w:p w14:paraId="58007C0F" w14:textId="77777777" w:rsidR="00E65979" w:rsidRPr="00B6550E" w:rsidRDefault="00E65979" w:rsidP="00B6550E">
      <w:pPr>
        <w:spacing w:line="360" w:lineRule="auto"/>
        <w:ind w:firstLine="720"/>
        <w:jc w:val="both"/>
        <w:rPr>
          <w:rFonts w:asciiTheme="majorHAnsi" w:hAnsiTheme="majorHAnsi" w:cstheme="majorHAnsi"/>
          <w:sz w:val="24"/>
          <w:szCs w:val="24"/>
        </w:rPr>
      </w:pPr>
      <w:r w:rsidRPr="00B6550E">
        <w:rPr>
          <w:rFonts w:asciiTheme="majorHAnsi" w:hAnsiTheme="majorHAnsi" w:cstheme="majorHAnsi"/>
          <w:sz w:val="24"/>
          <w:szCs w:val="24"/>
        </w:rPr>
        <w:t>Ao realizar os conteúdos, você poderá ou não marcar como concluída. Essa ação dependerá da configuração que o seu professor disponibilizará em cada atividade.</w:t>
      </w:r>
    </w:p>
    <w:p w14:paraId="25A435C6" w14:textId="77777777" w:rsidR="00E65979" w:rsidRPr="00D850EC" w:rsidRDefault="00E65979" w:rsidP="00E65979">
      <w:pPr>
        <w:jc w:val="both"/>
        <w:rPr>
          <w:rFonts w:asciiTheme="majorHAnsi" w:hAnsiTheme="majorHAnsi" w:cstheme="majorHAnsi"/>
        </w:rPr>
      </w:pPr>
    </w:p>
    <w:p w14:paraId="27AFBD1B" w14:textId="77777777" w:rsidR="00E65979" w:rsidRPr="00D850EC" w:rsidRDefault="00E65979" w:rsidP="00E65979">
      <w:pPr>
        <w:jc w:val="both"/>
        <w:rPr>
          <w:rFonts w:asciiTheme="majorHAnsi" w:hAnsiTheme="majorHAnsi" w:cstheme="majorHAnsi"/>
        </w:rPr>
      </w:pPr>
      <w:r w:rsidRPr="00D850EC">
        <w:rPr>
          <w:rFonts w:asciiTheme="majorHAnsi" w:hAnsiTheme="majorHAnsi" w:cstheme="majorHAnsi"/>
        </w:rPr>
        <w:t>Figura 19: Conteúdo e atividades da aula</w:t>
      </w:r>
    </w:p>
    <w:p w14:paraId="1BF675EC"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mc:AlternateContent>
          <mc:Choice Requires="wps">
            <w:drawing>
              <wp:anchor distT="45720" distB="45720" distL="114300" distR="114300" simplePos="0" relativeHeight="251727872" behindDoc="0" locked="0" layoutInCell="1" allowOverlap="1" wp14:anchorId="2E74A132" wp14:editId="51DF11A7">
                <wp:simplePos x="0" y="0"/>
                <wp:positionH relativeFrom="margin">
                  <wp:posOffset>4185285</wp:posOffset>
                </wp:positionH>
                <wp:positionV relativeFrom="paragraph">
                  <wp:posOffset>657225</wp:posOffset>
                </wp:positionV>
                <wp:extent cx="1133475" cy="828675"/>
                <wp:effectExtent l="57150" t="57150" r="371475" b="352425"/>
                <wp:wrapNone/>
                <wp:docPr id="2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28675"/>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494824B" w14:textId="77777777" w:rsidR="00E65979" w:rsidRDefault="00E65979" w:rsidP="00E65979">
                            <w:r>
                              <w:t>Marcador após conclusão do conteúdo ou atividade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4A132" id="_x0000_s1067" type="#_x0000_t202" style="position:absolute;margin-left:329.55pt;margin-top:51.75pt;width:89.25pt;height:65.2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" fillcolor="#b1b1b1 [1304]" stroked="f">
                <v:shadow on="t" color="black" opacity="19660f" offset="4.49014mm,4.49014mm"/>
                <v:textbox>
                  <w:txbxContent>
                    <w:p w14:paraId="6494824B" w14:textId="77777777" w:rsidR="00E65979" w:rsidRDefault="00E65979" w:rsidP="00E65979">
                      <w:r>
                        <w:t>Marcador após conclusão do conteúdo ou atividade</w:t>
                      </w:r>
                    </w:p>
                  </w:txbxContent>
                </v:textbox>
                <w10:wrap anchorx="margin"/>
              </v:shape>
            </w:pict>
          </mc:Fallback>
        </mc:AlternateContent>
      </w:r>
      <w:r w:rsidRPr="00D850EC">
        <w:rPr>
          <w:rFonts w:asciiTheme="majorHAnsi" w:hAnsiTheme="majorHAnsi" w:cstheme="majorHAnsi"/>
          <w:noProof/>
        </w:rPr>
        <mc:AlternateContent>
          <mc:Choice Requires="wps">
            <w:drawing>
              <wp:anchor distT="0" distB="0" distL="114300" distR="114300" simplePos="0" relativeHeight="251728896" behindDoc="0" locked="0" layoutInCell="1" allowOverlap="1" wp14:anchorId="25A92A4F" wp14:editId="75B525C8">
                <wp:simplePos x="0" y="0"/>
                <wp:positionH relativeFrom="column">
                  <wp:posOffset>5328285</wp:posOffset>
                </wp:positionH>
                <wp:positionV relativeFrom="paragraph">
                  <wp:posOffset>830580</wp:posOffset>
                </wp:positionV>
                <wp:extent cx="371475" cy="45719"/>
                <wp:effectExtent l="19050" t="76200" r="9525" b="50165"/>
                <wp:wrapNone/>
                <wp:docPr id="211" name="Conector de Seta Reta 211"/>
                <wp:cNvGraphicFramePr/>
                <a:graphic xmlns:a="http://schemas.openxmlformats.org/drawingml/2006/main">
                  <a:graphicData uri="http://schemas.microsoft.com/office/word/2010/wordprocessingShape">
                    <wps:wsp>
                      <wps:cNvCnPr/>
                      <wps:spPr>
                        <a:xfrm flipV="1">
                          <a:off x="0" y="0"/>
                          <a:ext cx="371475" cy="45719"/>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B1187" id="Conector de Seta Reta 211" o:spid="_x0000_s1026" type="#_x0000_t32" style="position:absolute;margin-left:419.55pt;margin-top:65.4pt;width:29.25pt;height:3.6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" strokecolor="#747474 [1945]" strokeweight="2.25pt">
                <v:stroke endarrow="block" joinstyle="miter"/>
              </v:shape>
            </w:pict>
          </mc:Fallback>
        </mc:AlternateContent>
      </w:r>
      <w:r w:rsidRPr="00D850EC">
        <w:rPr>
          <w:rFonts w:asciiTheme="majorHAnsi" w:hAnsiTheme="majorHAnsi" w:cstheme="majorHAnsi"/>
          <w:noProof/>
        </w:rPr>
        <mc:AlternateContent>
          <mc:Choice Requires="wps">
            <w:drawing>
              <wp:anchor distT="0" distB="0" distL="114300" distR="114300" simplePos="0" relativeHeight="251726848" behindDoc="0" locked="0" layoutInCell="1" allowOverlap="1" wp14:anchorId="6891CF5D" wp14:editId="41775BFF">
                <wp:simplePos x="0" y="0"/>
                <wp:positionH relativeFrom="column">
                  <wp:posOffset>4328160</wp:posOffset>
                </wp:positionH>
                <wp:positionV relativeFrom="paragraph">
                  <wp:posOffset>2562225</wp:posOffset>
                </wp:positionV>
                <wp:extent cx="676275" cy="95250"/>
                <wp:effectExtent l="19050" t="76200" r="0" b="38100"/>
                <wp:wrapNone/>
                <wp:docPr id="209" name="Conector de Seta Reta 209"/>
                <wp:cNvGraphicFramePr/>
                <a:graphic xmlns:a="http://schemas.openxmlformats.org/drawingml/2006/main">
                  <a:graphicData uri="http://schemas.microsoft.com/office/word/2010/wordprocessingShape">
                    <wps:wsp>
                      <wps:cNvCnPr/>
                      <wps:spPr>
                        <a:xfrm flipV="1">
                          <a:off x="0" y="0"/>
                          <a:ext cx="676275" cy="95250"/>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AB26E" id="Conector de Seta Reta 209" o:spid="_x0000_s1026" type="#_x0000_t32" style="position:absolute;margin-left:340.8pt;margin-top:201.75pt;width:53.25pt;height: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" strokecolor="#747474 [1945]" strokeweight="2.25pt">
                <v:stroke endarrow="block" joinstyle="miter"/>
              </v:shape>
            </w:pict>
          </mc:Fallback>
        </mc:AlternateContent>
      </w:r>
      <w:r w:rsidRPr="00D850EC">
        <w:rPr>
          <w:rFonts w:asciiTheme="majorHAnsi" w:hAnsiTheme="majorHAnsi" w:cstheme="majorHAnsi"/>
          <w:noProof/>
        </w:rPr>
        <mc:AlternateContent>
          <mc:Choice Requires="wps">
            <w:drawing>
              <wp:anchor distT="45720" distB="45720" distL="114300" distR="114300" simplePos="0" relativeHeight="251725824" behindDoc="0" locked="0" layoutInCell="1" allowOverlap="1" wp14:anchorId="22824F94" wp14:editId="1B1126AC">
                <wp:simplePos x="0" y="0"/>
                <wp:positionH relativeFrom="margin">
                  <wp:posOffset>3204210</wp:posOffset>
                </wp:positionH>
                <wp:positionV relativeFrom="paragraph">
                  <wp:posOffset>2438400</wp:posOffset>
                </wp:positionV>
                <wp:extent cx="1133475" cy="457200"/>
                <wp:effectExtent l="57150" t="57150" r="371475" b="342900"/>
                <wp:wrapNone/>
                <wp:docPr id="20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57200"/>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0575369" w14:textId="77777777" w:rsidR="00E65979" w:rsidRDefault="00E65979" w:rsidP="00E65979">
                            <w:r>
                              <w:t>Progresso do curso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24F94" id="_x0000_s1068" type="#_x0000_t202" style="position:absolute;margin-left:252.3pt;margin-top:192pt;width:89.25pt;height:36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" fillcolor="#b1b1b1 [1304]" stroked="f">
                <v:shadow on="t" color="black" opacity="19660f" offset="4.49014mm,4.49014mm"/>
                <v:textbox>
                  <w:txbxContent>
                    <w:p w14:paraId="30575369" w14:textId="77777777" w:rsidR="00E65979" w:rsidRDefault="00E65979" w:rsidP="00E65979">
                      <w:r>
                        <w:t>Progresso do curso</w:t>
                      </w:r>
                    </w:p>
                  </w:txbxContent>
                </v:textbox>
                <w10:wrap anchorx="margin"/>
              </v:shape>
            </w:pict>
          </mc:Fallback>
        </mc:AlternateContent>
      </w:r>
      <w:r w:rsidRPr="00D850EC">
        <w:rPr>
          <w:rFonts w:asciiTheme="majorHAnsi" w:hAnsiTheme="majorHAnsi" w:cstheme="majorHAnsi"/>
          <w:noProof/>
        </w:rPr>
        <mc:AlternateContent>
          <mc:Choice Requires="wps">
            <w:drawing>
              <wp:anchor distT="0" distB="0" distL="114300" distR="114300" simplePos="0" relativeHeight="251724800" behindDoc="0" locked="0" layoutInCell="1" allowOverlap="1" wp14:anchorId="652099C9" wp14:editId="7C055093">
                <wp:simplePos x="0" y="0"/>
                <wp:positionH relativeFrom="column">
                  <wp:posOffset>1584325</wp:posOffset>
                </wp:positionH>
                <wp:positionV relativeFrom="paragraph">
                  <wp:posOffset>2009775</wp:posOffset>
                </wp:positionV>
                <wp:extent cx="762000" cy="45719"/>
                <wp:effectExtent l="0" t="57150" r="19050" b="88265"/>
                <wp:wrapNone/>
                <wp:docPr id="207" name="Conector de Seta Reta 207"/>
                <wp:cNvGraphicFramePr/>
                <a:graphic xmlns:a="http://schemas.openxmlformats.org/drawingml/2006/main">
                  <a:graphicData uri="http://schemas.microsoft.com/office/word/2010/wordprocessingShape">
                    <wps:wsp>
                      <wps:cNvCnPr/>
                      <wps:spPr>
                        <a:xfrm flipH="1">
                          <a:off x="0" y="0"/>
                          <a:ext cx="762000" cy="45719"/>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686A3E" id="Conector de Seta Reta 207" o:spid="_x0000_s1026" type="#_x0000_t32" style="position:absolute;margin-left:124.75pt;margin-top:158.25pt;width:60pt;height:3.6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" strokecolor="#747474 [1945]" strokeweight="2.25pt">
                <v:stroke endarrow="block" joinstyle="miter"/>
              </v:shape>
            </w:pict>
          </mc:Fallback>
        </mc:AlternateContent>
      </w:r>
      <w:r w:rsidRPr="00D850EC">
        <w:rPr>
          <w:rFonts w:asciiTheme="majorHAnsi" w:hAnsiTheme="majorHAnsi" w:cstheme="majorHAnsi"/>
          <w:noProof/>
        </w:rPr>
        <mc:AlternateContent>
          <mc:Choice Requires="wps">
            <w:drawing>
              <wp:anchor distT="45720" distB="45720" distL="114300" distR="114300" simplePos="0" relativeHeight="251723776" behindDoc="0" locked="0" layoutInCell="1" allowOverlap="1" wp14:anchorId="79A57CE6" wp14:editId="72F10B2A">
                <wp:simplePos x="0" y="0"/>
                <wp:positionH relativeFrom="margin">
                  <wp:align>center</wp:align>
                </wp:positionH>
                <wp:positionV relativeFrom="paragraph">
                  <wp:posOffset>1914525</wp:posOffset>
                </wp:positionV>
                <wp:extent cx="1133475" cy="314325"/>
                <wp:effectExtent l="57150" t="57150" r="371475" b="371475"/>
                <wp:wrapNone/>
                <wp:docPr id="2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14325"/>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127A6A8" w14:textId="77777777" w:rsidR="00E65979" w:rsidRDefault="00E65979" w:rsidP="00E65979">
                            <w:r>
                              <w:t>Aula ao vivo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57CE6" id="_x0000_s1069" type="#_x0000_t202" style="position:absolute;margin-left:0;margin-top:150.75pt;width:89.25pt;height:24.75pt;z-index:251723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" fillcolor="#b1b1b1 [1304]" stroked="f">
                <v:shadow on="t" color="black" opacity="19660f" offset="4.49014mm,4.49014mm"/>
                <v:textbox>
                  <w:txbxContent>
                    <w:p w14:paraId="2127A6A8" w14:textId="77777777" w:rsidR="00E65979" w:rsidRDefault="00E65979" w:rsidP="00E65979">
                      <w:r>
                        <w:t>Aula ao vivo</w:t>
                      </w:r>
                    </w:p>
                  </w:txbxContent>
                </v:textbox>
                <w10:wrap anchorx="margin"/>
              </v:shape>
            </w:pict>
          </mc:Fallback>
        </mc:AlternateContent>
      </w:r>
      <w:r w:rsidRPr="00D850EC">
        <w:rPr>
          <w:rFonts w:asciiTheme="majorHAnsi" w:hAnsiTheme="majorHAnsi" w:cstheme="majorHAnsi"/>
          <w:noProof/>
        </w:rPr>
        <mc:AlternateContent>
          <mc:Choice Requires="wps">
            <w:drawing>
              <wp:anchor distT="0" distB="0" distL="114300" distR="114300" simplePos="0" relativeHeight="251719680" behindDoc="0" locked="0" layoutInCell="1" allowOverlap="1" wp14:anchorId="3C0DA9E5" wp14:editId="24463C87">
                <wp:simplePos x="0" y="0"/>
                <wp:positionH relativeFrom="column">
                  <wp:posOffset>1251585</wp:posOffset>
                </wp:positionH>
                <wp:positionV relativeFrom="paragraph">
                  <wp:posOffset>1145540</wp:posOffset>
                </wp:positionV>
                <wp:extent cx="1076325" cy="45719"/>
                <wp:effectExtent l="0" t="57150" r="9525" b="88265"/>
                <wp:wrapNone/>
                <wp:docPr id="202" name="Conector de Seta Reta 202"/>
                <wp:cNvGraphicFramePr/>
                <a:graphic xmlns:a="http://schemas.openxmlformats.org/drawingml/2006/main">
                  <a:graphicData uri="http://schemas.microsoft.com/office/word/2010/wordprocessingShape">
                    <wps:wsp>
                      <wps:cNvCnPr/>
                      <wps:spPr>
                        <a:xfrm flipH="1">
                          <a:off x="0" y="0"/>
                          <a:ext cx="1076325" cy="45719"/>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42A7B" id="Conector de Seta Reta 202" o:spid="_x0000_s1026" type="#_x0000_t32" style="position:absolute;margin-left:98.55pt;margin-top:90.2pt;width:84.75pt;height:3.6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" strokecolor="#747474 [1945]" strokeweight="2.25pt">
                <v:stroke endarrow="block" joinstyle="miter"/>
              </v:shape>
            </w:pict>
          </mc:Fallback>
        </mc:AlternateContent>
      </w:r>
      <w:r w:rsidRPr="00D850EC">
        <w:rPr>
          <w:rFonts w:asciiTheme="majorHAnsi" w:hAnsiTheme="majorHAnsi" w:cstheme="majorHAnsi"/>
          <w:noProof/>
        </w:rPr>
        <mc:AlternateContent>
          <mc:Choice Requires="wps">
            <w:drawing>
              <wp:anchor distT="0" distB="0" distL="114300" distR="114300" simplePos="0" relativeHeight="251722752" behindDoc="0" locked="0" layoutInCell="1" allowOverlap="1" wp14:anchorId="4DC6C373" wp14:editId="358CBAAB">
                <wp:simplePos x="0" y="0"/>
                <wp:positionH relativeFrom="column">
                  <wp:posOffset>1251585</wp:posOffset>
                </wp:positionH>
                <wp:positionV relativeFrom="paragraph">
                  <wp:posOffset>1543050</wp:posOffset>
                </wp:positionV>
                <wp:extent cx="1076325" cy="45719"/>
                <wp:effectExtent l="0" t="57150" r="9525" b="88265"/>
                <wp:wrapNone/>
                <wp:docPr id="205" name="Conector de Seta Reta 205"/>
                <wp:cNvGraphicFramePr/>
                <a:graphic xmlns:a="http://schemas.openxmlformats.org/drawingml/2006/main">
                  <a:graphicData uri="http://schemas.microsoft.com/office/word/2010/wordprocessingShape">
                    <wps:wsp>
                      <wps:cNvCnPr/>
                      <wps:spPr>
                        <a:xfrm flipH="1">
                          <a:off x="0" y="0"/>
                          <a:ext cx="1076325" cy="45719"/>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0266C" id="Conector de Seta Reta 205" o:spid="_x0000_s1026" type="#_x0000_t32" style="position:absolute;margin-left:98.55pt;margin-top:121.5pt;width:84.75pt;height:3.6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" strokecolor="#747474 [1945]" strokeweight="2.25pt">
                <v:stroke endarrow="block" joinstyle="miter"/>
              </v:shape>
            </w:pict>
          </mc:Fallback>
        </mc:AlternateContent>
      </w:r>
      <w:r w:rsidRPr="00D850EC">
        <w:rPr>
          <w:rFonts w:asciiTheme="majorHAnsi" w:hAnsiTheme="majorHAnsi" w:cstheme="majorHAnsi"/>
          <w:noProof/>
        </w:rPr>
        <mc:AlternateContent>
          <mc:Choice Requires="wps">
            <w:drawing>
              <wp:anchor distT="45720" distB="45720" distL="114300" distR="114300" simplePos="0" relativeHeight="251721728" behindDoc="0" locked="0" layoutInCell="1" allowOverlap="1" wp14:anchorId="3A30244F" wp14:editId="72E211BA">
                <wp:simplePos x="0" y="0"/>
                <wp:positionH relativeFrom="margin">
                  <wp:posOffset>2375535</wp:posOffset>
                </wp:positionH>
                <wp:positionV relativeFrom="paragraph">
                  <wp:posOffset>1419225</wp:posOffset>
                </wp:positionV>
                <wp:extent cx="1133475" cy="314325"/>
                <wp:effectExtent l="57150" t="57150" r="371475" b="371475"/>
                <wp:wrapNone/>
                <wp:docPr id="2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14325"/>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93147C3" w14:textId="77777777" w:rsidR="00E65979" w:rsidRDefault="00E65979" w:rsidP="00E65979">
                            <w:r>
                              <w:t>Atividade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0244F" id="_x0000_s1070" type="#_x0000_t202" style="position:absolute;margin-left:187.05pt;margin-top:111.75pt;width:89.25pt;height:24.7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" fillcolor="#b1b1b1 [1304]" stroked="f">
                <v:shadow on="t" color="black" opacity="19660f" offset="4.49014mm,4.49014mm"/>
                <v:textbox>
                  <w:txbxContent>
                    <w:p w14:paraId="093147C3" w14:textId="77777777" w:rsidR="00E65979" w:rsidRDefault="00E65979" w:rsidP="00E65979">
                      <w:r>
                        <w:t>Atividade</w:t>
                      </w:r>
                    </w:p>
                  </w:txbxContent>
                </v:textbox>
                <w10:wrap anchorx="margin"/>
              </v:shape>
            </w:pict>
          </mc:Fallback>
        </mc:AlternateContent>
      </w:r>
      <w:r w:rsidRPr="00D850EC">
        <w:rPr>
          <w:rFonts w:asciiTheme="majorHAnsi" w:hAnsiTheme="majorHAnsi" w:cstheme="majorHAnsi"/>
          <w:noProof/>
        </w:rPr>
        <mc:AlternateContent>
          <mc:Choice Requires="wps">
            <w:drawing>
              <wp:anchor distT="45720" distB="45720" distL="114300" distR="114300" simplePos="0" relativeHeight="251720704" behindDoc="0" locked="0" layoutInCell="1" allowOverlap="1" wp14:anchorId="34126E60" wp14:editId="65CF0414">
                <wp:simplePos x="0" y="0"/>
                <wp:positionH relativeFrom="margin">
                  <wp:posOffset>2356485</wp:posOffset>
                </wp:positionH>
                <wp:positionV relativeFrom="paragraph">
                  <wp:posOffset>1009650</wp:posOffset>
                </wp:positionV>
                <wp:extent cx="1133475" cy="314325"/>
                <wp:effectExtent l="57150" t="57150" r="371475" b="371475"/>
                <wp:wrapNone/>
                <wp:docPr id="20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14325"/>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29AB751" w14:textId="77777777" w:rsidR="00E65979" w:rsidRDefault="00E65979" w:rsidP="00E65979">
                            <w:r>
                              <w:t>Conteúdo DOC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26E60" id="_x0000_s1071" type="#_x0000_t202" style="position:absolute;margin-left:185.55pt;margin-top:79.5pt;width:89.25pt;height:24.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" fillcolor="#b1b1b1 [1304]" stroked="f">
                <v:shadow on="t" color="black" opacity="19660f" offset="4.49014mm,4.49014mm"/>
                <v:textbox>
                  <w:txbxContent>
                    <w:p w14:paraId="429AB751" w14:textId="77777777" w:rsidR="00E65979" w:rsidRDefault="00E65979" w:rsidP="00E65979">
                      <w:r>
                        <w:t>Conteúdo DOC</w:t>
                      </w:r>
                    </w:p>
                  </w:txbxContent>
                </v:textbox>
                <w10:wrap anchorx="margin"/>
              </v:shape>
            </w:pict>
          </mc:Fallback>
        </mc:AlternateContent>
      </w:r>
      <w:r w:rsidRPr="00D850EC">
        <w:rPr>
          <w:rFonts w:asciiTheme="majorHAnsi" w:hAnsiTheme="majorHAnsi" w:cstheme="majorHAnsi"/>
          <w:noProof/>
        </w:rPr>
        <mc:AlternateContent>
          <mc:Choice Requires="wps">
            <w:drawing>
              <wp:anchor distT="0" distB="0" distL="114300" distR="114300" simplePos="0" relativeHeight="251718656" behindDoc="0" locked="0" layoutInCell="1" allowOverlap="1" wp14:anchorId="0BA10AD1" wp14:editId="51DC68AD">
                <wp:simplePos x="0" y="0"/>
                <wp:positionH relativeFrom="column">
                  <wp:posOffset>1261109</wp:posOffset>
                </wp:positionH>
                <wp:positionV relativeFrom="paragraph">
                  <wp:posOffset>735331</wp:posOffset>
                </wp:positionV>
                <wp:extent cx="1076325" cy="45719"/>
                <wp:effectExtent l="0" t="57150" r="9525" b="88265"/>
                <wp:wrapNone/>
                <wp:docPr id="201" name="Conector de Seta Reta 201"/>
                <wp:cNvGraphicFramePr/>
                <a:graphic xmlns:a="http://schemas.openxmlformats.org/drawingml/2006/main">
                  <a:graphicData uri="http://schemas.microsoft.com/office/word/2010/wordprocessingShape">
                    <wps:wsp>
                      <wps:cNvCnPr/>
                      <wps:spPr>
                        <a:xfrm flipH="1">
                          <a:off x="0" y="0"/>
                          <a:ext cx="1076325" cy="45719"/>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22829" id="Conector de Seta Reta 201" o:spid="_x0000_s1026" type="#_x0000_t32" style="position:absolute;margin-left:99.3pt;margin-top:57.9pt;width:84.75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" strokecolor="#747474 [1945]" strokeweight="2.25pt">
                <v:stroke endarrow="block" joinstyle="miter"/>
              </v:shape>
            </w:pict>
          </mc:Fallback>
        </mc:AlternateContent>
      </w:r>
      <w:r w:rsidRPr="00D850EC">
        <w:rPr>
          <w:rFonts w:asciiTheme="majorHAnsi" w:hAnsiTheme="majorHAnsi" w:cstheme="majorHAnsi"/>
          <w:noProof/>
        </w:rPr>
        <mc:AlternateContent>
          <mc:Choice Requires="wps">
            <w:drawing>
              <wp:anchor distT="45720" distB="45720" distL="114300" distR="114300" simplePos="0" relativeHeight="251717632" behindDoc="0" locked="0" layoutInCell="1" allowOverlap="1" wp14:anchorId="7D633AD4" wp14:editId="0FA8A6E4">
                <wp:simplePos x="0" y="0"/>
                <wp:positionH relativeFrom="margin">
                  <wp:align>center</wp:align>
                </wp:positionH>
                <wp:positionV relativeFrom="paragraph">
                  <wp:posOffset>582930</wp:posOffset>
                </wp:positionV>
                <wp:extent cx="1133475" cy="314325"/>
                <wp:effectExtent l="57150" t="57150" r="371475" b="371475"/>
                <wp:wrapNone/>
                <wp:docPr id="2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14325"/>
                        </a:xfrm>
                        <a:prstGeom prst="rect">
                          <a:avLst/>
                        </a:prstGeom>
                        <a:solidFill>
                          <a:schemeClr val="accent5">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4777019" w14:textId="77777777" w:rsidR="00E65979" w:rsidRDefault="00E65979" w:rsidP="00E65979">
                            <w:r>
                              <w:t>Conteúdo 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33AD4" id="_x0000_s1072" type="#_x0000_t202" style="position:absolute;margin-left:0;margin-top:45.9pt;width:89.25pt;height:24.7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" fillcolor="#b1b1b1 [1304]" stroked="f">
                <v:shadow on="t" color="black" opacity="19660f" offset="4.49014mm,4.49014mm"/>
                <v:textbox>
                  <w:txbxContent>
                    <w:p w14:paraId="44777019" w14:textId="77777777" w:rsidR="00E65979" w:rsidRDefault="00E65979" w:rsidP="00E65979">
                      <w:r>
                        <w:t>Conteúdo PDF</w:t>
                      </w:r>
                    </w:p>
                  </w:txbxContent>
                </v:textbox>
                <w10:wrap anchorx="margin"/>
              </v:shape>
            </w:pict>
          </mc:Fallback>
        </mc:AlternateContent>
      </w:r>
      <w:r w:rsidRPr="00D850EC">
        <w:rPr>
          <w:rFonts w:asciiTheme="majorHAnsi" w:hAnsiTheme="majorHAnsi" w:cstheme="majorHAnsi"/>
          <w:noProof/>
        </w:rPr>
        <w:drawing>
          <wp:inline distT="0" distB="0" distL="0" distR="0" wp14:anchorId="1BAA4193" wp14:editId="7A6BAED6">
            <wp:extent cx="6115050" cy="2705100"/>
            <wp:effectExtent l="19050" t="19050" r="19050" b="19050"/>
            <wp:docPr id="198" name="Imagem 19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m 198" descr="Tabela&#10;&#10;Descrição gerada automa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2705100"/>
                    </a:xfrm>
                    <a:prstGeom prst="rect">
                      <a:avLst/>
                    </a:prstGeom>
                    <a:noFill/>
                    <a:ln>
                      <a:solidFill>
                        <a:schemeClr val="tx2"/>
                      </a:solidFill>
                    </a:ln>
                  </pic:spPr>
                </pic:pic>
              </a:graphicData>
            </a:graphic>
          </wp:inline>
        </w:drawing>
      </w:r>
    </w:p>
    <w:p w14:paraId="5916B2A7" w14:textId="77777777" w:rsidR="00E65979" w:rsidRPr="00D850EC" w:rsidRDefault="00E65979" w:rsidP="00E65979">
      <w:pPr>
        <w:rPr>
          <w:rFonts w:asciiTheme="majorHAnsi" w:hAnsiTheme="majorHAnsi" w:cstheme="majorHAnsi"/>
        </w:rPr>
      </w:pPr>
    </w:p>
    <w:p w14:paraId="56D09B4A" w14:textId="77777777" w:rsidR="00E65979" w:rsidRPr="00F964A9" w:rsidRDefault="00E65979" w:rsidP="00F964A9">
      <w:pPr>
        <w:pStyle w:val="NormalWeb"/>
        <w:spacing w:before="0" w:beforeAutospacing="0" w:after="0" w:afterAutospacing="0"/>
        <w:jc w:val="both"/>
        <w:rPr>
          <w:rFonts w:asciiTheme="majorHAnsi" w:eastAsia="Calibri" w:hAnsiTheme="majorHAnsi" w:cstheme="majorHAnsi"/>
          <w:color w:val="auto"/>
          <w:sz w:val="20"/>
          <w:szCs w:val="20"/>
        </w:rPr>
      </w:pPr>
      <w:r w:rsidRPr="00F964A9">
        <w:rPr>
          <w:rFonts w:asciiTheme="majorHAnsi" w:eastAsia="Calibri" w:hAnsiTheme="majorHAnsi" w:cstheme="majorHAnsi"/>
          <w:color w:val="auto"/>
          <w:sz w:val="20"/>
          <w:szCs w:val="20"/>
        </w:rPr>
        <w:t>Fonte: CEBRASPE, 2022.</w:t>
      </w:r>
    </w:p>
    <w:p w14:paraId="1BE251EF" w14:textId="77777777" w:rsidR="00E65979" w:rsidRPr="00D850EC" w:rsidRDefault="00E65979" w:rsidP="00E65979">
      <w:pPr>
        <w:rPr>
          <w:rFonts w:asciiTheme="majorHAnsi" w:hAnsiTheme="majorHAnsi" w:cstheme="majorHAnsi"/>
        </w:rPr>
      </w:pPr>
    </w:p>
    <w:p w14:paraId="546DEE74" w14:textId="77777777" w:rsidR="00E65979" w:rsidRPr="00B6550E" w:rsidRDefault="00E65979" w:rsidP="00B6550E">
      <w:pPr>
        <w:spacing w:line="360" w:lineRule="auto"/>
        <w:ind w:firstLine="720"/>
        <w:rPr>
          <w:rFonts w:asciiTheme="majorHAnsi" w:hAnsiTheme="majorHAnsi" w:cstheme="majorHAnsi"/>
          <w:sz w:val="24"/>
          <w:szCs w:val="24"/>
        </w:rPr>
      </w:pPr>
      <w:r w:rsidRPr="00B6550E">
        <w:rPr>
          <w:rFonts w:asciiTheme="majorHAnsi" w:hAnsiTheme="majorHAnsi" w:cstheme="majorHAnsi"/>
          <w:sz w:val="24"/>
          <w:szCs w:val="24"/>
        </w:rPr>
        <w:t>Ao apresentar o conteúdo, estará disponível também no menu ao lado direito, o calendário com a marcação das atividades do seu curso.</w:t>
      </w:r>
    </w:p>
    <w:p w14:paraId="1861AD90" w14:textId="77777777" w:rsidR="00E65979" w:rsidRPr="00B6550E" w:rsidRDefault="00E65979" w:rsidP="00B6550E">
      <w:pPr>
        <w:shd w:val="clear" w:color="auto" w:fill="FFFFFF"/>
        <w:spacing w:after="100" w:afterAutospacing="1" w:line="360" w:lineRule="auto"/>
        <w:ind w:firstLine="720"/>
        <w:jc w:val="both"/>
        <w:rPr>
          <w:rFonts w:asciiTheme="majorHAnsi" w:hAnsiTheme="majorHAnsi" w:cstheme="majorHAnsi"/>
          <w:sz w:val="24"/>
          <w:szCs w:val="24"/>
        </w:rPr>
      </w:pPr>
      <w:r w:rsidRPr="00B6550E">
        <w:rPr>
          <w:rFonts w:asciiTheme="majorHAnsi" w:hAnsiTheme="majorHAnsi" w:cstheme="majorHAnsi"/>
          <w:sz w:val="24"/>
          <w:szCs w:val="24"/>
        </w:rPr>
        <w:t>Podem ser utilizados dois tipos de fórum na área do curso: um que permite interação entre os usuários e outro que não permite, por possuir uma característica unidirecional (as mensagens são enviadas somente pelo professor). Esse último tem como objetivo transmitir notícias e avisos do curso/disciplina, sendo geralmente intitulado como Mural de Avisos e Notícias.</w:t>
      </w:r>
    </w:p>
    <w:p w14:paraId="764C237C" w14:textId="77777777" w:rsidR="00E65979" w:rsidRPr="00B6550E" w:rsidRDefault="00E65979" w:rsidP="00B6550E">
      <w:pPr>
        <w:shd w:val="clear" w:color="auto" w:fill="FFFFFF"/>
        <w:spacing w:after="100" w:afterAutospacing="1" w:line="360" w:lineRule="auto"/>
        <w:ind w:firstLine="720"/>
        <w:jc w:val="both"/>
        <w:rPr>
          <w:rFonts w:asciiTheme="majorHAnsi" w:hAnsiTheme="majorHAnsi" w:cstheme="majorHAnsi"/>
          <w:sz w:val="24"/>
          <w:szCs w:val="24"/>
        </w:rPr>
      </w:pPr>
      <w:r w:rsidRPr="00B6550E">
        <w:rPr>
          <w:rFonts w:asciiTheme="majorHAnsi" w:hAnsiTheme="majorHAnsi" w:cstheme="majorHAnsi"/>
          <w:sz w:val="24"/>
          <w:szCs w:val="24"/>
        </w:rPr>
        <w:t>Nos fóruns interativos, você poderá inserir tópicos de discussão (novos assuntos) ou responder às mensagens de tópicos já existentes, criados por outros participantes.</w:t>
      </w:r>
    </w:p>
    <w:p w14:paraId="61FA3266" w14:textId="77777777" w:rsidR="00E65979" w:rsidRPr="00D850EC" w:rsidRDefault="00E65979" w:rsidP="00E65979">
      <w:pPr>
        <w:jc w:val="both"/>
        <w:rPr>
          <w:rFonts w:asciiTheme="majorHAnsi" w:hAnsiTheme="majorHAnsi" w:cstheme="majorHAnsi"/>
        </w:rPr>
      </w:pPr>
      <w:r w:rsidRPr="00D850EC">
        <w:rPr>
          <w:rFonts w:asciiTheme="majorHAnsi" w:hAnsiTheme="majorHAnsi" w:cstheme="majorHAnsi"/>
        </w:rPr>
        <w:lastRenderedPageBreak/>
        <w:t>Figura 19: Fórum</w:t>
      </w:r>
    </w:p>
    <w:p w14:paraId="1486B697" w14:textId="77777777" w:rsidR="00E65979" w:rsidRPr="00D850EC" w:rsidRDefault="00E65979" w:rsidP="00E65979">
      <w:pPr>
        <w:rPr>
          <w:rFonts w:asciiTheme="majorHAnsi" w:hAnsiTheme="majorHAnsi" w:cstheme="majorHAnsi"/>
        </w:rPr>
      </w:pPr>
      <w:r w:rsidRPr="00D850EC">
        <w:rPr>
          <w:rFonts w:asciiTheme="majorHAnsi" w:hAnsiTheme="majorHAnsi" w:cstheme="majorHAnsi"/>
          <w:noProof/>
        </w:rPr>
        <w:drawing>
          <wp:inline distT="0" distB="0" distL="0" distR="0" wp14:anchorId="09AD31EC" wp14:editId="0DC62541">
            <wp:extent cx="6115050" cy="2886075"/>
            <wp:effectExtent l="19050" t="19050" r="19050" b="28575"/>
            <wp:docPr id="213" name="Imagem 213"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m 213" descr="Interface gráfica do usuário, Texto, Aplicativo&#10;&#10;Descrição gerada automa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2886075"/>
                    </a:xfrm>
                    <a:prstGeom prst="rect">
                      <a:avLst/>
                    </a:prstGeom>
                    <a:noFill/>
                    <a:ln>
                      <a:solidFill>
                        <a:schemeClr val="tx2"/>
                      </a:solidFill>
                    </a:ln>
                  </pic:spPr>
                </pic:pic>
              </a:graphicData>
            </a:graphic>
          </wp:inline>
        </w:drawing>
      </w:r>
    </w:p>
    <w:p w14:paraId="0F1776AE" w14:textId="77777777" w:rsidR="00E65979" w:rsidRPr="00F964A9" w:rsidRDefault="00E65979" w:rsidP="00F964A9">
      <w:pPr>
        <w:pStyle w:val="NormalWeb"/>
        <w:spacing w:before="0" w:beforeAutospacing="0" w:after="0" w:afterAutospacing="0"/>
        <w:jc w:val="both"/>
        <w:rPr>
          <w:rFonts w:asciiTheme="majorHAnsi" w:eastAsia="Calibri" w:hAnsiTheme="majorHAnsi" w:cstheme="majorHAnsi"/>
          <w:color w:val="auto"/>
          <w:sz w:val="20"/>
          <w:szCs w:val="20"/>
        </w:rPr>
      </w:pPr>
      <w:r w:rsidRPr="00F964A9">
        <w:rPr>
          <w:rFonts w:asciiTheme="majorHAnsi" w:eastAsia="Calibri" w:hAnsiTheme="majorHAnsi" w:cstheme="majorHAnsi"/>
          <w:color w:val="auto"/>
          <w:sz w:val="20"/>
          <w:szCs w:val="20"/>
        </w:rPr>
        <w:t>Fonte: CEBRASPE, 2022.</w:t>
      </w:r>
    </w:p>
    <w:p w14:paraId="1230B10E" w14:textId="77777777" w:rsidR="00E65979" w:rsidRPr="00D850EC" w:rsidRDefault="00E65979" w:rsidP="00E65979">
      <w:pPr>
        <w:rPr>
          <w:rFonts w:asciiTheme="majorHAnsi" w:hAnsiTheme="majorHAnsi" w:cstheme="majorHAnsi"/>
        </w:rPr>
      </w:pPr>
    </w:p>
    <w:p w14:paraId="71051045" w14:textId="77777777" w:rsidR="00E65979" w:rsidRPr="00B6550E" w:rsidRDefault="00E65979" w:rsidP="00B6550E">
      <w:pPr>
        <w:shd w:val="clear" w:color="auto" w:fill="FFFFFF"/>
        <w:spacing w:after="100" w:afterAutospacing="1" w:line="360" w:lineRule="auto"/>
        <w:ind w:firstLine="709"/>
        <w:jc w:val="both"/>
        <w:rPr>
          <w:rFonts w:asciiTheme="majorHAnsi" w:hAnsiTheme="majorHAnsi" w:cstheme="majorHAnsi"/>
          <w:sz w:val="24"/>
          <w:szCs w:val="24"/>
        </w:rPr>
      </w:pPr>
      <w:r w:rsidRPr="00B6550E">
        <w:rPr>
          <w:rFonts w:asciiTheme="majorHAnsi" w:eastAsia="Times New Roman" w:hAnsiTheme="majorHAnsi" w:cstheme="majorHAnsi"/>
          <w:b/>
          <w:bCs/>
          <w:color w:val="336699"/>
          <w:sz w:val="28"/>
          <w:szCs w:val="28"/>
        </w:rPr>
        <w:t> </w:t>
      </w:r>
      <w:r w:rsidRPr="00B6550E">
        <w:rPr>
          <w:rFonts w:asciiTheme="majorHAnsi" w:hAnsiTheme="majorHAnsi" w:cstheme="majorHAnsi"/>
          <w:sz w:val="24"/>
          <w:szCs w:val="24"/>
        </w:rPr>
        <w:t>Dicas para interações no fórum:</w:t>
      </w:r>
    </w:p>
    <w:p w14:paraId="6A4E0B05" w14:textId="77777777" w:rsidR="00E65979" w:rsidRPr="00B6550E" w:rsidRDefault="00E65979" w:rsidP="00B6550E">
      <w:pPr>
        <w:numPr>
          <w:ilvl w:val="0"/>
          <w:numId w:val="23"/>
        </w:numPr>
        <w:shd w:val="clear" w:color="auto" w:fill="FFFFFF"/>
        <w:tabs>
          <w:tab w:val="clear" w:pos="1615"/>
        </w:tabs>
        <w:spacing w:before="100" w:beforeAutospacing="1" w:after="100" w:afterAutospacing="1" w:line="360" w:lineRule="auto"/>
        <w:jc w:val="both"/>
        <w:rPr>
          <w:rFonts w:asciiTheme="majorHAnsi" w:hAnsiTheme="majorHAnsi" w:cstheme="majorHAnsi"/>
          <w:sz w:val="24"/>
          <w:szCs w:val="24"/>
        </w:rPr>
      </w:pPr>
      <w:r w:rsidRPr="00B6550E">
        <w:rPr>
          <w:rFonts w:asciiTheme="majorHAnsi" w:hAnsiTheme="majorHAnsi" w:cstheme="majorHAnsi"/>
          <w:sz w:val="24"/>
          <w:szCs w:val="24"/>
        </w:rPr>
        <w:t>A intenção de criar um novo tópico de discussão em um fórum é iniciar um novo assunto. Portanto, só faça isso se esse for seu objetivo. Procure respeitar a temática de um fórum, postando somente mensagens relativas a ele. Caso seu assunto de interesse já exista em um fórum, simplesmente acesse o tópico dele e clique em “Responder”. Nesse caso, você fará sua contribuição, respondendo na mensagem da pessoa que criou o tópico. Esse procedimento facilitará a interação do grupo e evitará que existam tópicos repetidos e discussões paralelas num mesmo fórum. Reflita para ter o cuidado ao criar um tópico, fazendo isso somente quando houver necessidade, questionando-se a respeito da relevância das suas contribuições para o grande grupo.</w:t>
      </w:r>
    </w:p>
    <w:p w14:paraId="4F09A4A5" w14:textId="77777777" w:rsidR="00E65979" w:rsidRPr="00B6550E" w:rsidRDefault="00E65979" w:rsidP="00B6550E">
      <w:pPr>
        <w:numPr>
          <w:ilvl w:val="0"/>
          <w:numId w:val="23"/>
        </w:numPr>
        <w:shd w:val="clear" w:color="auto" w:fill="FFFFFF"/>
        <w:tabs>
          <w:tab w:val="clear" w:pos="1615"/>
        </w:tabs>
        <w:spacing w:before="100" w:beforeAutospacing="1" w:after="100" w:afterAutospacing="1" w:line="360" w:lineRule="auto"/>
        <w:jc w:val="both"/>
        <w:rPr>
          <w:rFonts w:asciiTheme="majorHAnsi" w:hAnsiTheme="majorHAnsi" w:cstheme="majorHAnsi"/>
          <w:sz w:val="24"/>
          <w:szCs w:val="24"/>
        </w:rPr>
      </w:pPr>
      <w:r w:rsidRPr="00B6550E">
        <w:rPr>
          <w:rFonts w:asciiTheme="majorHAnsi" w:hAnsiTheme="majorHAnsi" w:cstheme="majorHAnsi"/>
          <w:sz w:val="24"/>
          <w:szCs w:val="24"/>
        </w:rPr>
        <w:t>Ao acessar cada fórum existente no ambiente do curso, você tem a possibilidade de controlar o envio das mensagens postadas no respectivo fórum para o seu e-mail pessoal cadastrado no Moodle. Dessa forma, você pode determinar a maneira que achar mais acessível. Se você deseja receber novamente as mensagens desse fórum no seu e-mail, nesse mesmo local, clique sobre o </w:t>
      </w:r>
      <w:r w:rsidRPr="00B6550E">
        <w:rPr>
          <w:rFonts w:asciiTheme="majorHAnsi" w:hAnsiTheme="majorHAnsi" w:cstheme="majorHAnsi"/>
          <w:i/>
          <w:iCs/>
          <w:sz w:val="24"/>
          <w:szCs w:val="24"/>
        </w:rPr>
        <w:t>link</w:t>
      </w:r>
      <w:r w:rsidRPr="00B6550E">
        <w:rPr>
          <w:rFonts w:asciiTheme="majorHAnsi" w:hAnsiTheme="majorHAnsi" w:cstheme="majorHAnsi"/>
          <w:sz w:val="24"/>
          <w:szCs w:val="24"/>
        </w:rPr>
        <w:t xml:space="preserve"> “Receber as mensagens via e-mail” ou optar por “Não receber as mensagens via e-mail cadastrado”.</w:t>
      </w:r>
    </w:p>
    <w:p w14:paraId="3FFE2203" w14:textId="77777777" w:rsidR="00E65979" w:rsidRPr="00B6550E" w:rsidRDefault="00E65979" w:rsidP="00B6550E">
      <w:pPr>
        <w:shd w:val="clear" w:color="auto" w:fill="FFFFFF"/>
        <w:spacing w:after="100" w:afterAutospacing="1" w:line="360" w:lineRule="auto"/>
        <w:ind w:firstLine="360"/>
        <w:jc w:val="both"/>
        <w:rPr>
          <w:rFonts w:asciiTheme="majorHAnsi" w:hAnsiTheme="majorHAnsi" w:cstheme="majorHAnsi"/>
          <w:sz w:val="24"/>
          <w:szCs w:val="24"/>
        </w:rPr>
      </w:pPr>
      <w:r w:rsidRPr="00B6550E">
        <w:rPr>
          <w:rFonts w:asciiTheme="majorHAnsi" w:hAnsiTheme="majorHAnsi" w:cstheme="majorHAnsi"/>
          <w:sz w:val="24"/>
          <w:szCs w:val="24"/>
        </w:rPr>
        <w:t>Utilizando multimídia para os estudos:</w:t>
      </w:r>
    </w:p>
    <w:p w14:paraId="136B9F4A" w14:textId="77777777" w:rsidR="00E65979" w:rsidRPr="00B6550E" w:rsidRDefault="00E65979" w:rsidP="00B6550E">
      <w:pPr>
        <w:shd w:val="clear" w:color="auto" w:fill="FFFFFF"/>
        <w:spacing w:after="100" w:afterAutospacing="1" w:line="360" w:lineRule="auto"/>
        <w:ind w:firstLine="709"/>
        <w:jc w:val="both"/>
        <w:rPr>
          <w:rFonts w:asciiTheme="majorHAnsi" w:hAnsiTheme="majorHAnsi" w:cstheme="majorHAnsi"/>
          <w:sz w:val="24"/>
          <w:szCs w:val="24"/>
        </w:rPr>
      </w:pPr>
      <w:r w:rsidRPr="00B6550E">
        <w:rPr>
          <w:rFonts w:asciiTheme="majorHAnsi" w:hAnsiTheme="majorHAnsi" w:cstheme="majorHAnsi"/>
          <w:sz w:val="24"/>
          <w:szCs w:val="24"/>
        </w:rPr>
        <w:lastRenderedPageBreak/>
        <w:t xml:space="preserve">Para assistir aos vídeos das aulas, clique nos </w:t>
      </w:r>
      <w:r w:rsidRPr="00B6550E">
        <w:rPr>
          <w:rFonts w:asciiTheme="majorHAnsi" w:hAnsiTheme="majorHAnsi" w:cstheme="majorHAnsi"/>
          <w:i/>
          <w:iCs/>
          <w:sz w:val="24"/>
          <w:szCs w:val="24"/>
        </w:rPr>
        <w:t>links</w:t>
      </w:r>
      <w:r w:rsidRPr="00B6550E">
        <w:rPr>
          <w:rFonts w:asciiTheme="majorHAnsi" w:hAnsiTheme="majorHAnsi" w:cstheme="majorHAnsi"/>
          <w:sz w:val="24"/>
          <w:szCs w:val="24"/>
        </w:rPr>
        <w:t xml:space="preserve"> indicados no ambiente do curso. Esses estão disponibilizados no formato .WMV, em resolução de tela de 320 x 240. Para assistir aos vídeos sem interrupções, é recomendável possuir conexão a Internet com banda larga, a uma velocidade adequada para que os recursos sejam visualizados e assistidos de forma a contribuir com o seu aprendizado.</w:t>
      </w:r>
    </w:p>
    <w:p w14:paraId="22CA9753" w14:textId="77777777" w:rsidR="00E65979" w:rsidRPr="00B6550E" w:rsidRDefault="00E65979" w:rsidP="00B6550E">
      <w:pPr>
        <w:shd w:val="clear" w:color="auto" w:fill="FFFFFF"/>
        <w:spacing w:after="100" w:afterAutospacing="1" w:line="360" w:lineRule="auto"/>
        <w:ind w:firstLine="709"/>
        <w:jc w:val="both"/>
        <w:rPr>
          <w:rFonts w:asciiTheme="majorHAnsi" w:hAnsiTheme="majorHAnsi" w:cstheme="majorHAnsi"/>
          <w:sz w:val="24"/>
          <w:szCs w:val="24"/>
        </w:rPr>
      </w:pPr>
      <w:r w:rsidRPr="00B6550E">
        <w:rPr>
          <w:rFonts w:asciiTheme="majorHAnsi" w:hAnsiTheme="majorHAnsi" w:cstheme="majorHAnsi"/>
          <w:sz w:val="24"/>
          <w:szCs w:val="24"/>
        </w:rPr>
        <w:t xml:space="preserve">Para assistir aos vídeos, você deve ter instalado em seu computador um dos seguintes </w:t>
      </w:r>
      <w:r w:rsidRPr="00B6550E">
        <w:rPr>
          <w:rFonts w:asciiTheme="majorHAnsi" w:hAnsiTheme="majorHAnsi" w:cstheme="majorHAnsi"/>
          <w:i/>
          <w:iCs/>
          <w:sz w:val="24"/>
          <w:szCs w:val="24"/>
        </w:rPr>
        <w:t>softwares</w:t>
      </w:r>
      <w:r w:rsidRPr="00B6550E">
        <w:rPr>
          <w:rFonts w:asciiTheme="majorHAnsi" w:hAnsiTheme="majorHAnsi" w:cstheme="majorHAnsi"/>
          <w:sz w:val="24"/>
          <w:szCs w:val="24"/>
        </w:rPr>
        <w:t>:</w:t>
      </w:r>
    </w:p>
    <w:p w14:paraId="511C22E5" w14:textId="77777777" w:rsidR="00E65979" w:rsidRPr="00B6550E" w:rsidRDefault="00E65979" w:rsidP="00B6550E">
      <w:pPr>
        <w:numPr>
          <w:ilvl w:val="0"/>
          <w:numId w:val="24"/>
        </w:numPr>
        <w:shd w:val="clear" w:color="auto" w:fill="FFFFFF"/>
        <w:tabs>
          <w:tab w:val="clear" w:pos="1615"/>
        </w:tabs>
        <w:spacing w:before="100" w:beforeAutospacing="1" w:after="100" w:afterAutospacing="1" w:line="360" w:lineRule="auto"/>
        <w:jc w:val="both"/>
        <w:rPr>
          <w:rFonts w:asciiTheme="majorHAnsi" w:hAnsiTheme="majorHAnsi" w:cstheme="majorHAnsi"/>
          <w:sz w:val="24"/>
          <w:szCs w:val="24"/>
        </w:rPr>
      </w:pPr>
      <w:r w:rsidRPr="00B6550E">
        <w:rPr>
          <w:rFonts w:asciiTheme="majorHAnsi" w:hAnsiTheme="majorHAnsi" w:cstheme="majorHAnsi"/>
          <w:sz w:val="24"/>
          <w:szCs w:val="24"/>
        </w:rPr>
        <w:t>Real Player;</w:t>
      </w:r>
    </w:p>
    <w:p w14:paraId="3F737991" w14:textId="77777777" w:rsidR="00E65979" w:rsidRPr="00B6550E" w:rsidRDefault="00E65979" w:rsidP="00B6550E">
      <w:pPr>
        <w:numPr>
          <w:ilvl w:val="0"/>
          <w:numId w:val="24"/>
        </w:numPr>
        <w:shd w:val="clear" w:color="auto" w:fill="FFFFFF"/>
        <w:tabs>
          <w:tab w:val="clear" w:pos="1615"/>
        </w:tabs>
        <w:spacing w:before="100" w:beforeAutospacing="1" w:after="100" w:afterAutospacing="1" w:line="360" w:lineRule="auto"/>
        <w:jc w:val="both"/>
        <w:rPr>
          <w:rFonts w:asciiTheme="majorHAnsi" w:hAnsiTheme="majorHAnsi" w:cstheme="majorHAnsi"/>
          <w:sz w:val="24"/>
          <w:szCs w:val="24"/>
        </w:rPr>
      </w:pPr>
      <w:r w:rsidRPr="00B6550E">
        <w:rPr>
          <w:rFonts w:asciiTheme="majorHAnsi" w:hAnsiTheme="majorHAnsi" w:cstheme="majorHAnsi"/>
          <w:sz w:val="24"/>
          <w:szCs w:val="24"/>
        </w:rPr>
        <w:t>Windows Media Player; ou</w:t>
      </w:r>
    </w:p>
    <w:p w14:paraId="4C0B895D" w14:textId="77777777" w:rsidR="00E65979" w:rsidRPr="00B6550E" w:rsidRDefault="00E65979" w:rsidP="00B6550E">
      <w:pPr>
        <w:numPr>
          <w:ilvl w:val="0"/>
          <w:numId w:val="24"/>
        </w:numPr>
        <w:shd w:val="clear" w:color="auto" w:fill="FFFFFF"/>
        <w:tabs>
          <w:tab w:val="clear" w:pos="1615"/>
        </w:tabs>
        <w:spacing w:before="100" w:beforeAutospacing="1" w:after="100" w:afterAutospacing="1" w:line="360" w:lineRule="auto"/>
        <w:jc w:val="both"/>
        <w:rPr>
          <w:rFonts w:asciiTheme="majorHAnsi" w:hAnsiTheme="majorHAnsi" w:cstheme="majorHAnsi"/>
          <w:sz w:val="24"/>
          <w:szCs w:val="24"/>
        </w:rPr>
      </w:pPr>
      <w:r w:rsidRPr="00B6550E">
        <w:rPr>
          <w:rFonts w:asciiTheme="majorHAnsi" w:hAnsiTheme="majorHAnsi" w:cstheme="majorHAnsi"/>
          <w:sz w:val="24"/>
          <w:szCs w:val="24"/>
        </w:rPr>
        <w:t>VLC (Video Lan Client).</w:t>
      </w:r>
    </w:p>
    <w:p w14:paraId="71A19EE2" w14:textId="77777777" w:rsidR="00E65979" w:rsidRPr="00B6550E" w:rsidRDefault="00E65979" w:rsidP="00B6550E">
      <w:pPr>
        <w:shd w:val="clear" w:color="auto" w:fill="FFFFFF"/>
        <w:spacing w:after="100" w:afterAutospacing="1" w:line="360" w:lineRule="auto"/>
        <w:ind w:firstLine="709"/>
        <w:jc w:val="both"/>
        <w:rPr>
          <w:rFonts w:asciiTheme="majorHAnsi" w:hAnsiTheme="majorHAnsi" w:cstheme="majorHAnsi"/>
          <w:sz w:val="24"/>
          <w:szCs w:val="24"/>
        </w:rPr>
      </w:pPr>
      <w:r w:rsidRPr="00B6550E">
        <w:rPr>
          <w:rFonts w:asciiTheme="majorHAnsi" w:hAnsiTheme="majorHAnsi" w:cstheme="majorHAnsi"/>
          <w:sz w:val="24"/>
          <w:szCs w:val="24"/>
        </w:rPr>
        <w:t xml:space="preserve">Os arquivos de áudio estarão disponíveis para </w:t>
      </w:r>
      <w:r w:rsidRPr="00B6550E">
        <w:rPr>
          <w:rFonts w:asciiTheme="majorHAnsi" w:hAnsiTheme="majorHAnsi" w:cstheme="majorHAnsi"/>
          <w:i/>
          <w:iCs/>
          <w:sz w:val="24"/>
          <w:szCs w:val="24"/>
        </w:rPr>
        <w:t>download</w:t>
      </w:r>
      <w:r w:rsidRPr="00B6550E">
        <w:rPr>
          <w:rFonts w:asciiTheme="majorHAnsi" w:hAnsiTheme="majorHAnsi" w:cstheme="majorHAnsi"/>
          <w:sz w:val="24"/>
          <w:szCs w:val="24"/>
        </w:rPr>
        <w:t>, em um arquivo compacto, no formato .MP3. </w:t>
      </w:r>
    </w:p>
    <w:p w14:paraId="605925BB" w14:textId="77777777" w:rsidR="00E65979" w:rsidRPr="00B6550E" w:rsidRDefault="00E65979" w:rsidP="00B6550E">
      <w:pPr>
        <w:shd w:val="clear" w:color="auto" w:fill="FFFFFF"/>
        <w:spacing w:after="100" w:afterAutospacing="1" w:line="360" w:lineRule="auto"/>
        <w:ind w:firstLine="709"/>
        <w:jc w:val="both"/>
        <w:rPr>
          <w:rFonts w:asciiTheme="majorHAnsi" w:hAnsiTheme="majorHAnsi" w:cstheme="majorHAnsi"/>
          <w:sz w:val="24"/>
          <w:szCs w:val="24"/>
        </w:rPr>
      </w:pPr>
      <w:r w:rsidRPr="00B6550E">
        <w:rPr>
          <w:rFonts w:asciiTheme="majorHAnsi" w:hAnsiTheme="majorHAnsi" w:cstheme="majorHAnsi"/>
          <w:sz w:val="24"/>
          <w:szCs w:val="24"/>
        </w:rPr>
        <w:t xml:space="preserve">Já para os arquivos disponibilizados em formato .PDF, você deve ter instalado o </w:t>
      </w:r>
      <w:r w:rsidRPr="00B6550E">
        <w:rPr>
          <w:rFonts w:asciiTheme="majorHAnsi" w:hAnsiTheme="majorHAnsi" w:cstheme="majorHAnsi"/>
          <w:i/>
          <w:iCs/>
          <w:sz w:val="24"/>
          <w:szCs w:val="24"/>
        </w:rPr>
        <w:t>software</w:t>
      </w:r>
      <w:r w:rsidRPr="00B6550E">
        <w:rPr>
          <w:rFonts w:asciiTheme="majorHAnsi" w:hAnsiTheme="majorHAnsi" w:cstheme="majorHAnsi"/>
          <w:sz w:val="24"/>
          <w:szCs w:val="24"/>
        </w:rPr>
        <w:t xml:space="preserve"> Adobe Acrobat e, para arquivos no formato .FLV, .EXE ou .SWF, você deve ter instalado o </w:t>
      </w:r>
      <w:r w:rsidRPr="00B6550E">
        <w:rPr>
          <w:rFonts w:asciiTheme="majorHAnsi" w:hAnsiTheme="majorHAnsi" w:cstheme="majorHAnsi"/>
          <w:i/>
          <w:iCs/>
          <w:sz w:val="24"/>
          <w:szCs w:val="24"/>
        </w:rPr>
        <w:t>software</w:t>
      </w:r>
      <w:r w:rsidRPr="00B6550E">
        <w:rPr>
          <w:rFonts w:asciiTheme="majorHAnsi" w:hAnsiTheme="majorHAnsi" w:cstheme="majorHAnsi"/>
          <w:sz w:val="24"/>
          <w:szCs w:val="24"/>
        </w:rPr>
        <w:t> Adobe Flash Player.</w:t>
      </w:r>
    </w:p>
    <w:p w14:paraId="57096AD9" w14:textId="77777777" w:rsidR="00E65979" w:rsidRPr="00B6550E" w:rsidRDefault="00E65979" w:rsidP="00B6550E">
      <w:pPr>
        <w:shd w:val="clear" w:color="auto" w:fill="FFFFFF"/>
        <w:spacing w:after="100" w:afterAutospacing="1" w:line="360" w:lineRule="auto"/>
        <w:ind w:firstLine="709"/>
        <w:jc w:val="both"/>
        <w:rPr>
          <w:rFonts w:asciiTheme="majorHAnsi" w:hAnsiTheme="majorHAnsi" w:cstheme="majorHAnsi"/>
          <w:sz w:val="24"/>
          <w:szCs w:val="24"/>
        </w:rPr>
      </w:pPr>
      <w:r w:rsidRPr="00B6550E">
        <w:rPr>
          <w:rFonts w:asciiTheme="majorHAnsi" w:hAnsiTheme="majorHAnsi" w:cstheme="majorHAnsi"/>
          <w:sz w:val="24"/>
          <w:szCs w:val="24"/>
        </w:rPr>
        <w:t xml:space="preserve">Caso você ainda não possua algum desses </w:t>
      </w:r>
      <w:r w:rsidRPr="00B6550E">
        <w:rPr>
          <w:rFonts w:asciiTheme="majorHAnsi" w:hAnsiTheme="majorHAnsi" w:cstheme="majorHAnsi"/>
          <w:i/>
          <w:iCs/>
          <w:sz w:val="24"/>
          <w:szCs w:val="24"/>
        </w:rPr>
        <w:t>softwares</w:t>
      </w:r>
      <w:r w:rsidRPr="00B6550E">
        <w:rPr>
          <w:rFonts w:asciiTheme="majorHAnsi" w:hAnsiTheme="majorHAnsi" w:cstheme="majorHAnsi"/>
          <w:sz w:val="24"/>
          <w:szCs w:val="24"/>
        </w:rPr>
        <w:t xml:space="preserve">, acesse a página da UnDF Virtual e solicite acesso para </w:t>
      </w:r>
      <w:r w:rsidRPr="00B6550E">
        <w:rPr>
          <w:rFonts w:asciiTheme="majorHAnsi" w:hAnsiTheme="majorHAnsi" w:cstheme="majorHAnsi"/>
          <w:i/>
          <w:iCs/>
          <w:sz w:val="24"/>
          <w:szCs w:val="24"/>
        </w:rPr>
        <w:t>download</w:t>
      </w:r>
      <w:r w:rsidRPr="00B6550E">
        <w:rPr>
          <w:rFonts w:asciiTheme="majorHAnsi" w:hAnsiTheme="majorHAnsi" w:cstheme="majorHAnsi"/>
          <w:sz w:val="24"/>
          <w:szCs w:val="24"/>
        </w:rPr>
        <w:t xml:space="preserve"> dos </w:t>
      </w:r>
      <w:r w:rsidRPr="00B6550E">
        <w:rPr>
          <w:rFonts w:asciiTheme="majorHAnsi" w:hAnsiTheme="majorHAnsi" w:cstheme="majorHAnsi"/>
          <w:i/>
          <w:iCs/>
          <w:sz w:val="24"/>
          <w:szCs w:val="24"/>
        </w:rPr>
        <w:t>softwares</w:t>
      </w:r>
      <w:r w:rsidRPr="00B6550E">
        <w:rPr>
          <w:rFonts w:asciiTheme="majorHAnsi" w:hAnsiTheme="majorHAnsi" w:cstheme="majorHAnsi"/>
          <w:sz w:val="24"/>
          <w:szCs w:val="24"/>
        </w:rPr>
        <w:t>.</w:t>
      </w:r>
    </w:p>
    <w:p w14:paraId="1F54E099" w14:textId="77777777" w:rsidR="00E65979" w:rsidRPr="00D850EC" w:rsidRDefault="00E65979" w:rsidP="00E65979">
      <w:pPr>
        <w:jc w:val="both"/>
        <w:rPr>
          <w:rFonts w:asciiTheme="majorHAnsi" w:hAnsiTheme="majorHAnsi" w:cstheme="majorHAnsi"/>
        </w:rPr>
      </w:pPr>
    </w:p>
    <w:p w14:paraId="679C2BE6" w14:textId="1639184A" w:rsidR="008E5D88" w:rsidRPr="00D850EC" w:rsidRDefault="008E5D88" w:rsidP="00E65979">
      <w:pPr>
        <w:keepNext/>
        <w:keepLines/>
        <w:pBdr>
          <w:top w:val="nil"/>
          <w:left w:val="nil"/>
          <w:bottom w:val="nil"/>
          <w:right w:val="nil"/>
          <w:between w:val="nil"/>
        </w:pBdr>
        <w:tabs>
          <w:tab w:val="clear" w:pos="1615"/>
        </w:tabs>
        <w:spacing w:after="80" w:line="360" w:lineRule="auto"/>
        <w:ind w:firstLine="709"/>
        <w:jc w:val="both"/>
        <w:rPr>
          <w:rFonts w:asciiTheme="majorHAnsi" w:eastAsia="Arial" w:hAnsiTheme="majorHAnsi" w:cstheme="majorHAnsi"/>
          <w:sz w:val="20"/>
          <w:szCs w:val="20"/>
        </w:rPr>
      </w:pPr>
    </w:p>
    <w:bookmarkEnd w:id="0"/>
    <w:bookmarkEnd w:id="2"/>
    <w:p w14:paraId="746B2DB7" w14:textId="606A2896" w:rsidR="00A54802" w:rsidRPr="00D850EC" w:rsidRDefault="00A54802" w:rsidP="008E5D88">
      <w:pPr>
        <w:tabs>
          <w:tab w:val="clear" w:pos="1615"/>
        </w:tabs>
        <w:jc w:val="both"/>
        <w:rPr>
          <w:rFonts w:asciiTheme="majorHAnsi" w:hAnsiTheme="majorHAnsi" w:cstheme="majorHAnsi"/>
        </w:rPr>
      </w:pPr>
    </w:p>
    <w:sectPr w:rsidR="00A54802" w:rsidRPr="00D850EC" w:rsidSect="00E65979">
      <w:pgSz w:w="11906" w:h="16838"/>
      <w:pgMar w:top="1134" w:right="1274" w:bottom="1701" w:left="1134" w:header="708"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2708B" w14:textId="77777777" w:rsidR="00226A8A" w:rsidRDefault="00226A8A" w:rsidP="00D703CD">
      <w:pPr>
        <w:spacing w:after="0"/>
      </w:pPr>
      <w:r>
        <w:separator/>
      </w:r>
    </w:p>
    <w:p w14:paraId="40F46441" w14:textId="77777777" w:rsidR="00226A8A" w:rsidRDefault="00226A8A"/>
  </w:endnote>
  <w:endnote w:type="continuationSeparator" w:id="0">
    <w:p w14:paraId="573CC9C2" w14:textId="77777777" w:rsidR="00226A8A" w:rsidRDefault="00226A8A" w:rsidP="00D703CD">
      <w:pPr>
        <w:spacing w:after="0"/>
      </w:pPr>
      <w:r>
        <w:continuationSeparator/>
      </w:r>
    </w:p>
    <w:p w14:paraId="5215034C" w14:textId="77777777" w:rsidR="00226A8A" w:rsidRDefault="00226A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panose1 w:val="020B0402020204020303"/>
    <w:charset w:val="00"/>
    <w:family w:val="swiss"/>
    <w:pitch w:val="variable"/>
    <w:sig w:usb0="00000087" w:usb1="00000000" w:usb2="00000000" w:usb3="00000000" w:csb0="0000001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0DE38287">
          <wp:simplePos x="0" y="0"/>
          <wp:positionH relativeFrom="margin">
            <wp:posOffset>-729648</wp:posOffset>
          </wp:positionH>
          <wp:positionV relativeFrom="margin">
            <wp:posOffset>9396095</wp:posOffset>
          </wp:positionV>
          <wp:extent cx="7560000" cy="563951"/>
          <wp:effectExtent l="0" t="0" r="3175" b="7620"/>
          <wp:wrapNone/>
          <wp:docPr id="228" name="Imagem 228"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9C84C" w14:textId="77777777" w:rsidR="00226A8A" w:rsidRDefault="00226A8A" w:rsidP="00D703CD">
      <w:pPr>
        <w:spacing w:after="0"/>
      </w:pPr>
      <w:r>
        <w:separator/>
      </w:r>
    </w:p>
    <w:p w14:paraId="307604EB" w14:textId="77777777" w:rsidR="00226A8A" w:rsidRDefault="00226A8A"/>
  </w:footnote>
  <w:footnote w:type="continuationSeparator" w:id="0">
    <w:p w14:paraId="4821351E" w14:textId="77777777" w:rsidR="00226A8A" w:rsidRDefault="00226A8A" w:rsidP="00D703CD">
      <w:pPr>
        <w:spacing w:after="0"/>
      </w:pPr>
      <w:r>
        <w:continuationSeparator/>
      </w:r>
    </w:p>
    <w:p w14:paraId="3CFF8DE6" w14:textId="77777777" w:rsidR="00226A8A" w:rsidRDefault="00226A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6F21"/>
    <w:multiLevelType w:val="hybridMultilevel"/>
    <w:tmpl w:val="476EC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DE0174"/>
    <w:multiLevelType w:val="hybridMultilevel"/>
    <w:tmpl w:val="EF12387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49D19CD"/>
    <w:multiLevelType w:val="multilevel"/>
    <w:tmpl w:val="158857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E3C54"/>
    <w:multiLevelType w:val="hybridMultilevel"/>
    <w:tmpl w:val="49A6DC0C"/>
    <w:lvl w:ilvl="0" w:tplc="04160001">
      <w:start w:val="1"/>
      <w:numFmt w:val="bullet"/>
      <w:lvlText w:val=""/>
      <w:lvlJc w:val="left"/>
      <w:pPr>
        <w:ind w:left="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A7A1585"/>
    <w:multiLevelType w:val="hybridMultilevel"/>
    <w:tmpl w:val="A0CE95B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5" w15:restartNumberingAfterBreak="0">
    <w:nsid w:val="0FFE27E5"/>
    <w:multiLevelType w:val="multilevel"/>
    <w:tmpl w:val="5936CFD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3112F5E"/>
    <w:multiLevelType w:val="multilevel"/>
    <w:tmpl w:val="C50E258A"/>
    <w:lvl w:ilvl="0">
      <w:start w:val="1"/>
      <w:numFmt w:val="decimal"/>
      <w:lvlText w:val="%1."/>
      <w:lvlJc w:val="left"/>
      <w:pPr>
        <w:tabs>
          <w:tab w:val="num" w:pos="0"/>
        </w:tabs>
        <w:ind w:left="92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7222F79"/>
    <w:multiLevelType w:val="multilevel"/>
    <w:tmpl w:val="F73655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55563A"/>
    <w:multiLevelType w:val="hybridMultilevel"/>
    <w:tmpl w:val="88628010"/>
    <w:lvl w:ilvl="0" w:tplc="04160001">
      <w:start w:val="1"/>
      <w:numFmt w:val="bullet"/>
      <w:lvlText w:val=""/>
      <w:lvlJc w:val="left"/>
      <w:pPr>
        <w:ind w:left="2388" w:hanging="360"/>
      </w:pPr>
      <w:rPr>
        <w:rFonts w:ascii="Symbol" w:hAnsi="Symbol" w:hint="default"/>
      </w:rPr>
    </w:lvl>
    <w:lvl w:ilvl="1" w:tplc="04160003" w:tentative="1">
      <w:start w:val="1"/>
      <w:numFmt w:val="bullet"/>
      <w:lvlText w:val="o"/>
      <w:lvlJc w:val="left"/>
      <w:pPr>
        <w:ind w:left="3108" w:hanging="360"/>
      </w:pPr>
      <w:rPr>
        <w:rFonts w:ascii="Courier New" w:hAnsi="Courier New" w:cs="Courier New" w:hint="default"/>
      </w:rPr>
    </w:lvl>
    <w:lvl w:ilvl="2" w:tplc="04160005" w:tentative="1">
      <w:start w:val="1"/>
      <w:numFmt w:val="bullet"/>
      <w:lvlText w:val=""/>
      <w:lvlJc w:val="left"/>
      <w:pPr>
        <w:ind w:left="3828" w:hanging="360"/>
      </w:pPr>
      <w:rPr>
        <w:rFonts w:ascii="Wingdings" w:hAnsi="Wingdings" w:hint="default"/>
      </w:rPr>
    </w:lvl>
    <w:lvl w:ilvl="3" w:tplc="04160001" w:tentative="1">
      <w:start w:val="1"/>
      <w:numFmt w:val="bullet"/>
      <w:lvlText w:val=""/>
      <w:lvlJc w:val="left"/>
      <w:pPr>
        <w:ind w:left="4548" w:hanging="360"/>
      </w:pPr>
      <w:rPr>
        <w:rFonts w:ascii="Symbol" w:hAnsi="Symbol" w:hint="default"/>
      </w:rPr>
    </w:lvl>
    <w:lvl w:ilvl="4" w:tplc="04160003" w:tentative="1">
      <w:start w:val="1"/>
      <w:numFmt w:val="bullet"/>
      <w:lvlText w:val="o"/>
      <w:lvlJc w:val="left"/>
      <w:pPr>
        <w:ind w:left="5268" w:hanging="360"/>
      </w:pPr>
      <w:rPr>
        <w:rFonts w:ascii="Courier New" w:hAnsi="Courier New" w:cs="Courier New" w:hint="default"/>
      </w:rPr>
    </w:lvl>
    <w:lvl w:ilvl="5" w:tplc="04160005" w:tentative="1">
      <w:start w:val="1"/>
      <w:numFmt w:val="bullet"/>
      <w:lvlText w:val=""/>
      <w:lvlJc w:val="left"/>
      <w:pPr>
        <w:ind w:left="5988" w:hanging="360"/>
      </w:pPr>
      <w:rPr>
        <w:rFonts w:ascii="Wingdings" w:hAnsi="Wingdings" w:hint="default"/>
      </w:rPr>
    </w:lvl>
    <w:lvl w:ilvl="6" w:tplc="04160001" w:tentative="1">
      <w:start w:val="1"/>
      <w:numFmt w:val="bullet"/>
      <w:lvlText w:val=""/>
      <w:lvlJc w:val="left"/>
      <w:pPr>
        <w:ind w:left="6708" w:hanging="360"/>
      </w:pPr>
      <w:rPr>
        <w:rFonts w:ascii="Symbol" w:hAnsi="Symbol" w:hint="default"/>
      </w:rPr>
    </w:lvl>
    <w:lvl w:ilvl="7" w:tplc="04160003" w:tentative="1">
      <w:start w:val="1"/>
      <w:numFmt w:val="bullet"/>
      <w:lvlText w:val="o"/>
      <w:lvlJc w:val="left"/>
      <w:pPr>
        <w:ind w:left="7428" w:hanging="360"/>
      </w:pPr>
      <w:rPr>
        <w:rFonts w:ascii="Courier New" w:hAnsi="Courier New" w:cs="Courier New" w:hint="default"/>
      </w:rPr>
    </w:lvl>
    <w:lvl w:ilvl="8" w:tplc="04160005" w:tentative="1">
      <w:start w:val="1"/>
      <w:numFmt w:val="bullet"/>
      <w:lvlText w:val=""/>
      <w:lvlJc w:val="left"/>
      <w:pPr>
        <w:ind w:left="8148" w:hanging="360"/>
      </w:pPr>
      <w:rPr>
        <w:rFonts w:ascii="Wingdings" w:hAnsi="Wingdings" w:hint="default"/>
      </w:rPr>
    </w:lvl>
  </w:abstractNum>
  <w:abstractNum w:abstractNumId="9" w15:restartNumberingAfterBreak="0">
    <w:nsid w:val="1B9A1C97"/>
    <w:multiLevelType w:val="multilevel"/>
    <w:tmpl w:val="C50E258A"/>
    <w:lvl w:ilvl="0">
      <w:start w:val="1"/>
      <w:numFmt w:val="decimal"/>
      <w:lvlText w:val="%1."/>
      <w:lvlJc w:val="left"/>
      <w:pPr>
        <w:tabs>
          <w:tab w:val="num" w:pos="0"/>
        </w:tabs>
        <w:ind w:left="92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20743992"/>
    <w:multiLevelType w:val="hybridMultilevel"/>
    <w:tmpl w:val="AC1AF50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1" w15:restartNumberingAfterBreak="0">
    <w:nsid w:val="288708CA"/>
    <w:multiLevelType w:val="multilevel"/>
    <w:tmpl w:val="C50E258A"/>
    <w:lvl w:ilvl="0">
      <w:start w:val="1"/>
      <w:numFmt w:val="decimal"/>
      <w:lvlText w:val="%1."/>
      <w:lvlJc w:val="left"/>
      <w:pPr>
        <w:tabs>
          <w:tab w:val="num" w:pos="0"/>
        </w:tabs>
        <w:ind w:left="92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2BEF315C"/>
    <w:multiLevelType w:val="hybridMultilevel"/>
    <w:tmpl w:val="A2C03FBC"/>
    <w:lvl w:ilvl="0" w:tplc="7FB6F79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0E57B9E"/>
    <w:multiLevelType w:val="hybridMultilevel"/>
    <w:tmpl w:val="79C860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112464D"/>
    <w:multiLevelType w:val="hybridMultilevel"/>
    <w:tmpl w:val="9402807C"/>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57780F"/>
    <w:multiLevelType w:val="hybridMultilevel"/>
    <w:tmpl w:val="7048127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347A7B35"/>
    <w:multiLevelType w:val="hybridMultilevel"/>
    <w:tmpl w:val="C6A4F9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48E6589"/>
    <w:multiLevelType w:val="multilevel"/>
    <w:tmpl w:val="08A64454"/>
    <w:lvl w:ilvl="0">
      <w:start w:val="4"/>
      <w:numFmt w:val="decimal"/>
      <w:lvlText w:val="%1."/>
      <w:lvlJc w:val="left"/>
      <w:pPr>
        <w:ind w:left="2559" w:hanging="432"/>
      </w:pPr>
      <w:rPr>
        <w:rFonts w:hint="default"/>
      </w:rPr>
    </w:lvl>
    <w:lvl w:ilvl="1">
      <w:start w:val="1"/>
      <w:numFmt w:val="decimal"/>
      <w:lvlText w:val="%1.%2"/>
      <w:lvlJc w:val="left"/>
      <w:pPr>
        <w:ind w:left="1569" w:hanging="576"/>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91110A0"/>
    <w:multiLevelType w:val="hybridMultilevel"/>
    <w:tmpl w:val="5830BFDE"/>
    <w:lvl w:ilvl="0" w:tplc="8BE0AC3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AD700B4"/>
    <w:multiLevelType w:val="multilevel"/>
    <w:tmpl w:val="7562D3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CA5B0F"/>
    <w:multiLevelType w:val="hybridMultilevel"/>
    <w:tmpl w:val="1B20017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49BF65E6"/>
    <w:multiLevelType w:val="hybridMultilevel"/>
    <w:tmpl w:val="ECECBD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03258B1"/>
    <w:multiLevelType w:val="multilevel"/>
    <w:tmpl w:val="C50E258A"/>
    <w:lvl w:ilvl="0">
      <w:start w:val="1"/>
      <w:numFmt w:val="decimal"/>
      <w:lvlText w:val="%1."/>
      <w:lvlJc w:val="left"/>
      <w:pPr>
        <w:tabs>
          <w:tab w:val="num" w:pos="0"/>
        </w:tabs>
        <w:ind w:left="92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54272800"/>
    <w:multiLevelType w:val="multilevel"/>
    <w:tmpl w:val="819E07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714DA0"/>
    <w:multiLevelType w:val="multilevel"/>
    <w:tmpl w:val="6B727EF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7A5EA5"/>
    <w:multiLevelType w:val="multilevel"/>
    <w:tmpl w:val="C50E258A"/>
    <w:lvl w:ilvl="0">
      <w:start w:val="1"/>
      <w:numFmt w:val="decimal"/>
      <w:lvlText w:val="%1."/>
      <w:lvlJc w:val="left"/>
      <w:pPr>
        <w:tabs>
          <w:tab w:val="num" w:pos="0"/>
        </w:tabs>
        <w:ind w:left="92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64B37FB7"/>
    <w:multiLevelType w:val="hybridMultilevel"/>
    <w:tmpl w:val="C0AE80D4"/>
    <w:lvl w:ilvl="0" w:tplc="04160001">
      <w:start w:val="1"/>
      <w:numFmt w:val="bullet"/>
      <w:lvlText w:val=""/>
      <w:lvlJc w:val="left"/>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start w:val="1"/>
      <w:numFmt w:val="bullet"/>
      <w:lvlText w:val=""/>
      <w:lvlJc w:val="left"/>
      <w:rPr>
        <w:rFonts w:ascii="Wingdings" w:hAnsi="Wingdings" w:hint="default"/>
      </w:rPr>
    </w:lvl>
    <w:lvl w:ilvl="3" w:tplc="0416000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7" w15:restartNumberingAfterBreak="0">
    <w:nsid w:val="651C316E"/>
    <w:multiLevelType w:val="hybridMultilevel"/>
    <w:tmpl w:val="2E56FDB8"/>
    <w:lvl w:ilvl="0" w:tplc="04160001">
      <w:start w:val="1"/>
      <w:numFmt w:val="bullet"/>
      <w:lvlText w:val=""/>
      <w:lvlJc w:val="left"/>
      <w:pPr>
        <w:ind w:left="1429" w:hanging="360"/>
      </w:pPr>
      <w:rPr>
        <w:rFonts w:ascii="Symbol" w:hAnsi="Symbol" w:hint="default"/>
      </w:rPr>
    </w:lvl>
    <w:lvl w:ilvl="1" w:tplc="0C0A347A">
      <w:numFmt w:val="bullet"/>
      <w:lvlText w:val="•"/>
      <w:lvlJc w:val="left"/>
      <w:pPr>
        <w:ind w:left="2149" w:hanging="360"/>
      </w:pPr>
      <w:rPr>
        <w:rFonts w:ascii="Arial" w:eastAsia="Arial" w:hAnsi="Arial" w:cs="Arial"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15:restartNumberingAfterBreak="0">
    <w:nsid w:val="672132DB"/>
    <w:multiLevelType w:val="multilevel"/>
    <w:tmpl w:val="751AE4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FB5C6D"/>
    <w:multiLevelType w:val="hybridMultilevel"/>
    <w:tmpl w:val="1D0CAD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BAD2A4A"/>
    <w:multiLevelType w:val="multilevel"/>
    <w:tmpl w:val="08A64454"/>
    <w:lvl w:ilvl="0">
      <w:start w:val="4"/>
      <w:numFmt w:val="decimal"/>
      <w:lvlText w:val="%1."/>
      <w:lvlJc w:val="left"/>
      <w:pPr>
        <w:ind w:left="2559" w:hanging="432"/>
      </w:pPr>
      <w:rPr>
        <w:rFonts w:hint="default"/>
      </w:rPr>
    </w:lvl>
    <w:lvl w:ilvl="1">
      <w:start w:val="1"/>
      <w:numFmt w:val="decimal"/>
      <w:lvlText w:val="%1.%2"/>
      <w:lvlJc w:val="left"/>
      <w:pPr>
        <w:ind w:left="1569" w:hanging="576"/>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EC425AF"/>
    <w:multiLevelType w:val="multilevel"/>
    <w:tmpl w:val="F348D9E2"/>
    <w:lvl w:ilvl="0">
      <w:start w:val="1"/>
      <w:numFmt w:val="decimal"/>
      <w:lvlText w:val="%1."/>
      <w:lvlJc w:val="left"/>
      <w:pPr>
        <w:ind w:left="2559" w:hanging="432"/>
      </w:pPr>
    </w:lvl>
    <w:lvl w:ilvl="1">
      <w:start w:val="1"/>
      <w:numFmt w:val="decimal"/>
      <w:lvlText w:val="%1.%2"/>
      <w:lvlJc w:val="left"/>
      <w:pPr>
        <w:ind w:left="1569" w:hanging="576"/>
      </w:pPr>
    </w:lvl>
    <w:lvl w:ilvl="2">
      <w:start w:val="1"/>
      <w:numFmt w:val="decimal"/>
      <w:lvlText w:val="%1.%2.%3"/>
      <w:lvlJc w:val="left"/>
      <w:pPr>
        <w:ind w:left="199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32765EA"/>
    <w:multiLevelType w:val="hybridMultilevel"/>
    <w:tmpl w:val="3EC47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5842590"/>
    <w:multiLevelType w:val="hybridMultilevel"/>
    <w:tmpl w:val="FFDE6BD0"/>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AE325FC"/>
    <w:multiLevelType w:val="hybridMultilevel"/>
    <w:tmpl w:val="CCF213D6"/>
    <w:lvl w:ilvl="0" w:tplc="04160013">
      <w:start w:val="1"/>
      <w:numFmt w:val="upperRoman"/>
      <w:lvlText w:val="%1."/>
      <w:lvlJc w:val="righ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B151603"/>
    <w:multiLevelType w:val="hybridMultilevel"/>
    <w:tmpl w:val="253A81D2"/>
    <w:lvl w:ilvl="0" w:tplc="E05A846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95654597">
    <w:abstractNumId w:val="31"/>
  </w:num>
  <w:num w:numId="2" w16cid:durableId="202330586">
    <w:abstractNumId w:val="12"/>
  </w:num>
  <w:num w:numId="3" w16cid:durableId="73743351">
    <w:abstractNumId w:val="29"/>
  </w:num>
  <w:num w:numId="4" w16cid:durableId="781535718">
    <w:abstractNumId w:val="8"/>
  </w:num>
  <w:num w:numId="5" w16cid:durableId="1596472595">
    <w:abstractNumId w:val="5"/>
  </w:num>
  <w:num w:numId="6" w16cid:durableId="1493567932">
    <w:abstractNumId w:val="17"/>
  </w:num>
  <w:num w:numId="7" w16cid:durableId="594286721">
    <w:abstractNumId w:val="30"/>
  </w:num>
  <w:num w:numId="8" w16cid:durableId="65542139">
    <w:abstractNumId w:val="13"/>
  </w:num>
  <w:num w:numId="9" w16cid:durableId="464616005">
    <w:abstractNumId w:val="21"/>
  </w:num>
  <w:num w:numId="10" w16cid:durableId="129059303">
    <w:abstractNumId w:val="27"/>
  </w:num>
  <w:num w:numId="11" w16cid:durableId="1950812613">
    <w:abstractNumId w:val="33"/>
  </w:num>
  <w:num w:numId="12" w16cid:durableId="183977505">
    <w:abstractNumId w:val="26"/>
  </w:num>
  <w:num w:numId="13" w16cid:durableId="805439094">
    <w:abstractNumId w:val="3"/>
  </w:num>
  <w:num w:numId="14" w16cid:durableId="518205508">
    <w:abstractNumId w:val="18"/>
  </w:num>
  <w:num w:numId="15" w16cid:durableId="1588225520">
    <w:abstractNumId w:val="35"/>
  </w:num>
  <w:num w:numId="16" w16cid:durableId="1740862421">
    <w:abstractNumId w:val="14"/>
  </w:num>
  <w:num w:numId="17" w16cid:durableId="68429284">
    <w:abstractNumId w:val="15"/>
  </w:num>
  <w:num w:numId="18" w16cid:durableId="1485703495">
    <w:abstractNumId w:val="34"/>
  </w:num>
  <w:num w:numId="19" w16cid:durableId="601036951">
    <w:abstractNumId w:val="10"/>
  </w:num>
  <w:num w:numId="20" w16cid:durableId="1229880895">
    <w:abstractNumId w:val="6"/>
  </w:num>
  <w:num w:numId="21" w16cid:durableId="2056849808">
    <w:abstractNumId w:val="32"/>
  </w:num>
  <w:num w:numId="22" w16cid:durableId="40634624">
    <w:abstractNumId w:val="16"/>
  </w:num>
  <w:num w:numId="23" w16cid:durableId="1800371959">
    <w:abstractNumId w:val="28"/>
  </w:num>
  <w:num w:numId="24" w16cid:durableId="704866463">
    <w:abstractNumId w:val="7"/>
  </w:num>
  <w:num w:numId="25" w16cid:durableId="1850562206">
    <w:abstractNumId w:val="2"/>
  </w:num>
  <w:num w:numId="26" w16cid:durableId="779495261">
    <w:abstractNumId w:val="24"/>
  </w:num>
  <w:num w:numId="27" w16cid:durableId="1526209591">
    <w:abstractNumId w:val="19"/>
  </w:num>
  <w:num w:numId="28" w16cid:durableId="652955915">
    <w:abstractNumId w:val="23"/>
  </w:num>
  <w:num w:numId="29" w16cid:durableId="1683703079">
    <w:abstractNumId w:val="1"/>
  </w:num>
  <w:num w:numId="30" w16cid:durableId="426999080">
    <w:abstractNumId w:val="4"/>
  </w:num>
  <w:num w:numId="31" w16cid:durableId="1039932594">
    <w:abstractNumId w:val="20"/>
  </w:num>
  <w:num w:numId="32" w16cid:durableId="1478911859">
    <w:abstractNumId w:val="11"/>
  </w:num>
  <w:num w:numId="33" w16cid:durableId="1821074470">
    <w:abstractNumId w:val="25"/>
  </w:num>
  <w:num w:numId="34" w16cid:durableId="610090643">
    <w:abstractNumId w:val="22"/>
  </w:num>
  <w:num w:numId="35" w16cid:durableId="1936785416">
    <w:abstractNumId w:val="9"/>
  </w:num>
  <w:num w:numId="36" w16cid:durableId="73092597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073E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609CF"/>
    <w:rsid w:val="000638D7"/>
    <w:rsid w:val="00065BED"/>
    <w:rsid w:val="00070EFA"/>
    <w:rsid w:val="00072114"/>
    <w:rsid w:val="0007511A"/>
    <w:rsid w:val="00076130"/>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5125F"/>
    <w:rsid w:val="00155C99"/>
    <w:rsid w:val="00156C0D"/>
    <w:rsid w:val="001620DC"/>
    <w:rsid w:val="001647D9"/>
    <w:rsid w:val="001703DC"/>
    <w:rsid w:val="00172771"/>
    <w:rsid w:val="001760CB"/>
    <w:rsid w:val="0018606C"/>
    <w:rsid w:val="001864E3"/>
    <w:rsid w:val="001875CF"/>
    <w:rsid w:val="0019023B"/>
    <w:rsid w:val="001A2595"/>
    <w:rsid w:val="001B29A7"/>
    <w:rsid w:val="001C7514"/>
    <w:rsid w:val="001D1971"/>
    <w:rsid w:val="001D4E60"/>
    <w:rsid w:val="001E12B9"/>
    <w:rsid w:val="001E3720"/>
    <w:rsid w:val="001F0AFE"/>
    <w:rsid w:val="001F6D52"/>
    <w:rsid w:val="001F78BF"/>
    <w:rsid w:val="00201089"/>
    <w:rsid w:val="00203B1B"/>
    <w:rsid w:val="002109D0"/>
    <w:rsid w:val="00210B56"/>
    <w:rsid w:val="00210E4A"/>
    <w:rsid w:val="00211C8D"/>
    <w:rsid w:val="00215E70"/>
    <w:rsid w:val="002268D7"/>
    <w:rsid w:val="00226A8A"/>
    <w:rsid w:val="00227034"/>
    <w:rsid w:val="002316A6"/>
    <w:rsid w:val="002465F6"/>
    <w:rsid w:val="00247DDD"/>
    <w:rsid w:val="00251210"/>
    <w:rsid w:val="00254250"/>
    <w:rsid w:val="0026199B"/>
    <w:rsid w:val="0026297B"/>
    <w:rsid w:val="00262D35"/>
    <w:rsid w:val="00266AEB"/>
    <w:rsid w:val="002723CD"/>
    <w:rsid w:val="0027346B"/>
    <w:rsid w:val="00284E26"/>
    <w:rsid w:val="002949F1"/>
    <w:rsid w:val="00296E53"/>
    <w:rsid w:val="002A5227"/>
    <w:rsid w:val="002A530B"/>
    <w:rsid w:val="002A6742"/>
    <w:rsid w:val="002B032B"/>
    <w:rsid w:val="002B1C0B"/>
    <w:rsid w:val="002B2F20"/>
    <w:rsid w:val="002B419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4F1A"/>
    <w:rsid w:val="003E2518"/>
    <w:rsid w:val="003E2854"/>
    <w:rsid w:val="003F47C0"/>
    <w:rsid w:val="003F5FC7"/>
    <w:rsid w:val="00406475"/>
    <w:rsid w:val="004079D1"/>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140"/>
    <w:rsid w:val="0046561C"/>
    <w:rsid w:val="00475E0D"/>
    <w:rsid w:val="004823A4"/>
    <w:rsid w:val="00483446"/>
    <w:rsid w:val="00487A72"/>
    <w:rsid w:val="004A7107"/>
    <w:rsid w:val="004C1C06"/>
    <w:rsid w:val="004C6012"/>
    <w:rsid w:val="004E0F68"/>
    <w:rsid w:val="004E2ACF"/>
    <w:rsid w:val="004E7BB2"/>
    <w:rsid w:val="004F055D"/>
    <w:rsid w:val="004F1FD4"/>
    <w:rsid w:val="004F2AA9"/>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5DD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529A"/>
    <w:rsid w:val="0069406D"/>
    <w:rsid w:val="00694589"/>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E5B52"/>
    <w:rsid w:val="007F55FA"/>
    <w:rsid w:val="007F5762"/>
    <w:rsid w:val="007F6F13"/>
    <w:rsid w:val="00802EFD"/>
    <w:rsid w:val="008035CC"/>
    <w:rsid w:val="00806E3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6112"/>
    <w:rsid w:val="00886676"/>
    <w:rsid w:val="00886977"/>
    <w:rsid w:val="00890806"/>
    <w:rsid w:val="00891563"/>
    <w:rsid w:val="00892CA4"/>
    <w:rsid w:val="00894745"/>
    <w:rsid w:val="00895F44"/>
    <w:rsid w:val="008A0D6F"/>
    <w:rsid w:val="008A547A"/>
    <w:rsid w:val="008A6D8F"/>
    <w:rsid w:val="008A7C5B"/>
    <w:rsid w:val="008B0D14"/>
    <w:rsid w:val="008B2B49"/>
    <w:rsid w:val="008D161E"/>
    <w:rsid w:val="008D5A80"/>
    <w:rsid w:val="008D6C7D"/>
    <w:rsid w:val="008E12B2"/>
    <w:rsid w:val="008E3630"/>
    <w:rsid w:val="008E59C6"/>
    <w:rsid w:val="008E5D88"/>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7607"/>
    <w:rsid w:val="00977B00"/>
    <w:rsid w:val="00982E58"/>
    <w:rsid w:val="00984DEA"/>
    <w:rsid w:val="00987A9E"/>
    <w:rsid w:val="00990425"/>
    <w:rsid w:val="0099249D"/>
    <w:rsid w:val="0099284E"/>
    <w:rsid w:val="00996977"/>
    <w:rsid w:val="009A1C1D"/>
    <w:rsid w:val="009A215F"/>
    <w:rsid w:val="009A59CC"/>
    <w:rsid w:val="009C5819"/>
    <w:rsid w:val="009C709E"/>
    <w:rsid w:val="009D0B2B"/>
    <w:rsid w:val="009D60F5"/>
    <w:rsid w:val="009D6DB4"/>
    <w:rsid w:val="009E3E68"/>
    <w:rsid w:val="009E54D0"/>
    <w:rsid w:val="009F3E9C"/>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A431F"/>
    <w:rsid w:val="00AB0C71"/>
    <w:rsid w:val="00AB2435"/>
    <w:rsid w:val="00AB75CC"/>
    <w:rsid w:val="00AC105E"/>
    <w:rsid w:val="00AC160B"/>
    <w:rsid w:val="00AC3897"/>
    <w:rsid w:val="00AC7254"/>
    <w:rsid w:val="00AD2E0F"/>
    <w:rsid w:val="00AD48DA"/>
    <w:rsid w:val="00AD6DAD"/>
    <w:rsid w:val="00AE7EB4"/>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43DCA"/>
    <w:rsid w:val="00B50A7A"/>
    <w:rsid w:val="00B53604"/>
    <w:rsid w:val="00B54486"/>
    <w:rsid w:val="00B5556C"/>
    <w:rsid w:val="00B62101"/>
    <w:rsid w:val="00B62C8E"/>
    <w:rsid w:val="00B64FD2"/>
    <w:rsid w:val="00B6550E"/>
    <w:rsid w:val="00B67F21"/>
    <w:rsid w:val="00B72CA9"/>
    <w:rsid w:val="00B73640"/>
    <w:rsid w:val="00B741C0"/>
    <w:rsid w:val="00B7435A"/>
    <w:rsid w:val="00B810D1"/>
    <w:rsid w:val="00B81E33"/>
    <w:rsid w:val="00B829E3"/>
    <w:rsid w:val="00B849FF"/>
    <w:rsid w:val="00B870A4"/>
    <w:rsid w:val="00BA68CF"/>
    <w:rsid w:val="00BB0F7D"/>
    <w:rsid w:val="00BB2A53"/>
    <w:rsid w:val="00BC026F"/>
    <w:rsid w:val="00BC1199"/>
    <w:rsid w:val="00BC301F"/>
    <w:rsid w:val="00BD188C"/>
    <w:rsid w:val="00BD3CC7"/>
    <w:rsid w:val="00BD4818"/>
    <w:rsid w:val="00BD509F"/>
    <w:rsid w:val="00BD6283"/>
    <w:rsid w:val="00BD67F8"/>
    <w:rsid w:val="00BF1CB4"/>
    <w:rsid w:val="00C029F4"/>
    <w:rsid w:val="00C02E69"/>
    <w:rsid w:val="00C04716"/>
    <w:rsid w:val="00C05DA3"/>
    <w:rsid w:val="00C11666"/>
    <w:rsid w:val="00C12B8F"/>
    <w:rsid w:val="00C13EE2"/>
    <w:rsid w:val="00C14081"/>
    <w:rsid w:val="00C15682"/>
    <w:rsid w:val="00C159A5"/>
    <w:rsid w:val="00C255C8"/>
    <w:rsid w:val="00C264F3"/>
    <w:rsid w:val="00C27908"/>
    <w:rsid w:val="00C4080B"/>
    <w:rsid w:val="00C419C7"/>
    <w:rsid w:val="00C43E69"/>
    <w:rsid w:val="00C5082F"/>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D37"/>
    <w:rsid w:val="00CA3B0F"/>
    <w:rsid w:val="00CA7C45"/>
    <w:rsid w:val="00CB5810"/>
    <w:rsid w:val="00CB7499"/>
    <w:rsid w:val="00CB7DB2"/>
    <w:rsid w:val="00CC1053"/>
    <w:rsid w:val="00CC13BA"/>
    <w:rsid w:val="00CC1D5C"/>
    <w:rsid w:val="00CC598E"/>
    <w:rsid w:val="00CC6965"/>
    <w:rsid w:val="00CD062E"/>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796F"/>
    <w:rsid w:val="00D54077"/>
    <w:rsid w:val="00D5515C"/>
    <w:rsid w:val="00D552EA"/>
    <w:rsid w:val="00D62897"/>
    <w:rsid w:val="00D63EF9"/>
    <w:rsid w:val="00D66146"/>
    <w:rsid w:val="00D66AE4"/>
    <w:rsid w:val="00D703CD"/>
    <w:rsid w:val="00D806C1"/>
    <w:rsid w:val="00D80EEB"/>
    <w:rsid w:val="00D8231E"/>
    <w:rsid w:val="00D850EC"/>
    <w:rsid w:val="00D86AD5"/>
    <w:rsid w:val="00D930F0"/>
    <w:rsid w:val="00D93654"/>
    <w:rsid w:val="00D970F9"/>
    <w:rsid w:val="00DB3140"/>
    <w:rsid w:val="00DB74AE"/>
    <w:rsid w:val="00DC2CB6"/>
    <w:rsid w:val="00DC4D21"/>
    <w:rsid w:val="00DC6044"/>
    <w:rsid w:val="00DC6C69"/>
    <w:rsid w:val="00DD2ED3"/>
    <w:rsid w:val="00DD55FC"/>
    <w:rsid w:val="00DE11AB"/>
    <w:rsid w:val="00DE3B11"/>
    <w:rsid w:val="00DE586F"/>
    <w:rsid w:val="00DE5981"/>
    <w:rsid w:val="00DF1301"/>
    <w:rsid w:val="00DF160A"/>
    <w:rsid w:val="00DF35C2"/>
    <w:rsid w:val="00DF4EFC"/>
    <w:rsid w:val="00DF7BBE"/>
    <w:rsid w:val="00E04AB5"/>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5979"/>
    <w:rsid w:val="00E664F3"/>
    <w:rsid w:val="00E711B9"/>
    <w:rsid w:val="00E73C7C"/>
    <w:rsid w:val="00E81AF8"/>
    <w:rsid w:val="00E8260E"/>
    <w:rsid w:val="00E836CE"/>
    <w:rsid w:val="00E85076"/>
    <w:rsid w:val="00E867B5"/>
    <w:rsid w:val="00E92988"/>
    <w:rsid w:val="00E93F12"/>
    <w:rsid w:val="00E9414D"/>
    <w:rsid w:val="00E94957"/>
    <w:rsid w:val="00EA02FD"/>
    <w:rsid w:val="00EA38FA"/>
    <w:rsid w:val="00EB16DB"/>
    <w:rsid w:val="00EB3B7B"/>
    <w:rsid w:val="00EB46DA"/>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26632"/>
    <w:rsid w:val="00F3265E"/>
    <w:rsid w:val="00F342BD"/>
    <w:rsid w:val="00F4278F"/>
    <w:rsid w:val="00F4472B"/>
    <w:rsid w:val="00F519CC"/>
    <w:rsid w:val="00F52FFE"/>
    <w:rsid w:val="00F60094"/>
    <w:rsid w:val="00F64645"/>
    <w:rsid w:val="00F6724A"/>
    <w:rsid w:val="00F70A01"/>
    <w:rsid w:val="00F761DA"/>
    <w:rsid w:val="00F82AE8"/>
    <w:rsid w:val="00F837B1"/>
    <w:rsid w:val="00F875E1"/>
    <w:rsid w:val="00F964A9"/>
    <w:rsid w:val="00F96542"/>
    <w:rsid w:val="00F97EDC"/>
    <w:rsid w:val="00FA6AA8"/>
    <w:rsid w:val="00FB0963"/>
    <w:rsid w:val="00FB4F0C"/>
    <w:rsid w:val="00FC0459"/>
    <w:rsid w:val="00FC0826"/>
    <w:rsid w:val="00FD0305"/>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qFormat/>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Contedodoquadro">
    <w:name w:val="Conteúdo do quadro"/>
    <w:basedOn w:val="Normal"/>
    <w:qFormat/>
    <w:rsid w:val="00E65979"/>
    <w:pPr>
      <w:tabs>
        <w:tab w:val="clear" w:pos="1615"/>
      </w:tabs>
      <w:suppressAutoHyphens/>
    </w:pPr>
    <w:rPr>
      <w:rFonts w:eastAsia="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3.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4.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53</TotalTime>
  <Pages>23</Pages>
  <Words>3259</Words>
  <Characters>17604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4</cp:revision>
  <cp:lastPrinted>2019-09-30T17:55:00Z</cp:lastPrinted>
  <dcterms:created xsi:type="dcterms:W3CDTF">2022-05-22T18:39:00Z</dcterms:created>
  <dcterms:modified xsi:type="dcterms:W3CDTF">2022-05-26T17:54:00Z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