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8DF0E4" w14:textId="77777777" w:rsidR="004254B5" w:rsidRPr="00465C4A" w:rsidRDefault="004254B5" w:rsidP="00AA431F">
      <w:pPr>
        <w:tabs>
          <w:tab w:val="clear" w:pos="1615"/>
        </w:tabs>
        <w:spacing w:line="360" w:lineRule="auto"/>
        <w:jc w:val="center"/>
        <w:rPr>
          <w:rFonts w:asciiTheme="majorHAnsi" w:hAnsiTheme="majorHAnsi" w:cstheme="majorHAnsi"/>
          <w:b/>
          <w:sz w:val="32"/>
        </w:rPr>
      </w:pPr>
      <w:bookmarkStart w:id="0" w:name="_Hlk101252800"/>
      <w:r w:rsidRPr="00465C4A">
        <w:rPr>
          <w:rFonts w:asciiTheme="majorHAnsi" w:hAnsiTheme="majorHAnsi" w:cstheme="majorHAnsi"/>
          <w:b/>
          <w:noProof/>
          <w:sz w:val="32"/>
        </w:rPr>
        <w:drawing>
          <wp:inline distT="0" distB="0" distL="0" distR="0" wp14:anchorId="411C4C49" wp14:editId="75A76EAC">
            <wp:extent cx="3988676" cy="1537856"/>
            <wp:effectExtent l="0" t="0" r="0" b="5715"/>
            <wp:docPr id="3" name="Picture 2" descr="Logoti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tipo&#10;&#10;Descrição gerada automa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374" cy="154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F1127" w14:textId="77777777" w:rsidR="004254B5" w:rsidRPr="00465C4A" w:rsidRDefault="004254B5" w:rsidP="00AA431F">
      <w:pPr>
        <w:pStyle w:val="PargrafodaLista"/>
        <w:tabs>
          <w:tab w:val="clear" w:pos="1615"/>
        </w:tabs>
        <w:spacing w:line="360" w:lineRule="auto"/>
        <w:ind w:left="0"/>
        <w:jc w:val="center"/>
        <w:rPr>
          <w:rFonts w:asciiTheme="majorHAnsi" w:hAnsiTheme="majorHAnsi" w:cstheme="majorHAnsi"/>
          <w:b/>
          <w:color w:val="4875BD" w:themeColor="text1"/>
          <w:sz w:val="36"/>
        </w:rPr>
      </w:pPr>
    </w:p>
    <w:p w14:paraId="2521D318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/>
          <w:sz w:val="56"/>
        </w:rPr>
      </w:pPr>
      <w:r w:rsidRPr="00465C4A">
        <w:rPr>
          <w:rFonts w:asciiTheme="majorHAnsi" w:hAnsiTheme="majorHAnsi" w:cstheme="majorHAnsi"/>
          <w:b/>
          <w:sz w:val="56"/>
        </w:rPr>
        <w:t>Estudo de Viabilidade de uma Universidade Distrital</w:t>
      </w:r>
    </w:p>
    <w:p w14:paraId="1DAC15F7" w14:textId="77777777" w:rsidR="004254B5" w:rsidRPr="00465C4A" w:rsidRDefault="004254B5" w:rsidP="00AA431F">
      <w:pPr>
        <w:tabs>
          <w:tab w:val="clear" w:pos="1615"/>
        </w:tabs>
        <w:spacing w:after="0"/>
        <w:rPr>
          <w:rFonts w:asciiTheme="majorHAnsi" w:hAnsiTheme="majorHAnsi" w:cstheme="majorHAnsi"/>
          <w:b/>
          <w:color w:val="4875BD" w:themeColor="text1"/>
          <w:sz w:val="40"/>
          <w:szCs w:val="14"/>
        </w:rPr>
      </w:pPr>
    </w:p>
    <w:p w14:paraId="60505666" w14:textId="67612344" w:rsidR="004254B5" w:rsidRPr="00465C4A" w:rsidRDefault="00465C4A" w:rsidP="00DC2CB6">
      <w:pPr>
        <w:tabs>
          <w:tab w:val="clear" w:pos="1615"/>
        </w:tabs>
        <w:ind w:right="-1"/>
        <w:jc w:val="center"/>
        <w:rPr>
          <w:rFonts w:asciiTheme="majorHAnsi" w:hAnsiTheme="majorHAnsi" w:cstheme="majorHAnsi"/>
          <w:bCs/>
          <w:sz w:val="40"/>
          <w:szCs w:val="14"/>
        </w:rPr>
      </w:pPr>
      <w:r w:rsidRPr="00465C4A">
        <w:rPr>
          <w:rFonts w:asciiTheme="majorHAnsi" w:hAnsiTheme="majorHAnsi" w:cstheme="majorHAnsi"/>
          <w:bCs/>
          <w:sz w:val="40"/>
          <w:szCs w:val="14"/>
        </w:rPr>
        <w:t>Produto</w:t>
      </w:r>
      <w:r w:rsidRPr="00465C4A">
        <w:rPr>
          <w:rFonts w:asciiTheme="majorHAnsi" w:hAnsiTheme="majorHAnsi" w:cstheme="majorHAnsi"/>
          <w:bCs/>
          <w:sz w:val="40"/>
          <w:szCs w:val="14"/>
        </w:rPr>
        <w:tab/>
        <w:t>Ementário, Componentes Curriculares e Bibliografia para os cursos de Bacharelado em Sistemas de Informação e Bacharelado em Ciências da Computação</w:t>
      </w:r>
    </w:p>
    <w:p w14:paraId="050F69BD" w14:textId="77777777" w:rsidR="004254B5" w:rsidRPr="00465C4A" w:rsidRDefault="004254B5" w:rsidP="00AA431F">
      <w:pPr>
        <w:tabs>
          <w:tab w:val="clear" w:pos="1615"/>
        </w:tabs>
        <w:spacing w:line="276" w:lineRule="auto"/>
        <w:jc w:val="center"/>
        <w:rPr>
          <w:rFonts w:asciiTheme="majorHAnsi" w:hAnsiTheme="majorHAnsi" w:cstheme="majorHAnsi"/>
          <w:bCs/>
          <w:sz w:val="40"/>
          <w:szCs w:val="14"/>
        </w:rPr>
      </w:pPr>
    </w:p>
    <w:tbl>
      <w:tblPr>
        <w:tblStyle w:val="Tabelacomgrade"/>
        <w:tblpPr w:leftFromText="141" w:rightFromText="141" w:vertAnchor="text" w:horzAnchor="page" w:tblpX="1766" w:tblpY="93"/>
        <w:tblOverlap w:val="never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084"/>
        <w:gridCol w:w="6697"/>
      </w:tblGrid>
      <w:tr w:rsidR="004254B5" w:rsidRPr="00465C4A" w14:paraId="41C080C6" w14:textId="77777777" w:rsidTr="00E01E20">
        <w:trPr>
          <w:trHeight w:val="454"/>
        </w:trPr>
        <w:tc>
          <w:tcPr>
            <w:tcW w:w="8781" w:type="dxa"/>
            <w:gridSpan w:val="2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2F2F2" w:themeFill="background1" w:themeFillShade="F2"/>
            <w:vAlign w:val="center"/>
            <w:hideMark/>
          </w:tcPr>
          <w:p w14:paraId="3B58339A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jc w:val="center"/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</w:pPr>
            <w:r w:rsidRPr="00465C4A"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  <w:t>Identificação do Projeto</w:t>
            </w:r>
          </w:p>
        </w:tc>
      </w:tr>
      <w:tr w:rsidR="001E3720" w:rsidRPr="00465C4A" w14:paraId="3789ABF8" w14:textId="77777777" w:rsidTr="00E01E20">
        <w:trPr>
          <w:trHeight w:val="323"/>
        </w:trPr>
        <w:tc>
          <w:tcPr>
            <w:tcW w:w="208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11190001" w14:textId="20478B3A" w:rsidR="001E3720" w:rsidRPr="00465C4A" w:rsidRDefault="001E3720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</w:p>
        </w:tc>
        <w:tc>
          <w:tcPr>
            <w:tcW w:w="6697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0721D233" w14:textId="414C1ED4" w:rsidR="001E3720" w:rsidRPr="00465C4A" w:rsidRDefault="001E3720" w:rsidP="00AA431F">
            <w:pPr>
              <w:tabs>
                <w:tab w:val="clear" w:pos="1615"/>
              </w:tabs>
              <w:spacing w:line="276" w:lineRule="auto"/>
              <w:rPr>
                <w:rFonts w:asciiTheme="majorHAnsi" w:eastAsia="Calibri" w:hAnsiTheme="majorHAnsi" w:cstheme="majorHAnsi"/>
              </w:rPr>
            </w:pPr>
          </w:p>
        </w:tc>
      </w:tr>
      <w:tr w:rsidR="004254B5" w:rsidRPr="00465C4A" w14:paraId="3BE6D897" w14:textId="77777777" w:rsidTr="00E01E20">
        <w:trPr>
          <w:trHeight w:val="321"/>
        </w:trPr>
        <w:tc>
          <w:tcPr>
            <w:tcW w:w="208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379720D6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Nome do Projeto</w:t>
            </w:r>
          </w:p>
        </w:tc>
        <w:tc>
          <w:tcPr>
            <w:tcW w:w="6697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3BD3801E" w14:textId="5BD49DAE" w:rsidR="004254B5" w:rsidRPr="00465C4A" w:rsidRDefault="001E3720" w:rsidP="00AA431F">
            <w:pPr>
              <w:tabs>
                <w:tab w:val="clear" w:pos="1615"/>
              </w:tabs>
              <w:spacing w:line="276" w:lineRule="auto"/>
              <w:rPr>
                <w:rFonts w:asciiTheme="majorHAnsi" w:eastAsia="Calibr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Desenvolvimento de projeto de pesquisa de uma Universidade do Distrito Federal</w:t>
            </w:r>
          </w:p>
        </w:tc>
      </w:tr>
      <w:tr w:rsidR="004254B5" w:rsidRPr="00465C4A" w14:paraId="54317EE3" w14:textId="77777777" w:rsidTr="00E01E20">
        <w:trPr>
          <w:trHeight w:val="321"/>
        </w:trPr>
        <w:tc>
          <w:tcPr>
            <w:tcW w:w="208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220FDC98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Produto</w:t>
            </w:r>
          </w:p>
        </w:tc>
        <w:tc>
          <w:tcPr>
            <w:tcW w:w="6697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558E6E7C" w14:textId="48CC7995" w:rsidR="004254B5" w:rsidRPr="00465C4A" w:rsidRDefault="00465C4A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 xml:space="preserve">Produto Ementário, Componentes Curriculares e Bibliografia para os cursos de Bacharelado em Sistemas de Informação e Bacharelado em Ciências da Computação  </w:t>
            </w:r>
          </w:p>
        </w:tc>
      </w:tr>
      <w:tr w:rsidR="004254B5" w:rsidRPr="00465C4A" w14:paraId="557F4265" w14:textId="77777777" w:rsidTr="00E01E20">
        <w:trPr>
          <w:trHeight w:val="321"/>
        </w:trPr>
        <w:tc>
          <w:tcPr>
            <w:tcW w:w="208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09DD9D44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Diretoria</w:t>
            </w:r>
          </w:p>
        </w:tc>
        <w:tc>
          <w:tcPr>
            <w:tcW w:w="6697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15E6E22B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Executiva</w:t>
            </w:r>
          </w:p>
        </w:tc>
      </w:tr>
      <w:tr w:rsidR="004254B5" w:rsidRPr="00465C4A" w14:paraId="29ADC803" w14:textId="77777777" w:rsidTr="00E01E20">
        <w:trPr>
          <w:trHeight w:val="321"/>
        </w:trPr>
        <w:tc>
          <w:tcPr>
            <w:tcW w:w="208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0E22EE11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Coordenação do projeto</w:t>
            </w:r>
          </w:p>
        </w:tc>
        <w:tc>
          <w:tcPr>
            <w:tcW w:w="6697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6D13BFB1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rPr>
                <w:rFonts w:asciiTheme="majorHAnsi" w:eastAsia="Calibri" w:hAnsiTheme="majorHAnsi" w:cstheme="majorHAnsi"/>
              </w:rPr>
            </w:pPr>
            <w:r w:rsidRPr="00465C4A">
              <w:rPr>
                <w:rFonts w:asciiTheme="majorHAnsi" w:eastAsia="Calibri" w:hAnsiTheme="majorHAnsi" w:cstheme="majorHAnsi"/>
              </w:rPr>
              <w:t>Claudia Maffini Griboski</w:t>
            </w:r>
          </w:p>
        </w:tc>
      </w:tr>
      <w:tr w:rsidR="004254B5" w:rsidRPr="00465C4A" w14:paraId="4412887C" w14:textId="77777777" w:rsidTr="00E01E20">
        <w:trPr>
          <w:trHeight w:val="321"/>
        </w:trPr>
        <w:tc>
          <w:tcPr>
            <w:tcW w:w="208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0ADEE559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jc w:val="both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 xml:space="preserve">Consultor </w:t>
            </w:r>
          </w:p>
        </w:tc>
        <w:tc>
          <w:tcPr>
            <w:tcW w:w="6697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hideMark/>
          </w:tcPr>
          <w:p w14:paraId="24113B09" w14:textId="513700A4" w:rsidR="004254B5" w:rsidRPr="00465C4A" w:rsidRDefault="00465C4A" w:rsidP="00AA431F">
            <w:pPr>
              <w:tabs>
                <w:tab w:val="clear" w:pos="1615"/>
              </w:tabs>
              <w:spacing w:line="276" w:lineRule="auto"/>
              <w:rPr>
                <w:rFonts w:asciiTheme="majorHAnsi" w:eastAsia="Calibri" w:hAnsiTheme="majorHAnsi" w:cstheme="majorHAnsi"/>
              </w:rPr>
            </w:pPr>
            <w:r w:rsidRPr="00465C4A">
              <w:rPr>
                <w:rFonts w:asciiTheme="majorHAnsi" w:eastAsia="Calibri" w:hAnsiTheme="majorHAnsi" w:cstheme="majorHAnsi"/>
              </w:rPr>
              <w:t>Celson Pantoja Lima</w:t>
            </w:r>
          </w:p>
        </w:tc>
      </w:tr>
      <w:tr w:rsidR="004254B5" w:rsidRPr="00465C4A" w14:paraId="3E5120CD" w14:textId="77777777" w:rsidTr="00E01E20">
        <w:trPr>
          <w:trHeight w:val="321"/>
        </w:trPr>
        <w:tc>
          <w:tcPr>
            <w:tcW w:w="208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2F2F2" w:themeFill="background1" w:themeFillShade="F2"/>
            <w:hideMark/>
          </w:tcPr>
          <w:p w14:paraId="160ACA13" w14:textId="77777777" w:rsidR="004254B5" w:rsidRPr="00465C4A" w:rsidRDefault="004254B5" w:rsidP="00AA431F">
            <w:pPr>
              <w:tabs>
                <w:tab w:val="clear" w:pos="1615"/>
              </w:tabs>
              <w:spacing w:line="276" w:lineRule="auto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Data</w:t>
            </w:r>
          </w:p>
        </w:tc>
        <w:tc>
          <w:tcPr>
            <w:tcW w:w="6697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2F2F2" w:themeFill="background1" w:themeFillShade="F2"/>
            <w:hideMark/>
          </w:tcPr>
          <w:p w14:paraId="36F70A41" w14:textId="2EF14772" w:rsidR="004254B5" w:rsidRPr="00465C4A" w:rsidRDefault="00465C4A" w:rsidP="00AA431F">
            <w:pPr>
              <w:tabs>
                <w:tab w:val="clear" w:pos="1615"/>
              </w:tabs>
              <w:spacing w:line="276" w:lineRule="auto"/>
              <w:rPr>
                <w:rFonts w:asciiTheme="majorHAnsi" w:eastAsia="Calibri" w:hAnsiTheme="majorHAnsi" w:cstheme="majorHAnsi"/>
              </w:rPr>
            </w:pPr>
            <w:r w:rsidRPr="00465C4A">
              <w:rPr>
                <w:rFonts w:asciiTheme="majorHAnsi" w:eastAsia="Calibri" w:hAnsiTheme="majorHAnsi" w:cstheme="majorHAnsi"/>
              </w:rPr>
              <w:t>30</w:t>
            </w:r>
            <w:r w:rsidR="00DC2CB6" w:rsidRPr="00465C4A">
              <w:rPr>
                <w:rFonts w:asciiTheme="majorHAnsi" w:eastAsia="Calibri" w:hAnsiTheme="majorHAnsi" w:cstheme="majorHAnsi"/>
              </w:rPr>
              <w:t>/3/2022</w:t>
            </w:r>
          </w:p>
        </w:tc>
      </w:tr>
    </w:tbl>
    <w:p w14:paraId="4964335C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241336ED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102EE829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728D1A00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2A2B592E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5C08F1D5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5E325417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4BD0DCC8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26B2CA1C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34006BC4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0F32FEA5" w14:textId="77777777" w:rsidR="004254B5" w:rsidRPr="00465C4A" w:rsidRDefault="004254B5" w:rsidP="00AA431F">
      <w:pPr>
        <w:tabs>
          <w:tab w:val="clear" w:pos="1615"/>
        </w:tabs>
        <w:jc w:val="center"/>
        <w:rPr>
          <w:rFonts w:asciiTheme="majorHAnsi" w:hAnsiTheme="majorHAnsi" w:cstheme="majorHAnsi"/>
          <w:bCs/>
          <w:noProof/>
          <w:lang w:eastAsia="pt-BR"/>
        </w:rPr>
      </w:pPr>
    </w:p>
    <w:p w14:paraId="325FBB83" w14:textId="77777777" w:rsidR="004254B5" w:rsidRPr="00465C4A" w:rsidRDefault="004254B5" w:rsidP="00AA431F">
      <w:pPr>
        <w:pStyle w:val="PargrafodaLista"/>
        <w:tabs>
          <w:tab w:val="clear" w:pos="1615"/>
        </w:tabs>
        <w:spacing w:after="0" w:line="360" w:lineRule="auto"/>
        <w:ind w:left="0" w:right="-149"/>
        <w:jc w:val="both"/>
        <w:rPr>
          <w:rFonts w:asciiTheme="majorHAnsi" w:hAnsiTheme="majorHAnsi" w:cstheme="majorHAnsi"/>
          <w:b/>
          <w:color w:val="4875BD" w:themeColor="accent1"/>
          <w:sz w:val="44"/>
          <w:szCs w:val="36"/>
        </w:rPr>
      </w:pPr>
      <w:r w:rsidRPr="00465C4A">
        <w:rPr>
          <w:rFonts w:asciiTheme="majorHAnsi" w:hAnsiTheme="majorHAnsi" w:cstheme="majorHAnsi"/>
          <w:bCs/>
          <w:noProof/>
          <w:lang w:eastAsia="pt-BR"/>
        </w:rPr>
        <w:br w:type="column"/>
      </w:r>
      <w:bookmarkStart w:id="1" w:name="_Toc82099826"/>
      <w:r w:rsidRPr="00465C4A">
        <w:rPr>
          <w:rFonts w:asciiTheme="majorHAnsi" w:hAnsiTheme="majorHAnsi" w:cstheme="majorHAnsi"/>
          <w:b/>
          <w:color w:val="4875BD" w:themeColor="accent1"/>
          <w:sz w:val="44"/>
          <w:szCs w:val="36"/>
        </w:rPr>
        <w:lastRenderedPageBreak/>
        <w:t>SUMÁRIO</w:t>
      </w:r>
    </w:p>
    <w:p w14:paraId="1DA95394" w14:textId="77777777" w:rsidR="004254B5" w:rsidRPr="00465C4A" w:rsidRDefault="004254B5" w:rsidP="00AA431F">
      <w:pPr>
        <w:pStyle w:val="PargrafodaLista"/>
        <w:tabs>
          <w:tab w:val="clear" w:pos="1615"/>
        </w:tabs>
        <w:spacing w:after="0" w:line="360" w:lineRule="auto"/>
        <w:ind w:left="0" w:right="-149"/>
        <w:jc w:val="both"/>
        <w:rPr>
          <w:rFonts w:asciiTheme="majorHAnsi" w:hAnsiTheme="majorHAnsi" w:cstheme="majorHAnsi"/>
          <w:b/>
          <w:color w:val="4875BD" w:themeColor="accent1"/>
        </w:rPr>
      </w:pPr>
    </w:p>
    <w:tbl>
      <w:tblPr>
        <w:tblStyle w:val="Tabelacomgrade"/>
        <w:tblW w:w="9067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0"/>
        <w:gridCol w:w="1417"/>
      </w:tblGrid>
      <w:tr w:rsidR="00465C4A" w:rsidRPr="00465C4A" w14:paraId="1FD579F8" w14:textId="77777777" w:rsidTr="00162468">
        <w:trPr>
          <w:trHeight w:val="391"/>
        </w:trPr>
        <w:tc>
          <w:tcPr>
            <w:tcW w:w="7650" w:type="dxa"/>
          </w:tcPr>
          <w:p w14:paraId="01D70649" w14:textId="06CAAD72" w:rsidR="00465C4A" w:rsidRPr="00465C4A" w:rsidRDefault="00465C4A" w:rsidP="00465C4A">
            <w:pPr>
              <w:tabs>
                <w:tab w:val="clear" w:pos="1615"/>
              </w:tabs>
              <w:outlineLvl w:val="0"/>
              <w:rPr>
                <w:rFonts w:asciiTheme="majorHAnsi" w:hAnsiTheme="majorHAnsi" w:cstheme="majorHAnsi"/>
              </w:rPr>
            </w:pPr>
            <w:r w:rsidRPr="00465C4A">
              <w:rPr>
                <w:rFonts w:asciiTheme="majorHAnsi" w:hAnsiTheme="majorHAnsi" w:cstheme="majorHAnsi"/>
              </w:rPr>
              <w:t>1. APRESENTAÇÃO</w:t>
            </w:r>
          </w:p>
        </w:tc>
        <w:tc>
          <w:tcPr>
            <w:tcW w:w="1417" w:type="dxa"/>
          </w:tcPr>
          <w:p w14:paraId="3118CF4D" w14:textId="610AFBFF" w:rsidR="00465C4A" w:rsidRPr="00465C4A" w:rsidRDefault="00EC465C" w:rsidP="00465C4A">
            <w:pPr>
              <w:pStyle w:val="PargrafodaLista"/>
              <w:tabs>
                <w:tab w:val="clear" w:pos="1615"/>
              </w:tabs>
              <w:ind w:left="0"/>
              <w:outlineLvl w:val="0"/>
              <w:rPr>
                <w:rFonts w:asciiTheme="majorHAnsi" w:hAnsiTheme="majorHAnsi" w:cstheme="majorHAnsi"/>
                <w:bCs/>
              </w:rPr>
            </w:pPr>
            <w:r>
              <w:rPr>
                <w:rFonts w:asciiTheme="majorHAnsi" w:hAnsiTheme="majorHAnsi" w:cstheme="majorHAnsi"/>
                <w:bCs/>
              </w:rPr>
              <w:t>3</w:t>
            </w:r>
          </w:p>
        </w:tc>
      </w:tr>
      <w:tr w:rsidR="00465C4A" w:rsidRPr="00465C4A" w14:paraId="39B60BC3" w14:textId="77777777" w:rsidTr="00162468">
        <w:trPr>
          <w:trHeight w:val="391"/>
        </w:trPr>
        <w:tc>
          <w:tcPr>
            <w:tcW w:w="7650" w:type="dxa"/>
          </w:tcPr>
          <w:p w14:paraId="747FDF48" w14:textId="77777777" w:rsidR="00465C4A" w:rsidRPr="00465C4A" w:rsidRDefault="00465C4A" w:rsidP="00465C4A">
            <w:pPr>
              <w:tabs>
                <w:tab w:val="clear" w:pos="1615"/>
              </w:tabs>
              <w:outlineLvl w:val="0"/>
              <w:rPr>
                <w:rFonts w:asciiTheme="majorHAnsi" w:hAnsiTheme="majorHAnsi" w:cstheme="majorHAnsi"/>
              </w:rPr>
            </w:pPr>
          </w:p>
        </w:tc>
        <w:tc>
          <w:tcPr>
            <w:tcW w:w="1417" w:type="dxa"/>
          </w:tcPr>
          <w:p w14:paraId="68A5BFA5" w14:textId="77777777" w:rsidR="00465C4A" w:rsidRPr="00465C4A" w:rsidRDefault="00465C4A" w:rsidP="00465C4A">
            <w:pPr>
              <w:pStyle w:val="PargrafodaLista"/>
              <w:tabs>
                <w:tab w:val="clear" w:pos="1615"/>
              </w:tabs>
              <w:ind w:left="0"/>
              <w:outlineLvl w:val="0"/>
              <w:rPr>
                <w:rFonts w:asciiTheme="majorHAnsi" w:hAnsiTheme="majorHAnsi" w:cstheme="majorHAnsi"/>
                <w:bCs/>
              </w:rPr>
            </w:pPr>
          </w:p>
        </w:tc>
      </w:tr>
      <w:tr w:rsidR="00465C4A" w:rsidRPr="00465C4A" w14:paraId="3860B1E8" w14:textId="77777777" w:rsidTr="00162468">
        <w:trPr>
          <w:trHeight w:val="391"/>
        </w:trPr>
        <w:tc>
          <w:tcPr>
            <w:tcW w:w="7650" w:type="dxa"/>
          </w:tcPr>
          <w:p w14:paraId="03F81715" w14:textId="7649FB48" w:rsidR="00465C4A" w:rsidRPr="00465C4A" w:rsidRDefault="00465C4A" w:rsidP="00465C4A">
            <w:pPr>
              <w:tabs>
                <w:tab w:val="clear" w:pos="1615"/>
              </w:tabs>
              <w:outlineLvl w:val="0"/>
              <w:rPr>
                <w:rFonts w:asciiTheme="majorHAnsi" w:hAnsiTheme="majorHAnsi" w:cstheme="majorHAnsi"/>
                <w:bCs/>
              </w:rPr>
            </w:pPr>
            <w:r w:rsidRPr="00465C4A">
              <w:rPr>
                <w:rFonts w:asciiTheme="majorHAnsi" w:hAnsiTheme="majorHAnsi" w:cstheme="majorHAnsi"/>
              </w:rPr>
              <w:t>2. COMPONENTES CURRICULARES, EMENTÁRIO E BIBLIOGRAFIA DO CURSO DE BACHARELADO EM SISTEMAS DE INFORMAÇÃO</w:t>
            </w:r>
          </w:p>
        </w:tc>
        <w:tc>
          <w:tcPr>
            <w:tcW w:w="1417" w:type="dxa"/>
          </w:tcPr>
          <w:p w14:paraId="5F9A2A96" w14:textId="1ADF1C7A" w:rsidR="00465C4A" w:rsidRPr="00465C4A" w:rsidRDefault="00EC465C" w:rsidP="00465C4A">
            <w:pPr>
              <w:pStyle w:val="PargrafodaLista"/>
              <w:tabs>
                <w:tab w:val="clear" w:pos="1615"/>
              </w:tabs>
              <w:ind w:left="0"/>
              <w:outlineLvl w:val="0"/>
              <w:rPr>
                <w:rFonts w:asciiTheme="majorHAnsi" w:hAnsiTheme="majorHAnsi" w:cstheme="majorHAnsi"/>
                <w:bCs/>
              </w:rPr>
            </w:pPr>
            <w:r>
              <w:rPr>
                <w:rFonts w:asciiTheme="majorHAnsi" w:hAnsiTheme="majorHAnsi" w:cstheme="majorHAnsi"/>
                <w:bCs/>
              </w:rPr>
              <w:t>4</w:t>
            </w:r>
          </w:p>
        </w:tc>
      </w:tr>
      <w:tr w:rsidR="00465C4A" w:rsidRPr="00465C4A" w14:paraId="0744DDF5" w14:textId="77777777" w:rsidTr="00162468">
        <w:trPr>
          <w:trHeight w:val="391"/>
        </w:trPr>
        <w:tc>
          <w:tcPr>
            <w:tcW w:w="7650" w:type="dxa"/>
          </w:tcPr>
          <w:p w14:paraId="7095DCF5" w14:textId="77777777" w:rsidR="00465C4A" w:rsidRPr="00465C4A" w:rsidRDefault="00465C4A" w:rsidP="00465C4A">
            <w:pPr>
              <w:pStyle w:val="PargrafodaLista"/>
              <w:tabs>
                <w:tab w:val="clear" w:pos="1615"/>
              </w:tabs>
              <w:ind w:left="0"/>
              <w:outlineLvl w:val="0"/>
              <w:rPr>
                <w:rFonts w:asciiTheme="majorHAnsi" w:hAnsiTheme="majorHAnsi" w:cstheme="majorHAnsi"/>
                <w:bCs/>
              </w:rPr>
            </w:pPr>
          </w:p>
        </w:tc>
        <w:tc>
          <w:tcPr>
            <w:tcW w:w="1417" w:type="dxa"/>
          </w:tcPr>
          <w:p w14:paraId="404A8E60" w14:textId="77777777" w:rsidR="00465C4A" w:rsidRPr="00465C4A" w:rsidRDefault="00465C4A" w:rsidP="00465C4A">
            <w:pPr>
              <w:pStyle w:val="PargrafodaLista"/>
              <w:tabs>
                <w:tab w:val="clear" w:pos="1615"/>
              </w:tabs>
              <w:ind w:left="0"/>
              <w:outlineLvl w:val="0"/>
              <w:rPr>
                <w:rFonts w:asciiTheme="majorHAnsi" w:hAnsiTheme="majorHAnsi" w:cstheme="majorHAnsi"/>
                <w:bCs/>
              </w:rPr>
            </w:pPr>
          </w:p>
        </w:tc>
      </w:tr>
      <w:tr w:rsidR="00465C4A" w:rsidRPr="00465C4A" w14:paraId="6EB04FA9" w14:textId="77777777" w:rsidTr="00162468">
        <w:trPr>
          <w:trHeight w:val="391"/>
        </w:trPr>
        <w:tc>
          <w:tcPr>
            <w:tcW w:w="7650" w:type="dxa"/>
          </w:tcPr>
          <w:p w14:paraId="7803B4C0" w14:textId="3AD70E70" w:rsidR="00465C4A" w:rsidRPr="00465C4A" w:rsidRDefault="00465C4A" w:rsidP="00465C4A">
            <w:pPr>
              <w:tabs>
                <w:tab w:val="clear" w:pos="1615"/>
              </w:tabs>
              <w:rPr>
                <w:rFonts w:asciiTheme="majorHAnsi" w:hAnsiTheme="majorHAnsi" w:cstheme="majorHAnsi"/>
                <w:bCs/>
              </w:rPr>
            </w:pPr>
            <w:r w:rsidRPr="00465C4A">
              <w:rPr>
                <w:rFonts w:asciiTheme="majorHAnsi" w:hAnsiTheme="majorHAnsi" w:cstheme="majorHAnsi"/>
              </w:rPr>
              <w:t>3. COMPONENTES CURRICULARES, EMENTÁRIO E BIBLIOGRAFIA DO CURSO DE BACHARELADO EM CIÊNCIAS DA COMPUTAÇÃO</w:t>
            </w:r>
          </w:p>
        </w:tc>
        <w:tc>
          <w:tcPr>
            <w:tcW w:w="1417" w:type="dxa"/>
          </w:tcPr>
          <w:p w14:paraId="413A2528" w14:textId="6D4DEA74" w:rsidR="00465C4A" w:rsidRPr="00465C4A" w:rsidRDefault="00EC465C" w:rsidP="00465C4A">
            <w:pPr>
              <w:pStyle w:val="PargrafodaLista"/>
              <w:tabs>
                <w:tab w:val="clear" w:pos="1615"/>
              </w:tabs>
              <w:ind w:left="0"/>
              <w:rPr>
                <w:rFonts w:asciiTheme="majorHAnsi" w:hAnsiTheme="majorHAnsi" w:cstheme="majorHAnsi"/>
                <w:bCs/>
              </w:rPr>
            </w:pPr>
            <w:r>
              <w:rPr>
                <w:rFonts w:asciiTheme="majorHAnsi" w:hAnsiTheme="majorHAnsi" w:cstheme="majorHAnsi"/>
                <w:bCs/>
              </w:rPr>
              <w:t>41</w:t>
            </w:r>
          </w:p>
        </w:tc>
      </w:tr>
      <w:bookmarkEnd w:id="1"/>
    </w:tbl>
    <w:p w14:paraId="5FAF574A" w14:textId="3A4D4FD6" w:rsidR="00BD62B6" w:rsidRPr="00BD62B6" w:rsidRDefault="004254B5" w:rsidP="00BD62B6">
      <w:pPr>
        <w:pStyle w:val="Ttulo1"/>
        <w:numPr>
          <w:ilvl w:val="0"/>
          <w:numId w:val="1"/>
        </w:numPr>
        <w:tabs>
          <w:tab w:val="clear" w:pos="1615"/>
        </w:tabs>
        <w:spacing w:before="0" w:after="0" w:line="360" w:lineRule="auto"/>
        <w:ind w:left="432"/>
        <w:rPr>
          <w:rFonts w:asciiTheme="majorHAnsi" w:hAnsiTheme="majorHAnsi" w:cstheme="majorHAnsi"/>
          <w:color w:val="4875BD"/>
        </w:rPr>
      </w:pPr>
      <w:r w:rsidRPr="00465C4A">
        <w:rPr>
          <w:rFonts w:asciiTheme="majorHAnsi" w:hAnsiTheme="majorHAnsi" w:cstheme="majorHAnsi"/>
          <w:noProof/>
          <w:lang w:eastAsia="pt-BR"/>
        </w:rPr>
        <w:br w:type="page"/>
      </w:r>
      <w:bookmarkStart w:id="2" w:name="_Toc22823416"/>
      <w:bookmarkStart w:id="3" w:name="_Toc91670965"/>
      <w:r w:rsidR="00BD62B6" w:rsidRPr="00BD62B6">
        <w:rPr>
          <w:rFonts w:asciiTheme="majorHAnsi" w:hAnsiTheme="majorHAnsi" w:cstheme="majorHAnsi"/>
          <w:color w:val="4875BD"/>
        </w:rPr>
        <w:lastRenderedPageBreak/>
        <w:t>PRESENTAÇÃO</w:t>
      </w:r>
      <w:bookmarkStart w:id="4" w:name="_Toc22826312"/>
      <w:bookmarkEnd w:id="2"/>
      <w:bookmarkEnd w:id="3"/>
    </w:p>
    <w:p w14:paraId="64B497C9" w14:textId="77777777" w:rsidR="00BD62B6" w:rsidRPr="00465C4A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</w:rPr>
      </w:pPr>
      <w:r w:rsidRPr="00465C4A">
        <w:rPr>
          <w:rFonts w:asciiTheme="majorHAnsi" w:hAnsiTheme="majorHAnsi" w:cstheme="majorHAnsi"/>
        </w:rPr>
        <w:t>Este produto apresenta os componentes curriculares dos cursos de Bacharelado em Sistemas de Informação e Bacharelado em Ciências da Computação, com seus respectivos ementários e bibliografias.</w:t>
      </w:r>
    </w:p>
    <w:p w14:paraId="7F2FD50E" w14:textId="77777777" w:rsidR="00BD62B6" w:rsidRPr="00465C4A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</w:rPr>
      </w:pPr>
      <w:r w:rsidRPr="00465C4A">
        <w:rPr>
          <w:rFonts w:asciiTheme="majorHAnsi" w:hAnsiTheme="majorHAnsi" w:cstheme="majorHAnsi"/>
        </w:rPr>
        <w:t xml:space="preserve">Importa ressaltar que este material deverá ser avaliado pelos núcleos docentes estruturantes dos respectivos cursos, atempadamente. A abordagem adotada na concepção dos componentes segue em estreita ligação com a visão inovadora perseguida pela Universidade do Distrito Federal Professor Jorge Amaury Maia Nunes (UnDF), nas dimensões conceitual, organizacional e operacional. </w:t>
      </w:r>
    </w:p>
    <w:p w14:paraId="690D6E86" w14:textId="77777777" w:rsidR="00BD62B6" w:rsidRPr="00465C4A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</w:rPr>
      </w:pPr>
      <w:r w:rsidRPr="00465C4A">
        <w:rPr>
          <w:rFonts w:asciiTheme="majorHAnsi" w:hAnsiTheme="majorHAnsi" w:cstheme="majorHAnsi"/>
        </w:rPr>
        <w:t>Certamente que a proposta de espaços de aprendizagem configuráveis e modernos, a abordagem centrada em projetos desde o primeiro semestre de cada curso, privilegiando o contato imediato com o mundo dos sistemas computacionais e afins para os discentes, a agenda forte com as organizações externas, a colaboração entre as equipes (coordenadores, docentes) e a infraestrutura computacional emulando o ambiente das empresas de TI provocarão dúvidas e questionamentos num primeiro momento. A mentalidade inovadora que a UnDF apregoa e que tanto dela necessita deve estar em cada docente que comporá a equipe dos cursos aqui apresentados, sob pena do projeto naufragar no berço.</w:t>
      </w:r>
    </w:p>
    <w:p w14:paraId="4355EF02" w14:textId="77777777" w:rsidR="00BD62B6" w:rsidRPr="00465C4A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</w:rPr>
      </w:pPr>
      <w:r w:rsidRPr="00465C4A">
        <w:rPr>
          <w:rFonts w:asciiTheme="majorHAnsi" w:hAnsiTheme="majorHAnsi" w:cstheme="majorHAnsi"/>
        </w:rPr>
        <w:t xml:space="preserve">Antecipa-se que será um trabalho desafiador e difícil, o qual, no entanto, está sendo concebido para fazer da UnDF uma instituição de referência nacional na área da Computação. Os resultados deste projeto, espera-se, motivarão outras IES públicas a trilharem caminhos semelhantes.  </w:t>
      </w:r>
    </w:p>
    <w:p w14:paraId="52BF01E2" w14:textId="77777777" w:rsidR="00BD62B6" w:rsidRPr="00465C4A" w:rsidRDefault="00BD62B6" w:rsidP="00BD62B6">
      <w:pPr>
        <w:tabs>
          <w:tab w:val="clear" w:pos="1615"/>
        </w:tabs>
        <w:spacing w:line="259" w:lineRule="auto"/>
        <w:rPr>
          <w:rFonts w:asciiTheme="majorHAnsi" w:hAnsiTheme="majorHAnsi" w:cstheme="majorHAnsi"/>
          <w:b/>
        </w:rPr>
      </w:pPr>
      <w:r w:rsidRPr="00465C4A">
        <w:rPr>
          <w:rFonts w:asciiTheme="majorHAnsi" w:hAnsiTheme="majorHAnsi" w:cstheme="majorHAnsi"/>
        </w:rPr>
        <w:br w:type="page"/>
      </w:r>
    </w:p>
    <w:p w14:paraId="04B812FF" w14:textId="77777777" w:rsidR="00BD62B6" w:rsidRPr="00465C4A" w:rsidRDefault="00BD62B6" w:rsidP="00BD62B6">
      <w:pPr>
        <w:pStyle w:val="Ttulo1"/>
        <w:numPr>
          <w:ilvl w:val="0"/>
          <w:numId w:val="1"/>
        </w:numPr>
        <w:tabs>
          <w:tab w:val="clear" w:pos="1615"/>
        </w:tabs>
        <w:spacing w:before="0" w:after="0" w:line="360" w:lineRule="auto"/>
        <w:ind w:left="432"/>
        <w:rPr>
          <w:rFonts w:asciiTheme="majorHAnsi" w:hAnsiTheme="majorHAnsi" w:cstheme="majorHAnsi"/>
          <w:color w:val="4875BD"/>
        </w:rPr>
      </w:pPr>
      <w:r w:rsidRPr="00F74C2E">
        <w:rPr>
          <w:rFonts w:asciiTheme="majorHAnsi" w:hAnsiTheme="majorHAnsi" w:cstheme="majorHAnsi"/>
          <w:color w:val="4875BD"/>
        </w:rPr>
        <w:lastRenderedPageBreak/>
        <w:t>COMPONENTES CURRICULARES, EMENTÁRIO E BIBLIOGRAFIA DO CURSO DE BACHARELADO EM SISTEMAS DE INFORMAÇÃO</w:t>
      </w:r>
    </w:p>
    <w:p w14:paraId="24BD7696" w14:textId="77777777" w:rsidR="00BD62B6" w:rsidRPr="00465C4A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  <w:sz w:val="24"/>
          <w:szCs w:val="24"/>
        </w:rPr>
      </w:pPr>
      <w:r w:rsidRPr="00465C4A">
        <w:rPr>
          <w:rFonts w:asciiTheme="majorHAnsi" w:hAnsiTheme="majorHAnsi" w:cstheme="majorHAnsi"/>
          <w:sz w:val="24"/>
          <w:szCs w:val="24"/>
        </w:rPr>
        <w:t xml:space="preserve">Em linha com a matriz curricular proposta, os componentes curriculares estão estruturados em três elementos basilares, nomeadamente Habilidades, Competências e Atitudes. Para que sejam alcançados e desenvolvidos, os conteúdos programáticos de referência são apresentados. </w:t>
      </w:r>
    </w:p>
    <w:p w14:paraId="31B4ABB3" w14:textId="77777777" w:rsidR="00BD62B6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  <w:sz w:val="24"/>
          <w:szCs w:val="24"/>
        </w:rPr>
        <w:sectPr w:rsidR="00BD62B6" w:rsidSect="004254B5">
          <w:footerReference w:type="default" r:id="rId12"/>
          <w:footerReference w:type="first" r:id="rId13"/>
          <w:pgSz w:w="11906" w:h="16838"/>
          <w:pgMar w:top="1134" w:right="1134" w:bottom="1701" w:left="1134" w:header="709" w:footer="680" w:gutter="0"/>
          <w:pgNumType w:start="1"/>
          <w:cols w:space="708"/>
          <w:titlePg/>
          <w:docGrid w:linePitch="360"/>
        </w:sectPr>
      </w:pPr>
      <w:r w:rsidRPr="00465C4A">
        <w:rPr>
          <w:rFonts w:asciiTheme="majorHAnsi" w:hAnsiTheme="majorHAnsi" w:cstheme="majorHAnsi"/>
          <w:sz w:val="24"/>
          <w:szCs w:val="24"/>
        </w:rPr>
        <w:t>A bibliografia do curso dará prioridade para as obras clássicas de cada conteúdo curricular e material diverso que pode ser obtido na Internet. O material didático complementar será selecionado e indicado pelos professores do curso a cada semestre.</w:t>
      </w:r>
      <w:bookmarkEnd w:id="4"/>
    </w:p>
    <w:bookmarkEnd w:id="0"/>
    <w:p w14:paraId="560BB340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 w:line="276" w:lineRule="auto"/>
      </w:pPr>
      <w:r>
        <w:rPr>
          <w:rFonts w:ascii="Arial Unicode MS" w:hAnsi="Arial Unicode MS"/>
          <w:noProof/>
          <w:sz w:val="28"/>
          <w:szCs w:val="28"/>
        </w:rPr>
        <w:lastRenderedPageBreak/>
        <w:drawing>
          <wp:inline distT="0" distB="0" distL="0" distR="0" wp14:anchorId="510DFFA8" wp14:editId="2115B304">
            <wp:extent cx="8350958" cy="6116321"/>
            <wp:effectExtent l="0" t="0" r="0" b="0"/>
            <wp:docPr id="107374183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" descr="Imag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50958" cy="61163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9E889B3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  <w:ind w:left="108" w:hanging="108"/>
      </w:pPr>
      <w:r>
        <w:rPr>
          <w:noProof/>
        </w:rPr>
        <w:lastRenderedPageBreak/>
        <w:drawing>
          <wp:inline distT="0" distB="0" distL="0" distR="0" wp14:anchorId="588151E8" wp14:editId="7430069F">
            <wp:extent cx="9077869" cy="4848628"/>
            <wp:effectExtent l="0" t="0" r="0" b="0"/>
            <wp:docPr id="107374183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" descr="Imag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077869" cy="48486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8F75DA4" w14:textId="77777777" w:rsidR="00F74C2E" w:rsidRDefault="00F74C2E" w:rsidP="00F74C2E">
      <w:pPr>
        <w:pStyle w:val="BodyA"/>
      </w:pPr>
    </w:p>
    <w:p w14:paraId="14D0063E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717AFDB1" wp14:editId="166359ED">
            <wp:extent cx="9253094" cy="4428209"/>
            <wp:effectExtent l="0" t="0" r="0" b="0"/>
            <wp:docPr id="107374183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" descr="Imag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4282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B8C2BB4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1B754E31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7E45714F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4918D6CA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anchor distT="152400" distB="152400" distL="152400" distR="152400" simplePos="0" relativeHeight="251659264" behindDoc="0" locked="0" layoutInCell="1" allowOverlap="1" wp14:anchorId="7C7D9EDA" wp14:editId="7A441584">
            <wp:simplePos x="0" y="0"/>
            <wp:positionH relativeFrom="margin">
              <wp:posOffset>-6350</wp:posOffset>
            </wp:positionH>
            <wp:positionV relativeFrom="page">
              <wp:posOffset>880533</wp:posOffset>
            </wp:positionV>
            <wp:extent cx="9163662" cy="300382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22"/>
                <wp:lineTo x="0" y="21622"/>
                <wp:lineTo x="0" y="0"/>
              </wp:wrapPolygon>
            </wp:wrapThrough>
            <wp:docPr id="107374183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" descr="Imag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63662" cy="30038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8F4DD38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44D7A561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1FF053A1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61C515B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20FA60C4" wp14:editId="405F03C3">
            <wp:extent cx="9253094" cy="6107429"/>
            <wp:effectExtent l="0" t="0" r="0" b="0"/>
            <wp:docPr id="107374183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" descr="Image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61074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0DED93B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18203166" wp14:editId="2613DC90">
            <wp:extent cx="9253220" cy="5581153"/>
            <wp:effectExtent l="0" t="0" r="0" b="0"/>
            <wp:docPr id="107374183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" descr="Imag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3220" cy="55811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0409EC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2A17F2D0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73CAEA14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4A82FD4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6301573A" wp14:editId="457C40E2">
            <wp:extent cx="9253094" cy="4772036"/>
            <wp:effectExtent l="0" t="0" r="0" b="0"/>
            <wp:docPr id="107374184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" descr="Imag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772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E3B319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5FEA021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2F5EE17B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anchor distT="152400" distB="152400" distL="152400" distR="152400" simplePos="0" relativeHeight="251660288" behindDoc="0" locked="0" layoutInCell="1" allowOverlap="1" wp14:anchorId="4AD1FEC2" wp14:editId="75273E73">
            <wp:simplePos x="0" y="0"/>
            <wp:positionH relativeFrom="margin">
              <wp:posOffset>-6349</wp:posOffset>
            </wp:positionH>
            <wp:positionV relativeFrom="page">
              <wp:posOffset>891583</wp:posOffset>
            </wp:positionV>
            <wp:extent cx="8964622" cy="339604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4"/>
                <wp:lineTo x="0" y="21604"/>
                <wp:lineTo x="0" y="0"/>
              </wp:wrapPolygon>
            </wp:wrapThrough>
            <wp:docPr id="107374184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" descr="Image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964622" cy="33960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5FCFD34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358AA5B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7D93CA25" wp14:editId="29BEDDC3">
            <wp:extent cx="9253094" cy="4389164"/>
            <wp:effectExtent l="0" t="0" r="0" b="0"/>
            <wp:docPr id="107374184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" descr="Image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3891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303E739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67CA40B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55215923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7B657771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drawing>
          <wp:inline distT="0" distB="0" distL="0" distR="0" wp14:anchorId="1A4E401C" wp14:editId="46FE2379">
            <wp:extent cx="9253220" cy="3524575"/>
            <wp:effectExtent l="0" t="0" r="0" b="0"/>
            <wp:docPr id="107374184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" descr="Image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3220" cy="3524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EA4212F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799A011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1EA3C6BB" wp14:editId="0C0BAB62">
            <wp:extent cx="9253094" cy="3594657"/>
            <wp:effectExtent l="0" t="0" r="0" b="0"/>
            <wp:docPr id="107374184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" descr="Image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5946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42869F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3D75A210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64D71348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36BA91F7" wp14:editId="2E7E6F86">
            <wp:extent cx="9253094" cy="6071736"/>
            <wp:effectExtent l="0" t="0" r="0" b="0"/>
            <wp:docPr id="107374184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" descr="Image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60717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A0B985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43892366" wp14:editId="7F1FD0F9">
            <wp:extent cx="9253094" cy="4412715"/>
            <wp:effectExtent l="0" t="0" r="0" b="0"/>
            <wp:docPr id="107374184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" descr="Image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4127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9DFD34B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3AB992A1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7C3AEEAB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02A0E742" wp14:editId="71D479C2">
            <wp:extent cx="9253094" cy="5735949"/>
            <wp:effectExtent l="0" t="0" r="0" b="0"/>
            <wp:docPr id="107374184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" descr="Image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7359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BE3218F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538B6C80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26CE4697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7F4FFCD0" wp14:editId="3AA2B9B7">
            <wp:extent cx="9253094" cy="5557676"/>
            <wp:effectExtent l="0" t="0" r="0" b="0"/>
            <wp:docPr id="107374184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" descr="Image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5576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276CB6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3265D8E7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083EEF63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0FBB6897" wp14:editId="23A82ACB">
            <wp:extent cx="9253094" cy="5474343"/>
            <wp:effectExtent l="0" t="0" r="0" b="0"/>
            <wp:docPr id="107374184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" descr="Image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4743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17257CB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4A9EF4BE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4F1FE960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057E8198" wp14:editId="613E6182">
            <wp:extent cx="8389099" cy="6116321"/>
            <wp:effectExtent l="0" t="0" r="0" b="0"/>
            <wp:docPr id="107374185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age" descr="Image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389099" cy="61163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648E53D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312FA865" wp14:editId="0C5C0150">
            <wp:extent cx="9253094" cy="4447298"/>
            <wp:effectExtent l="0" t="0" r="0" b="0"/>
            <wp:docPr id="107374185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" descr="Image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4472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58F1514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5D28516B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40AB0CA4" wp14:editId="7D10BA5A">
            <wp:extent cx="9253094" cy="4699215"/>
            <wp:effectExtent l="0" t="0" r="0" b="0"/>
            <wp:docPr id="107374185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age" descr="Image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699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EC855B4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168CC072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05CA198B" wp14:editId="35428CF0">
            <wp:extent cx="9078236" cy="5966514"/>
            <wp:effectExtent l="0" t="0" r="0" b="0"/>
            <wp:docPr id="107374185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" descr="Image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078236" cy="59665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0BF982D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5525A9CE" wp14:editId="20F01CC7">
            <wp:extent cx="9253094" cy="5868052"/>
            <wp:effectExtent l="0" t="0" r="0" b="0"/>
            <wp:docPr id="107374185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" descr="Image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8680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13DCA1E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7A7FBD9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368CC913" wp14:editId="520A9C04">
            <wp:extent cx="9253094" cy="4873619"/>
            <wp:effectExtent l="0" t="0" r="0" b="0"/>
            <wp:docPr id="107374185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" descr="Image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8736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198F16C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33726C1D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7C10358B" wp14:editId="14E30B83">
            <wp:extent cx="9253094" cy="4094204"/>
            <wp:effectExtent l="0" t="0" r="0" b="0"/>
            <wp:docPr id="107374185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" descr="Image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0942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7AA70FF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70BDC60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3B62906C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653D575C" wp14:editId="7D4D5C27">
            <wp:extent cx="9129830" cy="5163671"/>
            <wp:effectExtent l="0" t="0" r="0" b="0"/>
            <wp:docPr id="107374185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" descr="Image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29830" cy="51636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F4B5A92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18DE7CFE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2A6DC99B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1BD54E6A" wp14:editId="612DF0ED">
            <wp:extent cx="9144190" cy="5055636"/>
            <wp:effectExtent l="0" t="0" r="0" b="0"/>
            <wp:docPr id="107374185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" descr="Image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144190" cy="50556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0DC1507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261F7F97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3A80ABAF" wp14:editId="75472E84">
            <wp:extent cx="9253094" cy="3540230"/>
            <wp:effectExtent l="0" t="0" r="0" b="0"/>
            <wp:docPr id="107374185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" descr="Image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5402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16E99BA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2B0C2E31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0D54DB6E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46D064E8" wp14:editId="43BBE1F0">
            <wp:extent cx="9253094" cy="3949019"/>
            <wp:effectExtent l="0" t="0" r="0" b="0"/>
            <wp:docPr id="107374186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" descr="Image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9490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B72C55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4D09147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7062D0C0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19D77CDF" wp14:editId="7ADE31D4">
            <wp:extent cx="9253094" cy="5308201"/>
            <wp:effectExtent l="0" t="0" r="0" b="0"/>
            <wp:docPr id="107374186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" descr="Image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3082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9EF4672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0B6E3E1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392A8269" wp14:editId="2ED9BB4E">
            <wp:extent cx="9253094" cy="3207094"/>
            <wp:effectExtent l="0" t="0" r="0" b="0"/>
            <wp:docPr id="107374186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Image" descr="Image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2070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F508E1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7067AF64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54C08185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71F36BE9" wp14:editId="227FBBEA">
            <wp:extent cx="9253094" cy="4597510"/>
            <wp:effectExtent l="0" t="0" r="0" b="0"/>
            <wp:docPr id="107374186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Image" descr="Image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5975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8359E42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3C054D1A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1958B3A3" wp14:editId="7AF02D75">
            <wp:extent cx="9253094" cy="3174986"/>
            <wp:effectExtent l="0" t="0" r="0" b="0"/>
            <wp:docPr id="107374186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age" descr="Image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1749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26BB37D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68D1A277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6B0CD903" wp14:editId="66EE3D80">
            <wp:extent cx="9253094" cy="3929661"/>
            <wp:effectExtent l="0" t="0" r="0" b="0"/>
            <wp:docPr id="107374186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" descr="Image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9296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D52AA30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7757D00C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5CBA499D" wp14:editId="71A6FE5F">
            <wp:extent cx="9253094" cy="4263206"/>
            <wp:effectExtent l="0" t="0" r="0" b="0"/>
            <wp:docPr id="107374186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" descr="Image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2632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ED549AD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577872A6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2E7989C2" wp14:editId="07A6AC13">
            <wp:extent cx="9253094" cy="2870981"/>
            <wp:effectExtent l="0" t="0" r="0" b="0"/>
            <wp:docPr id="107374186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" descr="Image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28709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2D32D6F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3A82E114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20240B27" wp14:editId="21CC9E21">
            <wp:extent cx="9253094" cy="5861907"/>
            <wp:effectExtent l="0" t="0" r="0" b="0"/>
            <wp:docPr id="107374186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Image" descr="Image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8619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A01895E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37FFB177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41DB0BFD" wp14:editId="0B67C500">
            <wp:extent cx="9253094" cy="3933776"/>
            <wp:effectExtent l="0" t="0" r="0" b="0"/>
            <wp:docPr id="107374186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Image" descr="Imag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9337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74805A9" w14:textId="77777777" w:rsidR="00F74C2E" w:rsidRDefault="00F74C2E" w:rsidP="00F74C2E">
      <w:pPr>
        <w:pStyle w:val="BodyA"/>
        <w:widowControl w:val="0"/>
        <w:tabs>
          <w:tab w:val="clear" w:pos="1615"/>
        </w:tabs>
        <w:spacing w:after="0"/>
      </w:pPr>
    </w:p>
    <w:p w14:paraId="5CF75656" w14:textId="77777777" w:rsidR="00BD62B6" w:rsidRDefault="00BD62B6" w:rsidP="00BD62B6">
      <w:pPr>
        <w:tabs>
          <w:tab w:val="clear" w:pos="1615"/>
        </w:tabs>
        <w:spacing w:line="259" w:lineRule="auto"/>
        <w:rPr>
          <w:rFonts w:asciiTheme="majorHAnsi" w:hAnsiTheme="majorHAnsi" w:cstheme="majorHAnsi"/>
        </w:rPr>
        <w:sectPr w:rsidR="00BD62B6" w:rsidSect="00F74C2E">
          <w:pgSz w:w="16838" w:h="11906" w:orient="landscape"/>
          <w:pgMar w:top="1134" w:right="1134" w:bottom="1134" w:left="1701" w:header="709" w:footer="680" w:gutter="0"/>
          <w:cols w:space="708"/>
          <w:docGrid w:linePitch="360"/>
        </w:sectPr>
      </w:pPr>
    </w:p>
    <w:p w14:paraId="17B7FF34" w14:textId="5A9B4A41" w:rsidR="00BD62B6" w:rsidRPr="00465C4A" w:rsidRDefault="00BD62B6" w:rsidP="00BD62B6">
      <w:pPr>
        <w:pStyle w:val="Ttulo1"/>
        <w:numPr>
          <w:ilvl w:val="0"/>
          <w:numId w:val="1"/>
        </w:numPr>
        <w:tabs>
          <w:tab w:val="clear" w:pos="1615"/>
        </w:tabs>
        <w:spacing w:before="0" w:after="0" w:line="360" w:lineRule="auto"/>
        <w:ind w:left="432"/>
        <w:rPr>
          <w:rFonts w:asciiTheme="majorHAnsi" w:hAnsiTheme="majorHAnsi" w:cstheme="majorHAnsi"/>
          <w:color w:val="4875BD"/>
        </w:rPr>
      </w:pPr>
      <w:r w:rsidRPr="00BD62B6">
        <w:rPr>
          <w:rFonts w:asciiTheme="majorHAnsi" w:hAnsiTheme="majorHAnsi" w:cstheme="majorHAnsi"/>
          <w:color w:val="4875BD"/>
        </w:rPr>
        <w:lastRenderedPageBreak/>
        <w:t>COMPONENTES CURRICULARES, EMENTÁRIO E BIBLIOGRAFIA DO CURSO DE BACHARELADO EM CIÊNCIAS DA COMPUTAÇÃO</w:t>
      </w:r>
    </w:p>
    <w:p w14:paraId="5F43EBAC" w14:textId="77777777" w:rsidR="00BD62B6" w:rsidRPr="00BD62B6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  <w:sz w:val="24"/>
          <w:szCs w:val="24"/>
        </w:rPr>
      </w:pPr>
      <w:r w:rsidRPr="00BD62B6">
        <w:rPr>
          <w:rFonts w:asciiTheme="majorHAnsi" w:hAnsiTheme="majorHAnsi" w:cstheme="majorHAnsi"/>
          <w:sz w:val="24"/>
          <w:szCs w:val="24"/>
        </w:rPr>
        <w:t xml:space="preserve">Em linha com a matriz curricular proposta, os componentes curriculares estão estruturados em três elementos basilares, nomeadamente Habilidades, Competências e Atitudes. Para que sejam alcançados e desenvolvidos, os conteúdos programáticos de referência são apresentados. </w:t>
      </w:r>
    </w:p>
    <w:p w14:paraId="77A2F895" w14:textId="79F321FA" w:rsidR="00BD62B6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  <w:sz w:val="24"/>
          <w:szCs w:val="24"/>
        </w:rPr>
        <w:sectPr w:rsidR="00BD62B6" w:rsidSect="00BD62B6">
          <w:footerReference w:type="default" r:id="rId50"/>
          <w:footerReference w:type="first" r:id="rId51"/>
          <w:pgSz w:w="11906" w:h="16838"/>
          <w:pgMar w:top="1134" w:right="1134" w:bottom="1701" w:left="1134" w:header="709" w:footer="680" w:gutter="0"/>
          <w:cols w:space="708"/>
          <w:docGrid w:linePitch="360"/>
        </w:sectPr>
      </w:pPr>
      <w:r w:rsidRPr="00BD62B6">
        <w:rPr>
          <w:rFonts w:asciiTheme="majorHAnsi" w:hAnsiTheme="majorHAnsi" w:cstheme="majorHAnsi"/>
          <w:sz w:val="24"/>
          <w:szCs w:val="24"/>
        </w:rPr>
        <w:t>A bibliografia do curso dará prioridade para as obras clássicas de cada conteúdo curricular e material diverso que pode ser obtido na Internet. O material didático complementar será selecionado e indicado pelos professores do curso a cada semestre.</w:t>
      </w:r>
    </w:p>
    <w:p w14:paraId="44032664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 w:line="276" w:lineRule="auto"/>
      </w:pPr>
      <w:r>
        <w:rPr>
          <w:rFonts w:ascii="Arial Unicode MS" w:hAnsi="Arial Unicode MS"/>
          <w:noProof/>
          <w:sz w:val="28"/>
          <w:szCs w:val="28"/>
        </w:rPr>
        <w:lastRenderedPageBreak/>
        <w:drawing>
          <wp:inline distT="0" distB="0" distL="0" distR="0" wp14:anchorId="475E4226" wp14:editId="061C7829">
            <wp:extent cx="9087654" cy="4398811"/>
            <wp:effectExtent l="0" t="0" r="0" b="0"/>
            <wp:docPr id="107374187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" descr="Image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087654" cy="43988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7E4AECF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2B1304EE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0D3A73E5" wp14:editId="167CD81C">
            <wp:extent cx="9253094" cy="3746471"/>
            <wp:effectExtent l="0" t="0" r="0" b="0"/>
            <wp:docPr id="107374187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Image" descr="Image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7464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3B0EE1D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05AB853D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4E7B5B53" wp14:editId="6D6B5EFC">
            <wp:extent cx="9123250" cy="4762032"/>
            <wp:effectExtent l="0" t="0" r="0" b="0"/>
            <wp:docPr id="107374187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" descr="Image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123250" cy="47620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0231934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</w:p>
    <w:p w14:paraId="7D8AA186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4A639661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  <w:r>
        <w:rPr>
          <w:noProof/>
        </w:rPr>
        <w:lastRenderedPageBreak/>
        <w:drawing>
          <wp:inline distT="0" distB="0" distL="0" distR="0" wp14:anchorId="4B27CF99" wp14:editId="515409B5">
            <wp:extent cx="9253094" cy="3730305"/>
            <wp:effectExtent l="0" t="0" r="0" b="0"/>
            <wp:docPr id="107374187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Image" descr="Image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7303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98CD516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</w:p>
    <w:p w14:paraId="5AD7A2A1" w14:textId="77777777" w:rsidR="00BD62B6" w:rsidRDefault="00BD62B6" w:rsidP="00BD62B6">
      <w:pPr>
        <w:pStyle w:val="BodyA"/>
        <w:widowControl w:val="0"/>
        <w:tabs>
          <w:tab w:val="clear" w:pos="1615"/>
        </w:tabs>
        <w:spacing w:after="0"/>
      </w:pPr>
      <w:r>
        <w:rPr>
          <w:rFonts w:ascii="Arial Unicode MS" w:hAnsi="Arial Unicode MS"/>
        </w:rPr>
        <w:br w:type="page"/>
      </w:r>
    </w:p>
    <w:p w14:paraId="1D86DB13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20053887" wp14:editId="0356495F">
            <wp:extent cx="9253094" cy="5726260"/>
            <wp:effectExtent l="0" t="0" r="0" b="0"/>
            <wp:docPr id="107374187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Image" descr="Image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7262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98F208C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62E080FC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20496913" wp14:editId="3B50D425">
            <wp:extent cx="9253094" cy="5058617"/>
            <wp:effectExtent l="0" t="0" r="0" b="0"/>
            <wp:docPr id="107374187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Image" descr="Image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0586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9C1337D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63E12A7C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26E76BE8" wp14:editId="17235C4E">
            <wp:extent cx="9253094" cy="4592635"/>
            <wp:effectExtent l="0" t="0" r="0" b="0"/>
            <wp:docPr id="107374187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Image" descr="Image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5926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027BC59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1F71925A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4298D894" wp14:editId="7CB9811A">
            <wp:extent cx="9253094" cy="3538801"/>
            <wp:effectExtent l="0" t="0" r="0" b="0"/>
            <wp:docPr id="107374187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Image" descr="Image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5388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3084F60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50D9F70E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739AAC64" wp14:editId="0FD4728A">
            <wp:extent cx="9253094" cy="5542167"/>
            <wp:effectExtent l="0" t="0" r="0" b="0"/>
            <wp:docPr id="107374187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Image" descr="Image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5421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4E7C47A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5A6967D7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643AD57F" wp14:editId="401D6046">
            <wp:extent cx="9253094" cy="3730305"/>
            <wp:effectExtent l="0" t="0" r="0" b="0"/>
            <wp:docPr id="107374187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Image" descr="Image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7303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8C1960C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55A61643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42032FED" wp14:editId="0F52706A">
            <wp:extent cx="9113908" cy="5523581"/>
            <wp:effectExtent l="0" t="0" r="0" b="0"/>
            <wp:docPr id="107374188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" descr="Image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113908" cy="55235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FB0E241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1FE4B041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68AF59C3" wp14:editId="2A138414">
            <wp:extent cx="9253094" cy="2632680"/>
            <wp:effectExtent l="0" t="0" r="0" b="0"/>
            <wp:docPr id="107374188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Image" descr="Image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26326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34A82E2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7C8BE6B3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49BEBEDE" wp14:editId="35AD2F0E">
            <wp:extent cx="9097441" cy="4467918"/>
            <wp:effectExtent l="0" t="0" r="0" b="0"/>
            <wp:docPr id="107374188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age" descr="Image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097441" cy="44679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E1E4FA0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0BE16480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4FF2EED9" wp14:editId="35C1CE9A">
            <wp:extent cx="9253094" cy="4166315"/>
            <wp:effectExtent l="0" t="0" r="0" b="0"/>
            <wp:docPr id="107374188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Image" descr="Image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1663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0D93EE4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094E9A1B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671FC6A1" wp14:editId="491402C7">
            <wp:extent cx="9253094" cy="3885331"/>
            <wp:effectExtent l="0" t="0" r="0" b="0"/>
            <wp:docPr id="107374188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Image" descr="Image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38853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77AB927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2A1DE19D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1FBB628A" wp14:editId="72BFFE3A">
            <wp:extent cx="9253094" cy="5900664"/>
            <wp:effectExtent l="0" t="0" r="0" b="0"/>
            <wp:docPr id="107374188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Image" descr="Image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9006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76512B5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4A88FCD1" wp14:editId="0457C09C">
            <wp:extent cx="9253094" cy="1955152"/>
            <wp:effectExtent l="0" t="0" r="0" b="0"/>
            <wp:docPr id="107374188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Image" descr="Image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19551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B8B9F51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166BC00B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3584DC9E" wp14:editId="451058DD">
            <wp:extent cx="9253094" cy="4428749"/>
            <wp:effectExtent l="0" t="0" r="0" b="0"/>
            <wp:docPr id="107374188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Image" descr="Image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4287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EB322C3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79497897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1F2DEA5B" wp14:editId="3F847741">
            <wp:extent cx="9253094" cy="4451960"/>
            <wp:effectExtent l="0" t="0" r="0" b="0"/>
            <wp:docPr id="107374188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Image" descr="Image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4519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2A42C53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3F451C2F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57DFDC6B" wp14:editId="4217CC9D">
            <wp:extent cx="9253094" cy="2218805"/>
            <wp:effectExtent l="0" t="0" r="0" b="0"/>
            <wp:docPr id="107374188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Image" descr="Image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22188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956FB1C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78EC384F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26117169" wp14:editId="0638A2D6">
            <wp:extent cx="9232172" cy="6116193"/>
            <wp:effectExtent l="0" t="0" r="0" b="0"/>
            <wp:docPr id="107374189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Image" descr="Image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232172" cy="61161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939386C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45CBAF7A" wp14:editId="3217BCF4">
            <wp:extent cx="9253094" cy="1906757"/>
            <wp:effectExtent l="0" t="0" r="0" b="0"/>
            <wp:docPr id="107374189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Image" descr="Image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19067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3363551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11A8331B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53B8AA1E" wp14:editId="6E6313B1">
            <wp:extent cx="9253094" cy="4094204"/>
            <wp:effectExtent l="0" t="0" r="0" b="0"/>
            <wp:docPr id="107374189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2" name="Image" descr="Image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0942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CBD3BA4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02A6028F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69F7627D" wp14:editId="528A328C">
            <wp:extent cx="9253094" cy="5192175"/>
            <wp:effectExtent l="0" t="0" r="0" b="0"/>
            <wp:docPr id="107374189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3" name="Image" descr="Image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1921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5BCE4B8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2A9F263D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1AC1F63C" wp14:editId="1E101951">
            <wp:extent cx="8577219" cy="6116321"/>
            <wp:effectExtent l="0" t="0" r="0" b="0"/>
            <wp:docPr id="107374189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4" name="Image" descr="Image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577219" cy="61163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68AAFE7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6AA7F0C5" wp14:editId="47CCA62F">
            <wp:extent cx="9052206" cy="5533480"/>
            <wp:effectExtent l="0" t="0" r="0" b="0"/>
            <wp:docPr id="107374189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Image" descr="Image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052206" cy="55334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18AFE2C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4C459BE0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11103324" wp14:editId="3586AC4B">
            <wp:extent cx="9253094" cy="1850619"/>
            <wp:effectExtent l="0" t="0" r="0" b="0"/>
            <wp:docPr id="107374189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6" name="Image" descr="Image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18506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579BB91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4A1D6ACA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0A8C8647" wp14:editId="4C07FAC7">
            <wp:extent cx="9253094" cy="4088802"/>
            <wp:effectExtent l="0" t="0" r="0" b="0"/>
            <wp:docPr id="107374189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7" name="Image" descr="Image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0888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5969B4D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5DD0C398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692C8BD7" wp14:editId="6CFDB85B">
            <wp:extent cx="9253094" cy="5524812"/>
            <wp:effectExtent l="0" t="0" r="0" b="0"/>
            <wp:docPr id="107374189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8" name="Image" descr="Image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55248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CEC8A44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098129B3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5C96618F" wp14:editId="10299760">
            <wp:extent cx="9253094" cy="2441654"/>
            <wp:effectExtent l="0" t="0" r="0" b="0"/>
            <wp:docPr id="107374189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9" name="Image" descr="Image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24416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B296715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3E646D2A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26A0EAFC" wp14:editId="0663865D">
            <wp:extent cx="9158214" cy="4665325"/>
            <wp:effectExtent l="0" t="0" r="0" b="0"/>
            <wp:docPr id="107374190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0" name="Image" descr="Image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158214" cy="4665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DBCCA9C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3EB5A128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332655D5" wp14:editId="60B7A11F">
            <wp:extent cx="9253094" cy="2080979"/>
            <wp:effectExtent l="0" t="0" r="0" b="0"/>
            <wp:docPr id="107374190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1" name="Image" descr="Image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20809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8F4573E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30C3CBF4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7FAD0CCE" wp14:editId="2CD14647">
            <wp:extent cx="9253094" cy="4098491"/>
            <wp:effectExtent l="0" t="0" r="0" b="0"/>
            <wp:docPr id="107374190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2" name="Image" descr="Image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0984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2740EBA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1965F387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7381ECFA" wp14:editId="5A6D3532">
            <wp:extent cx="9253094" cy="6104337"/>
            <wp:effectExtent l="0" t="0" r="0" b="0"/>
            <wp:docPr id="107374190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3" name="Image" descr="Image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61043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73C427A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2A9E9B1A" wp14:editId="21B1096B">
            <wp:extent cx="9253094" cy="4505433"/>
            <wp:effectExtent l="0" t="0" r="0" b="0"/>
            <wp:docPr id="107374190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4" name="Image" descr="Image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5054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DCF4A9D" w14:textId="77777777" w:rsidR="00BD62B6" w:rsidRDefault="00BD62B6" w:rsidP="00BD62B6">
      <w:pPr>
        <w:pStyle w:val="BodyA"/>
      </w:pPr>
      <w:r>
        <w:rPr>
          <w:rFonts w:ascii="Arial Unicode MS" w:hAnsi="Arial Unicode MS"/>
        </w:rPr>
        <w:br w:type="page"/>
      </w:r>
    </w:p>
    <w:p w14:paraId="746E5275" w14:textId="77777777" w:rsidR="00BD62B6" w:rsidRDefault="00BD62B6" w:rsidP="00BD62B6">
      <w:pPr>
        <w:pStyle w:val="BodyA"/>
      </w:pPr>
      <w:r>
        <w:rPr>
          <w:noProof/>
        </w:rPr>
        <w:lastRenderedPageBreak/>
        <w:drawing>
          <wp:inline distT="0" distB="0" distL="0" distR="0" wp14:anchorId="1FC3009A" wp14:editId="16FAC64D">
            <wp:extent cx="9253094" cy="4123241"/>
            <wp:effectExtent l="0" t="0" r="0" b="0"/>
            <wp:docPr id="107374190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Image" descr="Image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253094" cy="41232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621C9B7" w14:textId="75FFF690" w:rsidR="00BD62B6" w:rsidRPr="00465C4A" w:rsidRDefault="00BD62B6" w:rsidP="00BD62B6">
      <w:pPr>
        <w:spacing w:line="360" w:lineRule="auto"/>
        <w:ind w:firstLine="709"/>
        <w:jc w:val="both"/>
        <w:rPr>
          <w:rFonts w:asciiTheme="majorHAnsi" w:hAnsiTheme="majorHAnsi" w:cstheme="majorHAnsi"/>
        </w:rPr>
      </w:pPr>
    </w:p>
    <w:sectPr w:rsidR="00BD62B6" w:rsidRPr="00465C4A">
      <w:headerReference w:type="default" r:id="rId88"/>
      <w:footerReference w:type="default" r:id="rId89"/>
      <w:headerReference w:type="first" r:id="rId90"/>
      <w:footerReference w:type="first" r:id="rId91"/>
      <w:pgSz w:w="16840" w:h="11900" w:orient="landscape"/>
      <w:pgMar w:top="1134" w:right="1134" w:bottom="1134" w:left="1134" w:header="709" w:footer="68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699B68" w14:textId="77777777" w:rsidR="00591676" w:rsidRDefault="00591676" w:rsidP="00D703CD">
      <w:pPr>
        <w:spacing w:after="0"/>
      </w:pPr>
      <w:r>
        <w:separator/>
      </w:r>
    </w:p>
    <w:p w14:paraId="4D7BE356" w14:textId="77777777" w:rsidR="00591676" w:rsidRDefault="00591676"/>
  </w:endnote>
  <w:endnote w:type="continuationSeparator" w:id="0">
    <w:p w14:paraId="6E232902" w14:textId="77777777" w:rsidR="00591676" w:rsidRDefault="00591676" w:rsidP="00D703CD">
      <w:pPr>
        <w:spacing w:after="0"/>
      </w:pPr>
      <w:r>
        <w:continuationSeparator/>
      </w:r>
    </w:p>
    <w:p w14:paraId="55E919F3" w14:textId="77777777" w:rsidR="00591676" w:rsidRDefault="0059167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Futura Lt BT">
    <w:altName w:val="Futura Lt BT"/>
    <w:panose1 w:val="020B0402020204020303"/>
    <w:charset w:val="00"/>
    <w:family w:val="swiss"/>
    <w:pitch w:val="variable"/>
    <w:sig w:usb0="00000087" w:usb1="00000000" w:usb2="00000000" w:usb3="00000000" w:csb0="0000001B" w:csb1="00000000"/>
  </w:font>
  <w:font w:name="Helvetica Neue LT St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7A24B" w14:textId="30F7CD86" w:rsidR="00B64FD2" w:rsidRDefault="004254B5">
    <w:pPr>
      <w:pStyle w:val="Rodap"/>
    </w:pPr>
    <w:r>
      <w:rPr>
        <w:noProof/>
      </w:rPr>
      <w:drawing>
        <wp:anchor distT="0" distB="0" distL="114300" distR="114300" simplePos="0" relativeHeight="251659264" behindDoc="1" locked="0" layoutInCell="1" allowOverlap="1" wp14:anchorId="2D9458C2" wp14:editId="345B4386">
          <wp:simplePos x="0" y="0"/>
          <wp:positionH relativeFrom="margin">
            <wp:align>center</wp:align>
          </wp:positionH>
          <wp:positionV relativeFrom="margin">
            <wp:posOffset>9396210</wp:posOffset>
          </wp:positionV>
          <wp:extent cx="7560000" cy="563951"/>
          <wp:effectExtent l="0" t="0" r="3175" b="7620"/>
          <wp:wrapNone/>
          <wp:docPr id="9" name="Imagem 9" descr="Forma, Retângul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agem 19" descr="Forma, Retângulo&#10;&#10;Descrição gerada automa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56395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D0EA4" w:rsidRPr="006D0EA4">
      <w:ptab w:relativeTo="margin" w:alignment="center" w:leader="none"/>
    </w:r>
    <w:r w:rsidR="006D0EA4" w:rsidRPr="006D0EA4">
      <w:ptab w:relativeTo="margin" w:alignment="right" w:leader="none"/>
    </w:r>
    <w:r w:rsidR="006D0EA4" w:rsidRPr="00E436BA">
      <w:rPr>
        <w:color w:val="4875BD" w:themeColor="text1"/>
      </w:rPr>
      <w:fldChar w:fldCharType="begin"/>
    </w:r>
    <w:r w:rsidR="006D0EA4" w:rsidRPr="00E436BA">
      <w:rPr>
        <w:color w:val="4875BD" w:themeColor="text1"/>
      </w:rPr>
      <w:instrText>PAGE   \* MERGEFORMAT</w:instrText>
    </w:r>
    <w:r w:rsidR="006D0EA4" w:rsidRPr="00E436BA">
      <w:rPr>
        <w:color w:val="4875BD" w:themeColor="text1"/>
      </w:rPr>
      <w:fldChar w:fldCharType="separate"/>
    </w:r>
    <w:r w:rsidR="002A6742">
      <w:rPr>
        <w:noProof/>
        <w:color w:val="4875BD" w:themeColor="text1"/>
      </w:rPr>
      <w:t>11</w:t>
    </w:r>
    <w:r w:rsidR="006D0EA4" w:rsidRPr="00E436BA">
      <w:rPr>
        <w:color w:val="4875BD" w:themeColor="text1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77C8AB" w14:textId="77777777" w:rsidR="00E436BA" w:rsidRDefault="00E436BA">
    <w:pPr>
      <w:pStyle w:val="Rodap"/>
    </w:pPr>
    <w:r>
      <w:rPr>
        <w:noProof/>
        <w:lang w:eastAsia="pt-BR"/>
      </w:rPr>
      <mc:AlternateContent>
        <mc:Choice Requires="wpg">
          <w:drawing>
            <wp:anchor distT="0" distB="0" distL="114300" distR="114300" simplePos="0" relativeHeight="251657216" behindDoc="1" locked="0" layoutInCell="1" allowOverlap="1" wp14:anchorId="706D4F8F" wp14:editId="2C92080D">
              <wp:simplePos x="0" y="0"/>
              <wp:positionH relativeFrom="column">
                <wp:posOffset>6984365</wp:posOffset>
              </wp:positionH>
              <wp:positionV relativeFrom="paragraph">
                <wp:posOffset>-446405</wp:posOffset>
              </wp:positionV>
              <wp:extent cx="8664575" cy="1057247"/>
              <wp:effectExtent l="0" t="0" r="3175" b="0"/>
              <wp:wrapNone/>
              <wp:docPr id="23" name="Grupo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4575" cy="1057247"/>
                        <a:chOff x="0" y="0"/>
                        <a:chExt cx="8664575" cy="1057247"/>
                      </a:xfrm>
                    </wpg:grpSpPr>
                    <pic:pic xmlns:pic="http://schemas.openxmlformats.org/drawingml/2006/picture">
                      <pic:nvPicPr>
                        <pic:cNvPr id="24" name="Imagem 24"/>
                        <pic:cNvPicPr>
                          <a:picLocks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96287"/>
                          <a:ext cx="8664575" cy="6096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5" name="Imagem 25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59558" y="0"/>
                          <a:ext cx="2769870" cy="97663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069572B" id="Grupo 23" o:spid="_x0000_s1026" style="position:absolute;margin-left:549.95pt;margin-top:-35.15pt;width:682.25pt;height:83.25pt;z-index:-251659264" coordsize="86645,10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FcmljbyBWYWxu&#10;ZXkgZGUgT2xpdmVpcmEgTW91cmEAAAAFkAMAAgAAABQAABC4kAQAAgAAABQAABDMkpEAAgAAAAMx&#10;MwAAkpIAAgAAAAMxMwAA6hwABwAACAwAAAis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xOTowNjowNiAxMjo1OToy&#10;MgAyMDE5OjA2OjA2IDEyOjU5OjIyAAAARQByAGkAYwBvACAAVgBhAGwAbgBlAHkAIABkAGUAIABP&#10;AGwAaQB2AGUAaQByAGEAIABNAG8AdQByAGEAAAD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24" o:spid="_x0000_s1027" type="#_x0000_t75" style="position:absolute;top:9962;width:86645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">
                <v:imagedata r:id="rId3" o:title=""/>
                <o:lock v:ext="edit" aspectratio="f"/>
              </v:shape>
              <v:shape id="Imagem 25" o:spid="_x0000_s1028" type="#_x0000_t75" style="position:absolute;left:5595;width:27699;height:9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">
                <v:imagedata r:id="rId4" o:title=""/>
              </v:shape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A1C62A" w14:textId="77777777" w:rsidR="00BD62B6" w:rsidRDefault="00BD62B6">
    <w:pPr>
      <w:pStyle w:val="Rodap"/>
    </w:pPr>
    <w:r>
      <w:rPr>
        <w:noProof/>
      </w:rPr>
      <w:drawing>
        <wp:anchor distT="0" distB="0" distL="114300" distR="114300" simplePos="0" relativeHeight="251662336" behindDoc="1" locked="0" layoutInCell="1" allowOverlap="1" wp14:anchorId="1A6167E7" wp14:editId="25DBC384">
          <wp:simplePos x="0" y="0"/>
          <wp:positionH relativeFrom="margin">
            <wp:align>center</wp:align>
          </wp:positionH>
          <wp:positionV relativeFrom="margin">
            <wp:posOffset>9396210</wp:posOffset>
          </wp:positionV>
          <wp:extent cx="7560000" cy="563951"/>
          <wp:effectExtent l="0" t="0" r="3175" b="7620"/>
          <wp:wrapNone/>
          <wp:docPr id="19" name="Imagem 19" descr="Forma, Retângul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agem 19" descr="Forma, Retângulo&#10;&#10;Descrição gerada automa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56395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D0EA4">
      <w:ptab w:relativeTo="margin" w:alignment="center" w:leader="none"/>
    </w:r>
    <w:r w:rsidRPr="006D0EA4">
      <w:ptab w:relativeTo="margin" w:alignment="right" w:leader="none"/>
    </w:r>
    <w:r w:rsidRPr="00E436BA">
      <w:rPr>
        <w:color w:val="4875BD" w:themeColor="text1"/>
      </w:rPr>
      <w:fldChar w:fldCharType="begin"/>
    </w:r>
    <w:r w:rsidRPr="00E436BA">
      <w:rPr>
        <w:color w:val="4875BD" w:themeColor="text1"/>
      </w:rPr>
      <w:instrText>PAGE   \* MERGEFORMAT</w:instrText>
    </w:r>
    <w:r w:rsidRPr="00E436BA">
      <w:rPr>
        <w:color w:val="4875BD" w:themeColor="text1"/>
      </w:rPr>
      <w:fldChar w:fldCharType="separate"/>
    </w:r>
    <w:r>
      <w:rPr>
        <w:noProof/>
        <w:color w:val="4875BD" w:themeColor="text1"/>
      </w:rPr>
      <w:t>11</w:t>
    </w:r>
    <w:r w:rsidRPr="00E436BA">
      <w:rPr>
        <w:color w:val="4875BD" w:themeColor="text1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51334C" w14:textId="77777777" w:rsidR="00BD62B6" w:rsidRDefault="00BD62B6">
    <w:pPr>
      <w:pStyle w:val="Rodap"/>
    </w:pPr>
    <w:r>
      <w:rPr>
        <w:noProof/>
        <w:lang w:eastAsia="pt-BR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7AE85413" wp14:editId="3DEE54CA">
              <wp:simplePos x="0" y="0"/>
              <wp:positionH relativeFrom="column">
                <wp:posOffset>6984365</wp:posOffset>
              </wp:positionH>
              <wp:positionV relativeFrom="paragraph">
                <wp:posOffset>-446405</wp:posOffset>
              </wp:positionV>
              <wp:extent cx="8664575" cy="1057247"/>
              <wp:effectExtent l="0" t="0" r="3175" b="0"/>
              <wp:wrapNone/>
              <wp:docPr id="16" name="Grupo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4575" cy="1057247"/>
                        <a:chOff x="0" y="0"/>
                        <a:chExt cx="8664575" cy="1057247"/>
                      </a:xfrm>
                    </wpg:grpSpPr>
                    <pic:pic xmlns:pic="http://schemas.openxmlformats.org/drawingml/2006/picture">
                      <pic:nvPicPr>
                        <pic:cNvPr id="17" name="Imagem 17"/>
                        <pic:cNvPicPr>
                          <a:picLocks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96287"/>
                          <a:ext cx="8664575" cy="6096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" name="Imagem 18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59558" y="0"/>
                          <a:ext cx="2769870" cy="97663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41DBE53" id="Grupo 23" o:spid="_x0000_s1026" style="position:absolute;margin-left:549.95pt;margin-top:-35.15pt;width:682.25pt;height:83.25pt;z-index:-251655168" coordsize="86645,10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VyaWNvIFZhbG5l&#10;eSBkZSBPbGl2ZWlyYSBNb3VyYQAAAAWQAwACAAAAFAAAELiQBAACAAAAFAAAEMySkQACAAAAAzEz&#10;AACSkgACAAAAAzEzAADqHAAHAAAIDAAACKwAAAAAHOo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DE5OjA2OjA2IDEyOjU5OjIy&#10;ADIwMTk6MDY6MDYgMTI6NTk6MjIAAABFAHIAaQBjAG8AIABWAGEAbABuAGUAeQAgAGQAZQAgAE8A&#10;bABpAHYAZQBpAHIAYQAgAE0AbwB1AHIAYQAAAP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17" o:spid="_x0000_s1027" type="#_x0000_t75" style="position:absolute;top:9962;width:86645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">
                <v:imagedata r:id="rId3" o:title=""/>
                <o:lock v:ext="edit" aspectratio="f"/>
              </v:shape>
              <v:shape id="Imagem 18" o:spid="_x0000_s1028" type="#_x0000_t75" style="position:absolute;left:5595;width:27699;height:9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">
                <v:imagedata r:id="rId4" o:title=""/>
              </v:shape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ACDAA" w14:textId="77777777" w:rsidR="00DD1030" w:rsidRDefault="00B42D00">
    <w:pPr>
      <w:pStyle w:val="Rodap"/>
      <w:jc w:val="right"/>
    </w:pPr>
    <w:r>
      <w:rPr>
        <w:rFonts w:ascii="Calibri" w:eastAsia="Calibri" w:hAnsi="Calibri" w:cs="Calibri"/>
        <w:color w:val="4875BD"/>
        <w:sz w:val="24"/>
        <w:szCs w:val="24"/>
        <w:u w:color="4875BD"/>
      </w:rPr>
      <w:fldChar w:fldCharType="begin"/>
    </w:r>
    <w:r>
      <w:rPr>
        <w:rFonts w:ascii="Calibri" w:eastAsia="Calibri" w:hAnsi="Calibri" w:cs="Calibri"/>
        <w:color w:val="4875BD"/>
        <w:sz w:val="24"/>
        <w:szCs w:val="24"/>
        <w:u w:color="4875BD"/>
      </w:rPr>
      <w:instrText xml:space="preserve"> PAGE </w:instrText>
    </w:r>
    <w:r>
      <w:rPr>
        <w:rFonts w:ascii="Calibri" w:eastAsia="Calibri" w:hAnsi="Calibri" w:cs="Calibri"/>
        <w:color w:val="4875BD"/>
        <w:sz w:val="24"/>
        <w:szCs w:val="24"/>
        <w:u w:color="4875BD"/>
      </w:rPr>
      <w:fldChar w:fldCharType="separate"/>
    </w:r>
    <w:r>
      <w:rPr>
        <w:rFonts w:ascii="Calibri" w:eastAsia="Calibri" w:hAnsi="Calibri" w:cs="Calibri"/>
        <w:noProof/>
        <w:color w:val="4875BD"/>
        <w:sz w:val="24"/>
        <w:szCs w:val="24"/>
        <w:u w:color="4875BD"/>
      </w:rPr>
      <w:t>21</w:t>
    </w:r>
    <w:r>
      <w:rPr>
        <w:rFonts w:ascii="Calibri" w:eastAsia="Calibri" w:hAnsi="Calibri" w:cs="Calibri"/>
        <w:color w:val="4875BD"/>
        <w:sz w:val="24"/>
        <w:szCs w:val="24"/>
        <w:u w:color="4875BD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B47583" w14:textId="77777777" w:rsidR="00DD1030" w:rsidRDefault="00591676">
    <w:pPr>
      <w:pStyle w:val="Header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4F61F1" w14:textId="77777777" w:rsidR="00591676" w:rsidRDefault="00591676" w:rsidP="00D703CD">
      <w:pPr>
        <w:spacing w:after="0"/>
      </w:pPr>
      <w:r>
        <w:separator/>
      </w:r>
    </w:p>
    <w:p w14:paraId="256D5D06" w14:textId="77777777" w:rsidR="00591676" w:rsidRDefault="00591676"/>
  </w:footnote>
  <w:footnote w:type="continuationSeparator" w:id="0">
    <w:p w14:paraId="778196A1" w14:textId="77777777" w:rsidR="00591676" w:rsidRDefault="00591676" w:rsidP="00D703CD">
      <w:pPr>
        <w:spacing w:after="0"/>
      </w:pPr>
      <w:r>
        <w:continuationSeparator/>
      </w:r>
    </w:p>
    <w:p w14:paraId="417CA92E" w14:textId="77777777" w:rsidR="00591676" w:rsidRDefault="0059167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62DD9" w14:textId="77777777" w:rsidR="00DD1030" w:rsidRDefault="00B42D00">
    <w:pPr>
      <w:pStyle w:val="HeaderFooter"/>
      <w:rPr>
        <w:rFonts w:hint="eastAsia"/>
      </w:rPr>
    </w:pPr>
    <w:r>
      <w:rPr>
        <w:noProof/>
      </w:rPr>
      <w:drawing>
        <wp:anchor distT="152400" distB="152400" distL="152400" distR="152400" simplePos="0" relativeHeight="251664384" behindDoc="1" locked="0" layoutInCell="1" allowOverlap="1" wp14:anchorId="30C3F38E" wp14:editId="6863662D">
          <wp:simplePos x="0" y="0"/>
          <wp:positionH relativeFrom="page">
            <wp:posOffset>386</wp:posOffset>
          </wp:positionH>
          <wp:positionV relativeFrom="page">
            <wp:posOffset>10105373</wp:posOffset>
          </wp:positionV>
          <wp:extent cx="7559675" cy="556260"/>
          <wp:effectExtent l="0" t="0" r="0" b="0"/>
          <wp:wrapNone/>
          <wp:docPr id="1073741830" name="officeArt object" descr="Imagem 5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30" name="Imagem 50" descr="Imagem 50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9675" cy="55626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6D857" w14:textId="77777777" w:rsidR="00DD1030" w:rsidRDefault="00B42D00">
    <w:pPr>
      <w:pStyle w:val="HeaderFooter"/>
      <w:rPr>
        <w:rFonts w:hint="eastAsia"/>
      </w:rPr>
    </w:pPr>
    <w:r>
      <w:rPr>
        <w:noProof/>
      </w:rPr>
      <mc:AlternateContent>
        <mc:Choice Requires="wpg">
          <w:drawing>
            <wp:anchor distT="152400" distB="152400" distL="152400" distR="152400" simplePos="0" relativeHeight="251665408" behindDoc="1" locked="0" layoutInCell="1" allowOverlap="1" wp14:anchorId="4853B326" wp14:editId="4E0C9ABC">
              <wp:simplePos x="0" y="0"/>
              <wp:positionH relativeFrom="page">
                <wp:posOffset>7692390</wp:posOffset>
              </wp:positionH>
              <wp:positionV relativeFrom="page">
                <wp:posOffset>9638031</wp:posOffset>
              </wp:positionV>
              <wp:extent cx="8664575" cy="1057250"/>
              <wp:effectExtent l="0" t="0" r="0" b="0"/>
              <wp:wrapNone/>
              <wp:docPr id="1073741833" name="officeArt object" descr="Agrupar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64575" cy="1057250"/>
                        <a:chOff x="0" y="-1"/>
                        <a:chExt cx="8664575" cy="1057249"/>
                      </a:xfrm>
                    </wpg:grpSpPr>
                    <pic:pic xmlns:pic="http://schemas.openxmlformats.org/drawingml/2006/picture">
                      <pic:nvPicPr>
                        <pic:cNvPr id="1073741831" name="Shape 12" descr="Shape 12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996286"/>
                          <a:ext cx="8664575" cy="60963"/>
                        </a:xfrm>
                        <a:prstGeom prst="rect">
                          <a:avLst/>
                        </a:pr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  <pic:pic xmlns:pic="http://schemas.openxmlformats.org/drawingml/2006/picture">
                      <pic:nvPicPr>
                        <pic:cNvPr id="1073741832" name="Shape 13" descr="Shape 1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59556" y="-2"/>
                          <a:ext cx="2769873" cy="976634"/>
                        </a:xfrm>
                        <a:prstGeom prst="rect">
                          <a:avLst/>
                        </a:pr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2A00805" id="officeArt object" o:spid="_x0000_s1026" alt="Agrupar 9" style="position:absolute;margin-left:605.7pt;margin-top:758.9pt;width:682.25pt;height:83.25pt;z-index:-251651072;mso-wrap-distance-left:12pt;mso-wrap-distance-top:12pt;mso-wrap-distance-right:12pt;mso-wrap-distance-bottom:12pt;mso-position-horizontal-relative:page;mso-position-vertical-relative:page" coordorigin="" coordsize="86645,105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1ayRvuyTJ/uvUf2S6j/ANXeMf8Arou6j7e0f+ttZlHqvzU6PUrWT/lpt/3qAG51CP8Ahil/8doF&#10;7Mv+ts5F/wB35qtLIkn3GVv91qkoAprqVs3Vip/2lqdJ4pPuSK340941cfMob61XksLaQfNCv/Ae&#10;KALVFUf7OC/6qeaP6NR5N7GPluI3/wCui0AXqKo/aL6MfvLVX/65tS/2kq/62GaP/eWgC7RVWO+t&#10;pB8sy/8AAvlqwrK3Rga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jaNJPvqrf7y1JRQBVfT7Z+sQH+7Uf2Bo/8AVXUy/wC981XqKAKO3UI+&#10;kkUv+8u2j7Xcx/62zbHrG26r1FAEcMyzxLInKmpKz5laym8+Nf3Lf6xf7v8AtVeVlZQynKmgB1FF&#10;FABUcsMc8e2Rdy1JRQBn7prD726WD+9/EtXI5I5o9yNuWn1SezaKTzrU7W/ij/hagC9RVW2vFnPl&#10;sPLmX70Zq1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1lDDaelUFZrC&#10;bY3/AB7P91v7taNRyxrNG0bruU0APpao20jW8v2adv8Arm396r1ABRRRQAUUUUAV7i2juB83yuv3&#10;WX7y1XFzJbN5d393+GUVoU1lWRdrDKmgAVty5FOrPMM1k26Ab4f4o/7v+7VqC4jnXcjfVfSgCa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Lm3W4iKnr/AAt6VFaXDMxgm4lT&#10;/wAeq5VW7tfOCyJ8syfdagC1RVa0uftEfzLtkXhlqzQAUUUUAFFFFABVOez8xvNhby5v73rVyigC&#10;nFd/vPJuF8uX/wAdarlRSwx3Ee2RdwqpumsOH3Swf3v4loA0KKjjkSZNyNuWp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o3ULLJ9qg/1i/eX+8tWIJluIVkTpU1Z86tZS/aIl/d&#10;t/rF/wDZqANCimIyyIGU7lNPoAKKKKACiiigApKWigCjJZvFJ51q21v4o/4WqS3vEuPlb93Iv3o2&#10;q1Ve4tUn+b7si/ddfvCgCxRWfHdyWx8u7+7/AAyj7rVf6ji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OWJZo2jcZVqq20zQTfZpz/wBc2/vV&#10;eqvc263EW1vlb+Fv7tAFiiqdpcM26GXiVP8Ax6rlABRRRQAUUUUAFFFFABRRRQAUUUUAFFFFABRR&#10;RQAUUUUAFFFFAEcsMc0eyRdy1T/f2H96a3/8eWtCkoAZFNHMm6Nty1JVGWzZJPOtW8uT+Jf4WqSC&#10;7WZvLdfLmH8LUAW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rd27TbZIvlmT7rU61uFuI+m114Zf7tWKo3ULRyfaoP9Yv3&#10;l/vLQBeoqKCZbiFZE+61S0AFFFFABRRRQAUUUUAFFFFABRRRQAUUUUAFFFFABRRRQAUUUUAFV57a&#10;O4Hzj5h91l+8tWKKAM9Z5rRvLufmj/hmH/s1XlZWXcpyKGVWXawyKotBNaN5lt80f8UJ/wDZaANC&#10;iq8FzHcD5D8w+8rfeWr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nzK1lN58a/uW/1i/3f9qryssihlOVNDLuXBrPXNhPtbH2&#10;aRvlb+61AGlRSUtABRRRQAUUUUAFFFFABRRRQAUUUUAFFFFABRRRQAUUUUAFFFFABRRRQBVntFmb&#10;zEby5h/EtRxXjJJ5N0vlyfwt/C1Xqjlhjmj2SLuWgB9LWf8AvrD+9Lb/APjy1cimjmj3xtuWgCS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o5I1mjaOQblapKKAM+2ka2m+yyn5f+Wbf3q0KgubdbiIxt+B9KitLhizQTf65P/HqALlFFFAB&#10;RRRQAUUUUAFFFFABRRRQAUUUUAFFFFABRRRQAUUUUAFFFFABRRRQAlUpbNo5POtW8tv4l/har1FA&#10;FW2vFmJjddkq/eU1aqvPbR3C/N8rL91l+8tV1nms22XfzR/wzL/7NQBoUU1WVl3Kci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 12" o:spid="_x0000_s1027" type="#_x0000_t75" alt="Shape 12" style="position:absolute;top:9962;width:86645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" strokeweight="1pt">
                <v:stroke miterlimit="4"/>
                <v:imagedata r:id="rId3" o:title="Shape 12"/>
              </v:shape>
              <v:shape id="Shape 13" o:spid="_x0000_s1028" type="#_x0000_t75" alt="Shape 13" style="position:absolute;left:5595;width:27699;height:9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" strokeweight="1pt">
                <v:stroke miterlimit="4"/>
                <v:imagedata r:id="rId4" o:title="Shape 13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FE27E5"/>
    <w:multiLevelType w:val="multilevel"/>
    <w:tmpl w:val="5936CFD6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755563A"/>
    <w:multiLevelType w:val="hybridMultilevel"/>
    <w:tmpl w:val="88628010"/>
    <w:lvl w:ilvl="0" w:tplc="04160001">
      <w:start w:val="1"/>
      <w:numFmt w:val="bullet"/>
      <w:lvlText w:val=""/>
      <w:lvlJc w:val="left"/>
      <w:pPr>
        <w:ind w:left="238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310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82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54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26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98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70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42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148" w:hanging="360"/>
      </w:pPr>
      <w:rPr>
        <w:rFonts w:ascii="Wingdings" w:hAnsi="Wingdings" w:hint="default"/>
      </w:rPr>
    </w:lvl>
  </w:abstractNum>
  <w:abstractNum w:abstractNumId="2" w15:restartNumberingAfterBreak="0">
    <w:nsid w:val="2BEF315C"/>
    <w:multiLevelType w:val="hybridMultilevel"/>
    <w:tmpl w:val="A2C03FBC"/>
    <w:lvl w:ilvl="0" w:tplc="7FB6F79C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8E6589"/>
    <w:multiLevelType w:val="multilevel"/>
    <w:tmpl w:val="08A64454"/>
    <w:lvl w:ilvl="0">
      <w:start w:val="4"/>
      <w:numFmt w:val="decimal"/>
      <w:lvlText w:val="%1."/>
      <w:lvlJc w:val="left"/>
      <w:pPr>
        <w:ind w:left="2559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69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97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" w15:restartNumberingAfterBreak="0">
    <w:nsid w:val="61E67069"/>
    <w:multiLevelType w:val="hybridMultilevel"/>
    <w:tmpl w:val="C6BC9258"/>
    <w:lvl w:ilvl="0" w:tplc="D446193E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7FB5C6D"/>
    <w:multiLevelType w:val="hybridMultilevel"/>
    <w:tmpl w:val="1D0CAD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AD2A4A"/>
    <w:multiLevelType w:val="multilevel"/>
    <w:tmpl w:val="08A64454"/>
    <w:lvl w:ilvl="0">
      <w:start w:val="4"/>
      <w:numFmt w:val="decimal"/>
      <w:lvlText w:val="%1."/>
      <w:lvlJc w:val="left"/>
      <w:pPr>
        <w:ind w:left="2559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69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97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7" w15:restartNumberingAfterBreak="0">
    <w:nsid w:val="6EC425AF"/>
    <w:multiLevelType w:val="multilevel"/>
    <w:tmpl w:val="F348D9E2"/>
    <w:lvl w:ilvl="0">
      <w:start w:val="1"/>
      <w:numFmt w:val="decimal"/>
      <w:lvlText w:val="%1."/>
      <w:lvlJc w:val="left"/>
      <w:pPr>
        <w:ind w:left="2559" w:hanging="432"/>
      </w:pPr>
    </w:lvl>
    <w:lvl w:ilvl="1">
      <w:start w:val="1"/>
      <w:numFmt w:val="decimal"/>
      <w:lvlText w:val="%1.%2"/>
      <w:lvlJc w:val="left"/>
      <w:pPr>
        <w:ind w:left="1569" w:hanging="576"/>
      </w:pPr>
    </w:lvl>
    <w:lvl w:ilvl="2">
      <w:start w:val="1"/>
      <w:numFmt w:val="decimal"/>
      <w:lvlText w:val="%1.%2.%3"/>
      <w:lvlJc w:val="left"/>
      <w:pPr>
        <w:ind w:left="1997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71AE676A"/>
    <w:multiLevelType w:val="hybridMultilevel"/>
    <w:tmpl w:val="361AD97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5654597">
    <w:abstractNumId w:val="7"/>
  </w:num>
  <w:num w:numId="2" w16cid:durableId="202330586">
    <w:abstractNumId w:val="2"/>
  </w:num>
  <w:num w:numId="3" w16cid:durableId="73743351">
    <w:abstractNumId w:val="5"/>
  </w:num>
  <w:num w:numId="4" w16cid:durableId="781535718">
    <w:abstractNumId w:val="1"/>
  </w:num>
  <w:num w:numId="5" w16cid:durableId="1596472595">
    <w:abstractNumId w:val="0"/>
  </w:num>
  <w:num w:numId="6" w16cid:durableId="1493567932">
    <w:abstractNumId w:val="3"/>
  </w:num>
  <w:num w:numId="7" w16cid:durableId="594286721">
    <w:abstractNumId w:val="6"/>
  </w:num>
  <w:num w:numId="8" w16cid:durableId="1319648382">
    <w:abstractNumId w:val="8"/>
  </w:num>
  <w:num w:numId="9" w16cid:durableId="1829324206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s-ES" w:vendorID="64" w:dllVersion="0" w:nlCheck="1" w:checkStyle="0"/>
  <w:activeWritingStyle w:appName="MSWord" w:lang="es-ES" w:vendorID="64" w:dllVersion="6" w:nlCheck="1" w:checkStyle="0"/>
  <w:activeWritingStyle w:appName="MSWord" w:lang="pt-BR" w:vendorID="64" w:dllVersion="4096" w:nlCheck="1" w:checkStyle="0"/>
  <w:activeWritingStyle w:appName="MSWord" w:lang="en-US" w:vendorID="64" w:dllVersion="4096" w:nlCheck="1" w:checkStyle="0"/>
  <w:activeWritingStyle w:appName="MSWord" w:lang="es-ES" w:vendorID="64" w:dllVersion="4096" w:nlCheck="1" w:checkStyle="0"/>
  <w:activeWritingStyle w:appName="MSWord" w:lang="pt-PT" w:vendorID="64" w:dllVersion="4096" w:nlCheck="1" w:checkStyle="0"/>
  <w:activeWritingStyle w:appName="MSWord" w:lang="en-GB" w:vendorID="64" w:dllVersion="0" w:nlCheck="1" w:checkStyle="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7A72"/>
    <w:rsid w:val="00004B8E"/>
    <w:rsid w:val="000073DE"/>
    <w:rsid w:val="00010A7F"/>
    <w:rsid w:val="00020DCD"/>
    <w:rsid w:val="00021081"/>
    <w:rsid w:val="0002311B"/>
    <w:rsid w:val="0002326F"/>
    <w:rsid w:val="00023610"/>
    <w:rsid w:val="00027374"/>
    <w:rsid w:val="000275C3"/>
    <w:rsid w:val="00027836"/>
    <w:rsid w:val="00030F3B"/>
    <w:rsid w:val="000348E4"/>
    <w:rsid w:val="000445F5"/>
    <w:rsid w:val="00045967"/>
    <w:rsid w:val="000530F9"/>
    <w:rsid w:val="00055DC4"/>
    <w:rsid w:val="000609CF"/>
    <w:rsid w:val="000638D7"/>
    <w:rsid w:val="00065BED"/>
    <w:rsid w:val="00070EFA"/>
    <w:rsid w:val="00072114"/>
    <w:rsid w:val="0007511A"/>
    <w:rsid w:val="00076130"/>
    <w:rsid w:val="00086BCD"/>
    <w:rsid w:val="000970DB"/>
    <w:rsid w:val="000A1814"/>
    <w:rsid w:val="000A3861"/>
    <w:rsid w:val="000A7D5D"/>
    <w:rsid w:val="000B2476"/>
    <w:rsid w:val="000B26B6"/>
    <w:rsid w:val="000C121C"/>
    <w:rsid w:val="000C2F9E"/>
    <w:rsid w:val="000C38B3"/>
    <w:rsid w:val="000C3BE8"/>
    <w:rsid w:val="000C54A7"/>
    <w:rsid w:val="000C5D59"/>
    <w:rsid w:val="000D1568"/>
    <w:rsid w:val="000D24F8"/>
    <w:rsid w:val="000D3AC2"/>
    <w:rsid w:val="000E1C64"/>
    <w:rsid w:val="000E2D86"/>
    <w:rsid w:val="000E3248"/>
    <w:rsid w:val="000E5237"/>
    <w:rsid w:val="000E5793"/>
    <w:rsid w:val="000E7FA2"/>
    <w:rsid w:val="000F242D"/>
    <w:rsid w:val="000F2A2A"/>
    <w:rsid w:val="000F49F3"/>
    <w:rsid w:val="000F51BF"/>
    <w:rsid w:val="000F568F"/>
    <w:rsid w:val="000F608D"/>
    <w:rsid w:val="00101137"/>
    <w:rsid w:val="00106F1B"/>
    <w:rsid w:val="00110290"/>
    <w:rsid w:val="0011037B"/>
    <w:rsid w:val="00111C7C"/>
    <w:rsid w:val="001122E8"/>
    <w:rsid w:val="00114CBB"/>
    <w:rsid w:val="00116124"/>
    <w:rsid w:val="00124FB9"/>
    <w:rsid w:val="001256B8"/>
    <w:rsid w:val="0013189F"/>
    <w:rsid w:val="00132F2E"/>
    <w:rsid w:val="00133C60"/>
    <w:rsid w:val="0014139C"/>
    <w:rsid w:val="00141FDB"/>
    <w:rsid w:val="00147514"/>
    <w:rsid w:val="0015125F"/>
    <w:rsid w:val="00155C99"/>
    <w:rsid w:val="00156C0D"/>
    <w:rsid w:val="001620DC"/>
    <w:rsid w:val="001647D9"/>
    <w:rsid w:val="001703DC"/>
    <w:rsid w:val="00172771"/>
    <w:rsid w:val="001760CB"/>
    <w:rsid w:val="0018606C"/>
    <w:rsid w:val="001864E3"/>
    <w:rsid w:val="001875CF"/>
    <w:rsid w:val="0019023B"/>
    <w:rsid w:val="001A2595"/>
    <w:rsid w:val="001B29A7"/>
    <w:rsid w:val="001C7514"/>
    <w:rsid w:val="001D1971"/>
    <w:rsid w:val="001D4E60"/>
    <w:rsid w:val="001E12B9"/>
    <w:rsid w:val="001E3720"/>
    <w:rsid w:val="001F0AFE"/>
    <w:rsid w:val="001F6D52"/>
    <w:rsid w:val="001F78BF"/>
    <w:rsid w:val="00201089"/>
    <w:rsid w:val="00203B1B"/>
    <w:rsid w:val="002109D0"/>
    <w:rsid w:val="00210B56"/>
    <w:rsid w:val="00210E4A"/>
    <w:rsid w:val="00211C8D"/>
    <w:rsid w:val="00215E70"/>
    <w:rsid w:val="002268D7"/>
    <w:rsid w:val="00227034"/>
    <w:rsid w:val="002316A6"/>
    <w:rsid w:val="002465F6"/>
    <w:rsid w:val="00247DDD"/>
    <w:rsid w:val="00251210"/>
    <w:rsid w:val="00254250"/>
    <w:rsid w:val="0026199B"/>
    <w:rsid w:val="0026297B"/>
    <w:rsid w:val="00262D35"/>
    <w:rsid w:val="00266AEB"/>
    <w:rsid w:val="002723CD"/>
    <w:rsid w:val="0027346B"/>
    <w:rsid w:val="00284E26"/>
    <w:rsid w:val="002949F1"/>
    <w:rsid w:val="00296E53"/>
    <w:rsid w:val="002A5227"/>
    <w:rsid w:val="002A530B"/>
    <w:rsid w:val="002A6742"/>
    <w:rsid w:val="002B032B"/>
    <w:rsid w:val="002B1C0B"/>
    <w:rsid w:val="002B2F20"/>
    <w:rsid w:val="002B419F"/>
    <w:rsid w:val="002D7FB4"/>
    <w:rsid w:val="002E0E0B"/>
    <w:rsid w:val="002E13FB"/>
    <w:rsid w:val="002E208A"/>
    <w:rsid w:val="002E37C2"/>
    <w:rsid w:val="002F1B0F"/>
    <w:rsid w:val="002F3333"/>
    <w:rsid w:val="002F5FC0"/>
    <w:rsid w:val="00304D2A"/>
    <w:rsid w:val="00305623"/>
    <w:rsid w:val="0031256A"/>
    <w:rsid w:val="0031268D"/>
    <w:rsid w:val="00313552"/>
    <w:rsid w:val="00313DDC"/>
    <w:rsid w:val="00316A3D"/>
    <w:rsid w:val="00317D47"/>
    <w:rsid w:val="00320B63"/>
    <w:rsid w:val="00325DC3"/>
    <w:rsid w:val="003354EB"/>
    <w:rsid w:val="00346197"/>
    <w:rsid w:val="0035235E"/>
    <w:rsid w:val="00353099"/>
    <w:rsid w:val="00354633"/>
    <w:rsid w:val="003554D7"/>
    <w:rsid w:val="00356F65"/>
    <w:rsid w:val="003625E3"/>
    <w:rsid w:val="00367620"/>
    <w:rsid w:val="0037013F"/>
    <w:rsid w:val="00375170"/>
    <w:rsid w:val="00377296"/>
    <w:rsid w:val="00386FC6"/>
    <w:rsid w:val="00391DAD"/>
    <w:rsid w:val="00392DBD"/>
    <w:rsid w:val="00395CFE"/>
    <w:rsid w:val="003A3101"/>
    <w:rsid w:val="003A3A5A"/>
    <w:rsid w:val="003A7453"/>
    <w:rsid w:val="003B308F"/>
    <w:rsid w:val="003B6B2A"/>
    <w:rsid w:val="003C7DE7"/>
    <w:rsid w:val="003D0F77"/>
    <w:rsid w:val="003D4F1A"/>
    <w:rsid w:val="003E2518"/>
    <w:rsid w:val="003E2854"/>
    <w:rsid w:val="003F47C0"/>
    <w:rsid w:val="003F5FC7"/>
    <w:rsid w:val="00406475"/>
    <w:rsid w:val="004079D1"/>
    <w:rsid w:val="00414640"/>
    <w:rsid w:val="00421AD7"/>
    <w:rsid w:val="00421B66"/>
    <w:rsid w:val="00421B87"/>
    <w:rsid w:val="0042249C"/>
    <w:rsid w:val="004247D5"/>
    <w:rsid w:val="004254B5"/>
    <w:rsid w:val="004267B1"/>
    <w:rsid w:val="00431D19"/>
    <w:rsid w:val="00432C1C"/>
    <w:rsid w:val="00436C9A"/>
    <w:rsid w:val="00437C3B"/>
    <w:rsid w:val="00446E72"/>
    <w:rsid w:val="0045047B"/>
    <w:rsid w:val="00452042"/>
    <w:rsid w:val="00453328"/>
    <w:rsid w:val="00454D74"/>
    <w:rsid w:val="00455BAD"/>
    <w:rsid w:val="00462B6A"/>
    <w:rsid w:val="0046561C"/>
    <w:rsid w:val="00465C4A"/>
    <w:rsid w:val="00475E0D"/>
    <w:rsid w:val="00483446"/>
    <w:rsid w:val="00487A72"/>
    <w:rsid w:val="004A7107"/>
    <w:rsid w:val="004C1C06"/>
    <w:rsid w:val="004C6012"/>
    <w:rsid w:val="004E0F68"/>
    <w:rsid w:val="004E2ACF"/>
    <w:rsid w:val="004E7BB2"/>
    <w:rsid w:val="004F055D"/>
    <w:rsid w:val="004F1FD4"/>
    <w:rsid w:val="004F3139"/>
    <w:rsid w:val="004F67D1"/>
    <w:rsid w:val="004F6C15"/>
    <w:rsid w:val="00500FF4"/>
    <w:rsid w:val="00507D6A"/>
    <w:rsid w:val="00522EBE"/>
    <w:rsid w:val="005256BF"/>
    <w:rsid w:val="00535262"/>
    <w:rsid w:val="00536161"/>
    <w:rsid w:val="00544EA3"/>
    <w:rsid w:val="0055384A"/>
    <w:rsid w:val="0055573E"/>
    <w:rsid w:val="00556033"/>
    <w:rsid w:val="00563366"/>
    <w:rsid w:val="00565D98"/>
    <w:rsid w:val="00572ED2"/>
    <w:rsid w:val="00573A4C"/>
    <w:rsid w:val="00576FCC"/>
    <w:rsid w:val="0058263C"/>
    <w:rsid w:val="0058285F"/>
    <w:rsid w:val="0058490E"/>
    <w:rsid w:val="00591676"/>
    <w:rsid w:val="005932A1"/>
    <w:rsid w:val="0059636A"/>
    <w:rsid w:val="005A1BE6"/>
    <w:rsid w:val="005A1CCA"/>
    <w:rsid w:val="005A302F"/>
    <w:rsid w:val="005A7C76"/>
    <w:rsid w:val="005A7E80"/>
    <w:rsid w:val="005B18EC"/>
    <w:rsid w:val="005B7A80"/>
    <w:rsid w:val="005C0A19"/>
    <w:rsid w:val="005C57BD"/>
    <w:rsid w:val="005C5DDD"/>
    <w:rsid w:val="005C7F8F"/>
    <w:rsid w:val="005D139E"/>
    <w:rsid w:val="005D2522"/>
    <w:rsid w:val="005D4291"/>
    <w:rsid w:val="005E30D6"/>
    <w:rsid w:val="005E32B5"/>
    <w:rsid w:val="005E4910"/>
    <w:rsid w:val="005E6B6A"/>
    <w:rsid w:val="005F15A0"/>
    <w:rsid w:val="005F4C98"/>
    <w:rsid w:val="005F6C2D"/>
    <w:rsid w:val="00602945"/>
    <w:rsid w:val="006060F9"/>
    <w:rsid w:val="00607EBD"/>
    <w:rsid w:val="00620331"/>
    <w:rsid w:val="00621682"/>
    <w:rsid w:val="00631827"/>
    <w:rsid w:val="006342D5"/>
    <w:rsid w:val="00634E3E"/>
    <w:rsid w:val="00651D91"/>
    <w:rsid w:val="0065246F"/>
    <w:rsid w:val="006566D0"/>
    <w:rsid w:val="006613C6"/>
    <w:rsid w:val="006633C8"/>
    <w:rsid w:val="00663474"/>
    <w:rsid w:val="006653B8"/>
    <w:rsid w:val="00672A4D"/>
    <w:rsid w:val="00672CAC"/>
    <w:rsid w:val="00677B2F"/>
    <w:rsid w:val="0068529A"/>
    <w:rsid w:val="0069406D"/>
    <w:rsid w:val="00694589"/>
    <w:rsid w:val="006A03D6"/>
    <w:rsid w:val="006A24D3"/>
    <w:rsid w:val="006A5718"/>
    <w:rsid w:val="006B011D"/>
    <w:rsid w:val="006B2C9B"/>
    <w:rsid w:val="006B3122"/>
    <w:rsid w:val="006B7949"/>
    <w:rsid w:val="006C2BE8"/>
    <w:rsid w:val="006C65BC"/>
    <w:rsid w:val="006D01BA"/>
    <w:rsid w:val="006D0312"/>
    <w:rsid w:val="006D0A6F"/>
    <w:rsid w:val="006D0EA4"/>
    <w:rsid w:val="006D2CF4"/>
    <w:rsid w:val="006D531E"/>
    <w:rsid w:val="006E04CB"/>
    <w:rsid w:val="006E1360"/>
    <w:rsid w:val="006E3A6A"/>
    <w:rsid w:val="006E5E71"/>
    <w:rsid w:val="006E64C6"/>
    <w:rsid w:val="00707761"/>
    <w:rsid w:val="00716011"/>
    <w:rsid w:val="0072249C"/>
    <w:rsid w:val="00723438"/>
    <w:rsid w:val="007302A5"/>
    <w:rsid w:val="00730B84"/>
    <w:rsid w:val="0073281F"/>
    <w:rsid w:val="0073336D"/>
    <w:rsid w:val="007348E3"/>
    <w:rsid w:val="00734C6C"/>
    <w:rsid w:val="00740E2F"/>
    <w:rsid w:val="007438C4"/>
    <w:rsid w:val="0075025F"/>
    <w:rsid w:val="00750A3D"/>
    <w:rsid w:val="007526EF"/>
    <w:rsid w:val="007573F6"/>
    <w:rsid w:val="007606F2"/>
    <w:rsid w:val="00762DBC"/>
    <w:rsid w:val="0076506A"/>
    <w:rsid w:val="007653A5"/>
    <w:rsid w:val="00765E6C"/>
    <w:rsid w:val="007661E3"/>
    <w:rsid w:val="00772856"/>
    <w:rsid w:val="00772B49"/>
    <w:rsid w:val="007803D5"/>
    <w:rsid w:val="00783EE4"/>
    <w:rsid w:val="00791630"/>
    <w:rsid w:val="007A0941"/>
    <w:rsid w:val="007A3762"/>
    <w:rsid w:val="007A7075"/>
    <w:rsid w:val="007B0724"/>
    <w:rsid w:val="007B4EDE"/>
    <w:rsid w:val="007C2E52"/>
    <w:rsid w:val="007C4F95"/>
    <w:rsid w:val="007C5AAB"/>
    <w:rsid w:val="007C63DB"/>
    <w:rsid w:val="007C6AFE"/>
    <w:rsid w:val="007D484A"/>
    <w:rsid w:val="007E5B52"/>
    <w:rsid w:val="007F55FA"/>
    <w:rsid w:val="007F5762"/>
    <w:rsid w:val="007F6F13"/>
    <w:rsid w:val="00802EFD"/>
    <w:rsid w:val="008035CC"/>
    <w:rsid w:val="008205CE"/>
    <w:rsid w:val="00824AD5"/>
    <w:rsid w:val="00832857"/>
    <w:rsid w:val="00835106"/>
    <w:rsid w:val="0083581A"/>
    <w:rsid w:val="00837DC6"/>
    <w:rsid w:val="00841E05"/>
    <w:rsid w:val="00842045"/>
    <w:rsid w:val="00842E9F"/>
    <w:rsid w:val="00843E09"/>
    <w:rsid w:val="00844AA8"/>
    <w:rsid w:val="0085632D"/>
    <w:rsid w:val="00860927"/>
    <w:rsid w:val="00860BED"/>
    <w:rsid w:val="00862736"/>
    <w:rsid w:val="008630BD"/>
    <w:rsid w:val="0087133D"/>
    <w:rsid w:val="00875BBB"/>
    <w:rsid w:val="00881511"/>
    <w:rsid w:val="00881513"/>
    <w:rsid w:val="00886112"/>
    <w:rsid w:val="00886676"/>
    <w:rsid w:val="00886977"/>
    <w:rsid w:val="00890806"/>
    <w:rsid w:val="00891563"/>
    <w:rsid w:val="00892CA4"/>
    <w:rsid w:val="00894745"/>
    <w:rsid w:val="00895F44"/>
    <w:rsid w:val="008A0D6F"/>
    <w:rsid w:val="008A6D8F"/>
    <w:rsid w:val="008A7C5B"/>
    <w:rsid w:val="008B0D14"/>
    <w:rsid w:val="008D161E"/>
    <w:rsid w:val="008D5A80"/>
    <w:rsid w:val="008D6C7D"/>
    <w:rsid w:val="008E12B2"/>
    <w:rsid w:val="008E3630"/>
    <w:rsid w:val="008E59C6"/>
    <w:rsid w:val="008E64BE"/>
    <w:rsid w:val="008F1FC7"/>
    <w:rsid w:val="008F33C8"/>
    <w:rsid w:val="008F4C72"/>
    <w:rsid w:val="008F7EB7"/>
    <w:rsid w:val="00901614"/>
    <w:rsid w:val="00912E20"/>
    <w:rsid w:val="009130FE"/>
    <w:rsid w:val="00915FE1"/>
    <w:rsid w:val="00916A11"/>
    <w:rsid w:val="00917B1B"/>
    <w:rsid w:val="0092028F"/>
    <w:rsid w:val="00925743"/>
    <w:rsid w:val="009260BC"/>
    <w:rsid w:val="00934AA6"/>
    <w:rsid w:val="00946C37"/>
    <w:rsid w:val="0094781A"/>
    <w:rsid w:val="0095288D"/>
    <w:rsid w:val="00952B3C"/>
    <w:rsid w:val="009665C1"/>
    <w:rsid w:val="00977607"/>
    <w:rsid w:val="00977B00"/>
    <w:rsid w:val="00982E58"/>
    <w:rsid w:val="00984DEA"/>
    <w:rsid w:val="00987A9E"/>
    <w:rsid w:val="00990425"/>
    <w:rsid w:val="0099249D"/>
    <w:rsid w:val="0099284E"/>
    <w:rsid w:val="00996977"/>
    <w:rsid w:val="009A1C1D"/>
    <w:rsid w:val="009A215F"/>
    <w:rsid w:val="009A59CC"/>
    <w:rsid w:val="009C5819"/>
    <w:rsid w:val="009C709E"/>
    <w:rsid w:val="009D0B2B"/>
    <w:rsid w:val="009D60F5"/>
    <w:rsid w:val="009D6DB4"/>
    <w:rsid w:val="009E54D0"/>
    <w:rsid w:val="009F3E9C"/>
    <w:rsid w:val="009F4DB4"/>
    <w:rsid w:val="009F57C6"/>
    <w:rsid w:val="00A1520C"/>
    <w:rsid w:val="00A2264F"/>
    <w:rsid w:val="00A26DDF"/>
    <w:rsid w:val="00A31A20"/>
    <w:rsid w:val="00A41AEC"/>
    <w:rsid w:val="00A4267C"/>
    <w:rsid w:val="00A44BF3"/>
    <w:rsid w:val="00A4616C"/>
    <w:rsid w:val="00A46A05"/>
    <w:rsid w:val="00A516E4"/>
    <w:rsid w:val="00A51AC7"/>
    <w:rsid w:val="00A51DEC"/>
    <w:rsid w:val="00A54802"/>
    <w:rsid w:val="00A578FF"/>
    <w:rsid w:val="00A606F4"/>
    <w:rsid w:val="00A61AA8"/>
    <w:rsid w:val="00A61DAB"/>
    <w:rsid w:val="00A62122"/>
    <w:rsid w:val="00A6256F"/>
    <w:rsid w:val="00A64E15"/>
    <w:rsid w:val="00A64FEB"/>
    <w:rsid w:val="00A659C6"/>
    <w:rsid w:val="00A66202"/>
    <w:rsid w:val="00A73061"/>
    <w:rsid w:val="00A74EAB"/>
    <w:rsid w:val="00A80E27"/>
    <w:rsid w:val="00A93D12"/>
    <w:rsid w:val="00A971B6"/>
    <w:rsid w:val="00AA288C"/>
    <w:rsid w:val="00AA35B2"/>
    <w:rsid w:val="00AA431F"/>
    <w:rsid w:val="00AB0C71"/>
    <w:rsid w:val="00AB2435"/>
    <w:rsid w:val="00AB75CC"/>
    <w:rsid w:val="00AC105E"/>
    <w:rsid w:val="00AC160B"/>
    <w:rsid w:val="00AC3897"/>
    <w:rsid w:val="00AC7254"/>
    <w:rsid w:val="00AD2E0F"/>
    <w:rsid w:val="00AD48DA"/>
    <w:rsid w:val="00AE7EB4"/>
    <w:rsid w:val="00B014A4"/>
    <w:rsid w:val="00B01688"/>
    <w:rsid w:val="00B01950"/>
    <w:rsid w:val="00B0423B"/>
    <w:rsid w:val="00B0624F"/>
    <w:rsid w:val="00B06BA7"/>
    <w:rsid w:val="00B07706"/>
    <w:rsid w:val="00B11C39"/>
    <w:rsid w:val="00B128FB"/>
    <w:rsid w:val="00B14AD7"/>
    <w:rsid w:val="00B17973"/>
    <w:rsid w:val="00B24BFE"/>
    <w:rsid w:val="00B24EEB"/>
    <w:rsid w:val="00B2698A"/>
    <w:rsid w:val="00B27787"/>
    <w:rsid w:val="00B37C99"/>
    <w:rsid w:val="00B42D00"/>
    <w:rsid w:val="00B50A7A"/>
    <w:rsid w:val="00B53604"/>
    <w:rsid w:val="00B54486"/>
    <w:rsid w:val="00B5556C"/>
    <w:rsid w:val="00B62101"/>
    <w:rsid w:val="00B62C8E"/>
    <w:rsid w:val="00B64FD2"/>
    <w:rsid w:val="00B67F21"/>
    <w:rsid w:val="00B72CA9"/>
    <w:rsid w:val="00B73640"/>
    <w:rsid w:val="00B741C0"/>
    <w:rsid w:val="00B7435A"/>
    <w:rsid w:val="00B81E33"/>
    <w:rsid w:val="00B829E3"/>
    <w:rsid w:val="00B849FF"/>
    <w:rsid w:val="00B870A4"/>
    <w:rsid w:val="00BA68CF"/>
    <w:rsid w:val="00BB0F7D"/>
    <w:rsid w:val="00BB2A53"/>
    <w:rsid w:val="00BC026F"/>
    <w:rsid w:val="00BC1199"/>
    <w:rsid w:val="00BC301F"/>
    <w:rsid w:val="00BD188C"/>
    <w:rsid w:val="00BD3CC7"/>
    <w:rsid w:val="00BD4818"/>
    <w:rsid w:val="00BD509F"/>
    <w:rsid w:val="00BD6283"/>
    <w:rsid w:val="00BD62B6"/>
    <w:rsid w:val="00BD67F8"/>
    <w:rsid w:val="00BF1CB4"/>
    <w:rsid w:val="00C029F4"/>
    <w:rsid w:val="00C02E69"/>
    <w:rsid w:val="00C04716"/>
    <w:rsid w:val="00C05DA3"/>
    <w:rsid w:val="00C12B8F"/>
    <w:rsid w:val="00C13EE2"/>
    <w:rsid w:val="00C14081"/>
    <w:rsid w:val="00C15682"/>
    <w:rsid w:val="00C159A5"/>
    <w:rsid w:val="00C255C8"/>
    <w:rsid w:val="00C264F3"/>
    <w:rsid w:val="00C27908"/>
    <w:rsid w:val="00C4080B"/>
    <w:rsid w:val="00C419C7"/>
    <w:rsid w:val="00C43E69"/>
    <w:rsid w:val="00C5082F"/>
    <w:rsid w:val="00C5409C"/>
    <w:rsid w:val="00C5585E"/>
    <w:rsid w:val="00C5590C"/>
    <w:rsid w:val="00C56A98"/>
    <w:rsid w:val="00C5758E"/>
    <w:rsid w:val="00C63DAB"/>
    <w:rsid w:val="00C64BBA"/>
    <w:rsid w:val="00C67FB0"/>
    <w:rsid w:val="00C76C8A"/>
    <w:rsid w:val="00C77D7B"/>
    <w:rsid w:val="00C863EA"/>
    <w:rsid w:val="00C877F1"/>
    <w:rsid w:val="00C92C6F"/>
    <w:rsid w:val="00C94F8F"/>
    <w:rsid w:val="00CA0B80"/>
    <w:rsid w:val="00CA1152"/>
    <w:rsid w:val="00CA1416"/>
    <w:rsid w:val="00CA1C37"/>
    <w:rsid w:val="00CA2D37"/>
    <w:rsid w:val="00CA3B0F"/>
    <w:rsid w:val="00CA7C45"/>
    <w:rsid w:val="00CB5810"/>
    <w:rsid w:val="00CB7499"/>
    <w:rsid w:val="00CB7DB2"/>
    <w:rsid w:val="00CC1053"/>
    <w:rsid w:val="00CC13BA"/>
    <w:rsid w:val="00CC1D5C"/>
    <w:rsid w:val="00CC598E"/>
    <w:rsid w:val="00CD062E"/>
    <w:rsid w:val="00CD5BCA"/>
    <w:rsid w:val="00CD621A"/>
    <w:rsid w:val="00CE203F"/>
    <w:rsid w:val="00CE20A0"/>
    <w:rsid w:val="00CE4FDB"/>
    <w:rsid w:val="00CE73DB"/>
    <w:rsid w:val="00CF2DB8"/>
    <w:rsid w:val="00D02B63"/>
    <w:rsid w:val="00D063E0"/>
    <w:rsid w:val="00D07147"/>
    <w:rsid w:val="00D07A15"/>
    <w:rsid w:val="00D1036A"/>
    <w:rsid w:val="00D14F86"/>
    <w:rsid w:val="00D16363"/>
    <w:rsid w:val="00D20855"/>
    <w:rsid w:val="00D2172D"/>
    <w:rsid w:val="00D21E9E"/>
    <w:rsid w:val="00D22607"/>
    <w:rsid w:val="00D22FEF"/>
    <w:rsid w:val="00D252CA"/>
    <w:rsid w:val="00D2667A"/>
    <w:rsid w:val="00D26B49"/>
    <w:rsid w:val="00D33498"/>
    <w:rsid w:val="00D3793B"/>
    <w:rsid w:val="00D40B4F"/>
    <w:rsid w:val="00D43072"/>
    <w:rsid w:val="00D4394E"/>
    <w:rsid w:val="00D4796F"/>
    <w:rsid w:val="00D54077"/>
    <w:rsid w:val="00D5515C"/>
    <w:rsid w:val="00D552EA"/>
    <w:rsid w:val="00D62897"/>
    <w:rsid w:val="00D63EF9"/>
    <w:rsid w:val="00D66146"/>
    <w:rsid w:val="00D66AE4"/>
    <w:rsid w:val="00D703CD"/>
    <w:rsid w:val="00D806C1"/>
    <w:rsid w:val="00D80EEB"/>
    <w:rsid w:val="00D8231E"/>
    <w:rsid w:val="00D86AD5"/>
    <w:rsid w:val="00D930F0"/>
    <w:rsid w:val="00D93654"/>
    <w:rsid w:val="00D970F9"/>
    <w:rsid w:val="00DB3140"/>
    <w:rsid w:val="00DB74AE"/>
    <w:rsid w:val="00DC2CB6"/>
    <w:rsid w:val="00DC4D21"/>
    <w:rsid w:val="00DC6044"/>
    <w:rsid w:val="00DC6C69"/>
    <w:rsid w:val="00DD2ED3"/>
    <w:rsid w:val="00DD55FC"/>
    <w:rsid w:val="00DE11AB"/>
    <w:rsid w:val="00DE3B11"/>
    <w:rsid w:val="00DE586F"/>
    <w:rsid w:val="00DE5981"/>
    <w:rsid w:val="00DF1301"/>
    <w:rsid w:val="00DF35C2"/>
    <w:rsid w:val="00DF4EFC"/>
    <w:rsid w:val="00DF7BBE"/>
    <w:rsid w:val="00E10056"/>
    <w:rsid w:val="00E21F43"/>
    <w:rsid w:val="00E22866"/>
    <w:rsid w:val="00E24143"/>
    <w:rsid w:val="00E34EC9"/>
    <w:rsid w:val="00E35FEE"/>
    <w:rsid w:val="00E3732E"/>
    <w:rsid w:val="00E41BF8"/>
    <w:rsid w:val="00E436BA"/>
    <w:rsid w:val="00E43E52"/>
    <w:rsid w:val="00E44AD6"/>
    <w:rsid w:val="00E50E2A"/>
    <w:rsid w:val="00E514FE"/>
    <w:rsid w:val="00E56326"/>
    <w:rsid w:val="00E6220E"/>
    <w:rsid w:val="00E63397"/>
    <w:rsid w:val="00E64EAE"/>
    <w:rsid w:val="00E65079"/>
    <w:rsid w:val="00E664F3"/>
    <w:rsid w:val="00E711B9"/>
    <w:rsid w:val="00E73C7C"/>
    <w:rsid w:val="00E81AF8"/>
    <w:rsid w:val="00E8260E"/>
    <w:rsid w:val="00E836CE"/>
    <w:rsid w:val="00E85076"/>
    <w:rsid w:val="00E867B5"/>
    <w:rsid w:val="00E92988"/>
    <w:rsid w:val="00E93F12"/>
    <w:rsid w:val="00E9414D"/>
    <w:rsid w:val="00E94957"/>
    <w:rsid w:val="00EA02FD"/>
    <w:rsid w:val="00EA38FA"/>
    <w:rsid w:val="00EB16DB"/>
    <w:rsid w:val="00EB3B7B"/>
    <w:rsid w:val="00EB46DA"/>
    <w:rsid w:val="00EC374B"/>
    <w:rsid w:val="00EC465C"/>
    <w:rsid w:val="00EC48D5"/>
    <w:rsid w:val="00EC754F"/>
    <w:rsid w:val="00ED085D"/>
    <w:rsid w:val="00ED22D6"/>
    <w:rsid w:val="00ED270E"/>
    <w:rsid w:val="00ED29DB"/>
    <w:rsid w:val="00ED2C23"/>
    <w:rsid w:val="00ED6FEB"/>
    <w:rsid w:val="00EE0AD0"/>
    <w:rsid w:val="00EE11D8"/>
    <w:rsid w:val="00EE2665"/>
    <w:rsid w:val="00EE704F"/>
    <w:rsid w:val="00EF4B36"/>
    <w:rsid w:val="00EF561B"/>
    <w:rsid w:val="00EF689B"/>
    <w:rsid w:val="00F04948"/>
    <w:rsid w:val="00F052A5"/>
    <w:rsid w:val="00F109ED"/>
    <w:rsid w:val="00F25CBB"/>
    <w:rsid w:val="00F26632"/>
    <w:rsid w:val="00F3265E"/>
    <w:rsid w:val="00F342BD"/>
    <w:rsid w:val="00F4278F"/>
    <w:rsid w:val="00F4472B"/>
    <w:rsid w:val="00F519CC"/>
    <w:rsid w:val="00F52FFE"/>
    <w:rsid w:val="00F60094"/>
    <w:rsid w:val="00F64645"/>
    <w:rsid w:val="00F6724A"/>
    <w:rsid w:val="00F70A01"/>
    <w:rsid w:val="00F74C2E"/>
    <w:rsid w:val="00F761DA"/>
    <w:rsid w:val="00F82AE8"/>
    <w:rsid w:val="00F837B1"/>
    <w:rsid w:val="00F96542"/>
    <w:rsid w:val="00F97EDC"/>
    <w:rsid w:val="00FA6AA8"/>
    <w:rsid w:val="00FB0963"/>
    <w:rsid w:val="00FB4F0C"/>
    <w:rsid w:val="00FC0459"/>
    <w:rsid w:val="00FC0826"/>
    <w:rsid w:val="00FD0C78"/>
    <w:rsid w:val="00FD5F29"/>
    <w:rsid w:val="00FE200A"/>
    <w:rsid w:val="00FF0944"/>
    <w:rsid w:val="00FF200E"/>
    <w:rsid w:val="00FF2CF5"/>
    <w:rsid w:val="00FF5267"/>
    <w:rsid w:val="00FF5ABC"/>
    <w:rsid w:val="00FF7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F8DF177"/>
  <w15:docId w15:val="{496672ED-221C-4014-9D19-4E954E96E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 w:qFormat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8263C"/>
    <w:pPr>
      <w:tabs>
        <w:tab w:val="left" w:pos="1615"/>
      </w:tabs>
      <w:spacing w:line="240" w:lineRule="auto"/>
    </w:pPr>
    <w:rPr>
      <w:rFonts w:ascii="Calibri Light" w:hAnsi="Calibri Light"/>
    </w:rPr>
  </w:style>
  <w:style w:type="paragraph" w:styleId="Ttulo1">
    <w:name w:val="heading 1"/>
    <w:basedOn w:val="Normal"/>
    <w:next w:val="Normal"/>
    <w:link w:val="Ttulo1Char"/>
    <w:uiPriority w:val="9"/>
    <w:qFormat/>
    <w:rsid w:val="007661E3"/>
    <w:pPr>
      <w:spacing w:before="120"/>
      <w:outlineLvl w:val="0"/>
    </w:pPr>
    <w:rPr>
      <w:rFonts w:ascii="Calibri" w:hAnsi="Calibri"/>
      <w:b/>
      <w:color w:val="0C4A87" w:themeColor="accent2"/>
      <w:sz w:val="44"/>
      <w:szCs w:val="44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7661E3"/>
    <w:pPr>
      <w:spacing w:before="480"/>
      <w:jc w:val="both"/>
      <w:outlineLvl w:val="1"/>
    </w:pPr>
    <w:rPr>
      <w:rFonts w:ascii="Calibri" w:hAnsi="Calibri"/>
      <w:b/>
      <w:color w:val="4875BD" w:themeColor="accent1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661E3"/>
    <w:pPr>
      <w:spacing w:before="480"/>
      <w:jc w:val="both"/>
      <w:outlineLvl w:val="2"/>
    </w:pPr>
    <w:rPr>
      <w:rFonts w:ascii="Calibri" w:hAnsi="Calibri"/>
      <w:color w:val="3692ED" w:themeColor="accent2" w:themeTint="99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7661E3"/>
    <w:pPr>
      <w:keepNext/>
      <w:keepLines/>
      <w:spacing w:before="360"/>
      <w:jc w:val="both"/>
      <w:outlineLvl w:val="3"/>
    </w:pPr>
    <w:rPr>
      <w:rFonts w:ascii="Calibri" w:eastAsiaTheme="majorEastAsia" w:hAnsi="Calibri" w:cstheme="majorBidi"/>
      <w:iCs/>
      <w:color w:val="79B6F3" w:themeColor="accent2" w:themeTint="66"/>
      <w:sz w:val="24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653A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4578F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7653A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2395F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7653A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2395F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7653A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638AC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7653A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638AC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7661E3"/>
    <w:rPr>
      <w:rFonts w:ascii="Calibri" w:hAnsi="Calibri"/>
      <w:b/>
      <w:color w:val="0C4A87" w:themeColor="accent2"/>
      <w:sz w:val="44"/>
      <w:szCs w:val="44"/>
    </w:rPr>
  </w:style>
  <w:style w:type="character" w:customStyle="1" w:styleId="Ttulo2Char">
    <w:name w:val="Título 2 Char"/>
    <w:basedOn w:val="Fontepargpadro"/>
    <w:link w:val="Ttulo2"/>
    <w:uiPriority w:val="9"/>
    <w:rsid w:val="007661E3"/>
    <w:rPr>
      <w:rFonts w:ascii="Calibri" w:hAnsi="Calibri"/>
      <w:b/>
      <w:color w:val="4875BD" w:themeColor="accent1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rsid w:val="007661E3"/>
    <w:rPr>
      <w:rFonts w:ascii="Calibri" w:hAnsi="Calibri"/>
      <w:color w:val="3692ED" w:themeColor="accent2" w:themeTint="99"/>
      <w:sz w:val="28"/>
      <w:szCs w:val="28"/>
    </w:rPr>
  </w:style>
  <w:style w:type="paragraph" w:styleId="SemEspaamento">
    <w:name w:val="No Spacing"/>
    <w:aliases w:val="Fonte"/>
    <w:basedOn w:val="Normal"/>
    <w:uiPriority w:val="1"/>
    <w:qFormat/>
    <w:rsid w:val="00AB2435"/>
    <w:pPr>
      <w:jc w:val="center"/>
    </w:pPr>
    <w:rPr>
      <w:rFonts w:ascii="Calibri" w:hAnsi="Calibri"/>
      <w:noProof/>
      <w:sz w:val="16"/>
      <w:szCs w:val="16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A3A5A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A3A5A"/>
    <w:rPr>
      <w:rFonts w:ascii="Segoe UI" w:hAnsi="Segoe UI" w:cs="Segoe UI"/>
      <w:sz w:val="18"/>
      <w:szCs w:val="18"/>
    </w:rPr>
  </w:style>
  <w:style w:type="table" w:styleId="Tabelacomgrade">
    <w:name w:val="Table Grid"/>
    <w:basedOn w:val="Tabelanormal"/>
    <w:uiPriority w:val="39"/>
    <w:rsid w:val="00D703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1122E8"/>
    <w:pPr>
      <w:tabs>
        <w:tab w:val="clear" w:pos="1615"/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1122E8"/>
  </w:style>
  <w:style w:type="paragraph" w:styleId="Rodap">
    <w:name w:val="footer"/>
    <w:basedOn w:val="Normal"/>
    <w:link w:val="RodapChar"/>
    <w:unhideWhenUsed/>
    <w:rsid w:val="001122E8"/>
    <w:pPr>
      <w:tabs>
        <w:tab w:val="clear" w:pos="1615"/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rsid w:val="001122E8"/>
  </w:style>
  <w:style w:type="table" w:customStyle="1" w:styleId="TabeladeGrade41">
    <w:name w:val="Tabela de Grade 41"/>
    <w:basedOn w:val="Tabelanormal"/>
    <w:uiPriority w:val="49"/>
    <w:rsid w:val="00E436BA"/>
    <w:pPr>
      <w:spacing w:after="0" w:line="240" w:lineRule="auto"/>
    </w:pPr>
    <w:tblPr>
      <w:tblStyleRowBandSize w:val="1"/>
      <w:tblStyleColBandSize w:val="1"/>
      <w:tblBorders>
        <w:top w:val="single" w:sz="4" w:space="0" w:color="91ACD7" w:themeColor="text1" w:themeTint="99"/>
        <w:left w:val="single" w:sz="4" w:space="0" w:color="91ACD7" w:themeColor="text1" w:themeTint="99"/>
        <w:bottom w:val="single" w:sz="4" w:space="0" w:color="91ACD7" w:themeColor="text1" w:themeTint="99"/>
        <w:right w:val="single" w:sz="4" w:space="0" w:color="91ACD7" w:themeColor="text1" w:themeTint="99"/>
        <w:insideH w:val="single" w:sz="4" w:space="0" w:color="91ACD7" w:themeColor="text1" w:themeTint="99"/>
        <w:insideV w:val="single" w:sz="4" w:space="0" w:color="91ACD7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5BD" w:themeColor="text1"/>
          <w:left w:val="single" w:sz="4" w:space="0" w:color="4875BD" w:themeColor="text1"/>
          <w:bottom w:val="single" w:sz="4" w:space="0" w:color="4875BD" w:themeColor="text1"/>
          <w:right w:val="single" w:sz="4" w:space="0" w:color="4875BD" w:themeColor="text1"/>
          <w:insideH w:val="nil"/>
          <w:insideV w:val="nil"/>
        </w:tcBorders>
        <w:shd w:val="clear" w:color="auto" w:fill="4875BD" w:themeFill="text1"/>
      </w:tcPr>
    </w:tblStylePr>
    <w:tblStylePr w:type="lastRow">
      <w:rPr>
        <w:b/>
        <w:bCs/>
      </w:rPr>
      <w:tblPr/>
      <w:tcPr>
        <w:tcBorders>
          <w:top w:val="double" w:sz="4" w:space="0" w:color="4875BD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1" w:themeFill="text1" w:themeFillTint="33"/>
      </w:tcPr>
    </w:tblStylePr>
    <w:tblStylePr w:type="band1Horz">
      <w:tblPr/>
      <w:tcPr>
        <w:shd w:val="clear" w:color="auto" w:fill="DAE3F1" w:themeFill="text1" w:themeFillTint="33"/>
      </w:tcPr>
    </w:tblStylePr>
  </w:style>
  <w:style w:type="table" w:customStyle="1" w:styleId="TabeladeGrade4-nfase21">
    <w:name w:val="Tabela de Grade 4 - Ênfase 21"/>
    <w:basedOn w:val="Tabelanormal"/>
    <w:uiPriority w:val="49"/>
    <w:rsid w:val="00E436BA"/>
    <w:pPr>
      <w:spacing w:after="0" w:line="240" w:lineRule="auto"/>
    </w:pPr>
    <w:tblPr>
      <w:tblStyleRowBandSize w:val="1"/>
      <w:tblStyleColBandSize w:val="1"/>
      <w:tblBorders>
        <w:top w:val="single" w:sz="4" w:space="0" w:color="3692ED" w:themeColor="accent2" w:themeTint="99"/>
        <w:left w:val="single" w:sz="4" w:space="0" w:color="3692ED" w:themeColor="accent2" w:themeTint="99"/>
        <w:bottom w:val="single" w:sz="4" w:space="0" w:color="3692ED" w:themeColor="accent2" w:themeTint="99"/>
        <w:right w:val="single" w:sz="4" w:space="0" w:color="3692ED" w:themeColor="accent2" w:themeTint="99"/>
        <w:insideH w:val="single" w:sz="4" w:space="0" w:color="3692ED" w:themeColor="accent2" w:themeTint="99"/>
        <w:insideV w:val="single" w:sz="4" w:space="0" w:color="3692E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C4A87" w:themeColor="accent2"/>
          <w:left w:val="single" w:sz="4" w:space="0" w:color="0C4A87" w:themeColor="accent2"/>
          <w:bottom w:val="single" w:sz="4" w:space="0" w:color="0C4A87" w:themeColor="accent2"/>
          <w:right w:val="single" w:sz="4" w:space="0" w:color="0C4A87" w:themeColor="accent2"/>
          <w:insideH w:val="nil"/>
          <w:insideV w:val="nil"/>
        </w:tcBorders>
        <w:shd w:val="clear" w:color="auto" w:fill="0C4A87" w:themeFill="accent2"/>
      </w:tcPr>
    </w:tblStylePr>
    <w:tblStylePr w:type="lastRow">
      <w:rPr>
        <w:b/>
        <w:bCs/>
      </w:rPr>
      <w:tblPr/>
      <w:tcPr>
        <w:tcBorders>
          <w:top w:val="double" w:sz="4" w:space="0" w:color="0C4A8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DAF9" w:themeFill="accent2" w:themeFillTint="33"/>
      </w:tcPr>
    </w:tblStylePr>
    <w:tblStylePr w:type="band1Horz">
      <w:tblPr/>
      <w:tcPr>
        <w:shd w:val="clear" w:color="auto" w:fill="BCDAF9" w:themeFill="accent2" w:themeFillTint="33"/>
      </w:tcPr>
    </w:tblStylePr>
  </w:style>
  <w:style w:type="table" w:customStyle="1" w:styleId="TabeladeGrade4-nfase41">
    <w:name w:val="Tabela de Grade 4 - Ênfase 41"/>
    <w:basedOn w:val="Tabelanormal"/>
    <w:uiPriority w:val="49"/>
    <w:rsid w:val="00E436BA"/>
    <w:pPr>
      <w:spacing w:after="0" w:line="240" w:lineRule="auto"/>
    </w:pPr>
    <w:tblPr>
      <w:tblStyleRowBandSize w:val="1"/>
      <w:tblStyleColBandSize w:val="1"/>
      <w:tblBorders>
        <w:top w:val="single" w:sz="4" w:space="0" w:color="B2AEB3" w:themeColor="accent4" w:themeTint="99"/>
        <w:left w:val="single" w:sz="4" w:space="0" w:color="B2AEB3" w:themeColor="accent4" w:themeTint="99"/>
        <w:bottom w:val="single" w:sz="4" w:space="0" w:color="B2AEB3" w:themeColor="accent4" w:themeTint="99"/>
        <w:right w:val="single" w:sz="4" w:space="0" w:color="B2AEB3" w:themeColor="accent4" w:themeTint="99"/>
        <w:insideH w:val="single" w:sz="4" w:space="0" w:color="B2AEB3" w:themeColor="accent4" w:themeTint="99"/>
        <w:insideV w:val="single" w:sz="4" w:space="0" w:color="B2AEB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F7981" w:themeColor="accent4"/>
          <w:left w:val="single" w:sz="4" w:space="0" w:color="7F7981" w:themeColor="accent4"/>
          <w:bottom w:val="single" w:sz="4" w:space="0" w:color="7F7981" w:themeColor="accent4"/>
          <w:right w:val="single" w:sz="4" w:space="0" w:color="7F7981" w:themeColor="accent4"/>
          <w:insideH w:val="nil"/>
          <w:insideV w:val="nil"/>
        </w:tcBorders>
        <w:shd w:val="clear" w:color="auto" w:fill="7F7981" w:themeFill="accent4"/>
      </w:tcPr>
    </w:tblStylePr>
    <w:tblStylePr w:type="lastRow">
      <w:rPr>
        <w:b/>
        <w:bCs/>
      </w:rPr>
      <w:tblPr/>
      <w:tcPr>
        <w:tcBorders>
          <w:top w:val="double" w:sz="4" w:space="0" w:color="7F7981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4E5" w:themeFill="accent4" w:themeFillTint="33"/>
      </w:tcPr>
    </w:tblStylePr>
    <w:tblStylePr w:type="band1Horz">
      <w:tblPr/>
      <w:tcPr>
        <w:shd w:val="clear" w:color="auto" w:fill="E5E4E5" w:themeFill="accent4" w:themeFillTint="33"/>
      </w:tcPr>
    </w:tblStylePr>
  </w:style>
  <w:style w:type="paragraph" w:styleId="NormalWeb">
    <w:name w:val="Normal (Web)"/>
    <w:aliases w:val="Char"/>
    <w:basedOn w:val="Normal"/>
    <w:link w:val="NormalWebChar"/>
    <w:uiPriority w:val="99"/>
    <w:unhideWhenUsed/>
    <w:rsid w:val="00C5585E"/>
    <w:pPr>
      <w:tabs>
        <w:tab w:val="clear" w:pos="1615"/>
      </w:tabs>
      <w:spacing w:before="100" w:beforeAutospacing="1" w:after="100" w:afterAutospacing="1"/>
    </w:pPr>
    <w:rPr>
      <w:rFonts w:ascii="Calibri" w:eastAsia="Times New Roman" w:hAnsi="Calibri" w:cs="Times New Roman"/>
      <w:color w:val="1C407A" w:themeColor="accent3"/>
      <w:sz w:val="28"/>
      <w:szCs w:val="24"/>
      <w:lang w:eastAsia="pt-BR"/>
    </w:rPr>
  </w:style>
  <w:style w:type="paragraph" w:styleId="Ttulo">
    <w:name w:val="Title"/>
    <w:basedOn w:val="Normal"/>
    <w:next w:val="Normal"/>
    <w:link w:val="TtuloChar"/>
    <w:uiPriority w:val="10"/>
    <w:qFormat/>
    <w:rsid w:val="00211C8D"/>
    <w:pPr>
      <w:spacing w:after="0"/>
      <w:contextualSpacing/>
    </w:pPr>
    <w:rPr>
      <w:rFonts w:ascii="Calibri" w:eastAsiaTheme="majorEastAsia" w:hAnsi="Calibri" w:cstheme="majorBidi"/>
      <w:b/>
      <w:spacing w:val="-10"/>
      <w:kern w:val="28"/>
      <w:sz w:val="28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211C8D"/>
    <w:rPr>
      <w:rFonts w:ascii="Calibri" w:eastAsiaTheme="majorEastAsia" w:hAnsi="Calibri" w:cstheme="majorBidi"/>
      <w:b/>
      <w:spacing w:val="-10"/>
      <w:kern w:val="28"/>
      <w:sz w:val="28"/>
      <w:szCs w:val="56"/>
    </w:rPr>
  </w:style>
  <w:style w:type="table" w:customStyle="1" w:styleId="TabeladeGrade1Clara1">
    <w:name w:val="Tabela de Grade 1 Clara1"/>
    <w:basedOn w:val="Tabelanormal"/>
    <w:uiPriority w:val="46"/>
    <w:rsid w:val="00901614"/>
    <w:pPr>
      <w:spacing w:after="0" w:line="240" w:lineRule="auto"/>
    </w:pPr>
    <w:tblPr>
      <w:tblStyleRowBandSize w:val="1"/>
      <w:tblStyleColBandSize w:val="1"/>
      <w:tblBorders>
        <w:top w:val="single" w:sz="4" w:space="0" w:color="B5C7E4" w:themeColor="text1" w:themeTint="66"/>
        <w:left w:val="single" w:sz="4" w:space="0" w:color="B5C7E4" w:themeColor="text1" w:themeTint="66"/>
        <w:bottom w:val="single" w:sz="4" w:space="0" w:color="B5C7E4" w:themeColor="text1" w:themeTint="66"/>
        <w:right w:val="single" w:sz="4" w:space="0" w:color="B5C7E4" w:themeColor="text1" w:themeTint="66"/>
        <w:insideH w:val="single" w:sz="4" w:space="0" w:color="B5C7E4" w:themeColor="text1" w:themeTint="66"/>
        <w:insideV w:val="single" w:sz="4" w:space="0" w:color="B5C7E4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91ACD7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1ACD7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SimplesTabela21">
    <w:name w:val="Simples Tabela 21"/>
    <w:basedOn w:val="Tabelanormal"/>
    <w:uiPriority w:val="42"/>
    <w:rsid w:val="009A59CC"/>
    <w:pPr>
      <w:spacing w:after="0" w:line="240" w:lineRule="auto"/>
    </w:pPr>
    <w:tblPr>
      <w:tblStyleRowBandSize w:val="1"/>
      <w:tblStyleColBandSize w:val="1"/>
      <w:tblBorders>
        <w:top w:val="single" w:sz="4" w:space="0" w:color="A3B9DD" w:themeColor="text1" w:themeTint="80"/>
        <w:bottom w:val="single" w:sz="4" w:space="0" w:color="A3B9DD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A3B9DD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A3B9DD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A3B9DD" w:themeColor="text1" w:themeTint="80"/>
          <w:right w:val="single" w:sz="4" w:space="0" w:color="A3B9DD" w:themeColor="text1" w:themeTint="80"/>
        </w:tcBorders>
      </w:tcPr>
    </w:tblStylePr>
    <w:tblStylePr w:type="band2Vert">
      <w:tblPr/>
      <w:tcPr>
        <w:tcBorders>
          <w:left w:val="single" w:sz="4" w:space="0" w:color="A3B9DD" w:themeColor="text1" w:themeTint="80"/>
          <w:right w:val="single" w:sz="4" w:space="0" w:color="A3B9DD" w:themeColor="text1" w:themeTint="80"/>
        </w:tcBorders>
      </w:tcPr>
    </w:tblStylePr>
    <w:tblStylePr w:type="band1Horz">
      <w:tblPr/>
      <w:tcPr>
        <w:tcBorders>
          <w:top w:val="single" w:sz="4" w:space="0" w:color="A3B9DD" w:themeColor="text1" w:themeTint="80"/>
          <w:bottom w:val="single" w:sz="4" w:space="0" w:color="A3B9DD" w:themeColor="text1" w:themeTint="80"/>
        </w:tcBorders>
      </w:tcPr>
    </w:tblStylePr>
  </w:style>
  <w:style w:type="character" w:styleId="Forte">
    <w:name w:val="Strong"/>
    <w:basedOn w:val="Fontepargpadro"/>
    <w:uiPriority w:val="22"/>
    <w:qFormat/>
    <w:rsid w:val="00A93D12"/>
    <w:rPr>
      <w:rFonts w:ascii="Calibri" w:hAnsi="Calibri"/>
      <w:b w:val="0"/>
      <w:bCs/>
      <w:i w:val="0"/>
    </w:rPr>
  </w:style>
  <w:style w:type="character" w:customStyle="1" w:styleId="Ttulo4Char">
    <w:name w:val="Título 4 Char"/>
    <w:basedOn w:val="Fontepargpadro"/>
    <w:link w:val="Ttulo4"/>
    <w:uiPriority w:val="9"/>
    <w:rsid w:val="007661E3"/>
    <w:rPr>
      <w:rFonts w:ascii="Calibri" w:eastAsiaTheme="majorEastAsia" w:hAnsi="Calibri" w:cstheme="majorBidi"/>
      <w:iCs/>
      <w:color w:val="79B6F3" w:themeColor="accent2" w:themeTint="66"/>
      <w:sz w:val="24"/>
    </w:rPr>
  </w:style>
  <w:style w:type="paragraph" w:styleId="Subttulo">
    <w:name w:val="Subtitle"/>
    <w:basedOn w:val="Normal"/>
    <w:next w:val="Normal"/>
    <w:link w:val="SubttuloChar"/>
    <w:uiPriority w:val="11"/>
    <w:qFormat/>
    <w:rsid w:val="007803D5"/>
    <w:pPr>
      <w:numPr>
        <w:ilvl w:val="1"/>
      </w:numPr>
    </w:pPr>
    <w:rPr>
      <w:rFonts w:ascii="Calibri" w:eastAsiaTheme="minorEastAsia" w:hAnsi="Calibri"/>
      <w:color w:val="0C4A87" w:themeColor="accent2"/>
      <w:spacing w:val="15"/>
      <w:sz w:val="32"/>
    </w:rPr>
  </w:style>
  <w:style w:type="character" w:customStyle="1" w:styleId="SubttuloChar">
    <w:name w:val="Subtítulo Char"/>
    <w:basedOn w:val="Fontepargpadro"/>
    <w:link w:val="Subttulo"/>
    <w:uiPriority w:val="11"/>
    <w:rsid w:val="007803D5"/>
    <w:rPr>
      <w:rFonts w:ascii="Calibri" w:eastAsiaTheme="minorEastAsia" w:hAnsi="Calibri"/>
      <w:color w:val="0C4A87" w:themeColor="accent2"/>
      <w:spacing w:val="15"/>
      <w:sz w:val="32"/>
    </w:rPr>
  </w:style>
  <w:style w:type="character" w:styleId="nfaseSutil">
    <w:name w:val="Subtle Emphasis"/>
    <w:basedOn w:val="Fontepargpadro"/>
    <w:uiPriority w:val="19"/>
    <w:qFormat/>
    <w:rsid w:val="007803D5"/>
    <w:rPr>
      <w:i/>
      <w:iCs/>
      <w:color w:val="7597CD" w:themeColor="text1" w:themeTint="BF"/>
    </w:rPr>
  </w:style>
  <w:style w:type="character" w:styleId="nfase">
    <w:name w:val="Emphasis"/>
    <w:basedOn w:val="Fontepargpadro"/>
    <w:uiPriority w:val="20"/>
    <w:qFormat/>
    <w:rsid w:val="00421B87"/>
    <w:rPr>
      <w:rFonts w:ascii="Calibri" w:hAnsi="Calibri"/>
      <w:b/>
      <w:i/>
      <w:iCs/>
      <w:color w:val="4875BD" w:themeColor="text1"/>
    </w:rPr>
  </w:style>
  <w:style w:type="character" w:styleId="nfaseIntensa">
    <w:name w:val="Intense Emphasis"/>
    <w:basedOn w:val="Fontepargpadro"/>
    <w:uiPriority w:val="21"/>
    <w:qFormat/>
    <w:rsid w:val="00C5758E"/>
    <w:rPr>
      <w:rFonts w:ascii="Calibri" w:hAnsi="Calibri"/>
      <w:b w:val="0"/>
      <w:i/>
      <w:iCs/>
      <w:color w:val="0C4A87" w:themeColor="accent2"/>
    </w:rPr>
  </w:style>
  <w:style w:type="paragraph" w:styleId="Citao">
    <w:name w:val="Quote"/>
    <w:basedOn w:val="Normal"/>
    <w:next w:val="Normal"/>
    <w:link w:val="CitaoChar"/>
    <w:uiPriority w:val="29"/>
    <w:qFormat/>
    <w:rsid w:val="00A54802"/>
    <w:pPr>
      <w:spacing w:before="200"/>
      <w:ind w:left="2268" w:right="864"/>
      <w:jc w:val="both"/>
    </w:pPr>
    <w:rPr>
      <w:iCs/>
      <w:lang w:val="en-US"/>
    </w:rPr>
  </w:style>
  <w:style w:type="character" w:customStyle="1" w:styleId="CitaoChar">
    <w:name w:val="Citação Char"/>
    <w:basedOn w:val="Fontepargpadro"/>
    <w:link w:val="Citao"/>
    <w:uiPriority w:val="29"/>
    <w:rsid w:val="00A54802"/>
    <w:rPr>
      <w:rFonts w:ascii="Calibri Light" w:hAnsi="Calibri Light"/>
      <w:iCs/>
      <w:lang w:val="en-US"/>
    </w:rPr>
  </w:style>
  <w:style w:type="paragraph" w:styleId="CitaoIntensa">
    <w:name w:val="Intense Quote"/>
    <w:basedOn w:val="Normal"/>
    <w:next w:val="Normal"/>
    <w:link w:val="CitaoIntensaChar"/>
    <w:autoRedefine/>
    <w:uiPriority w:val="30"/>
    <w:qFormat/>
    <w:rsid w:val="00A54802"/>
    <w:pPr>
      <w:pBdr>
        <w:top w:val="single" w:sz="4" w:space="10" w:color="4875BD" w:themeColor="accent1"/>
        <w:bottom w:val="single" w:sz="4" w:space="10" w:color="4875BD" w:themeColor="accent1"/>
      </w:pBdr>
      <w:spacing w:before="360" w:after="360"/>
      <w:ind w:left="864" w:right="864"/>
      <w:jc w:val="both"/>
    </w:pPr>
    <w:rPr>
      <w:rFonts w:ascii="Calibri" w:hAnsi="Calibri"/>
      <w:b/>
      <w:iCs/>
      <w:color w:val="1C407A" w:themeColor="accent3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A54802"/>
    <w:rPr>
      <w:rFonts w:ascii="Calibri" w:hAnsi="Calibri"/>
      <w:b/>
      <w:iCs/>
      <w:color w:val="1C407A" w:themeColor="accent3"/>
    </w:rPr>
  </w:style>
  <w:style w:type="character" w:styleId="RefernciaSutil">
    <w:name w:val="Subtle Reference"/>
    <w:basedOn w:val="Fontepargpadro"/>
    <w:uiPriority w:val="31"/>
    <w:qFormat/>
    <w:rsid w:val="00421B87"/>
    <w:rPr>
      <w:rFonts w:ascii="Calibri" w:hAnsi="Calibri"/>
      <w:smallCaps/>
      <w:color w:val="4875BD" w:themeColor="text1"/>
    </w:rPr>
  </w:style>
  <w:style w:type="character" w:styleId="RefernciaIntensa">
    <w:name w:val="Intense Reference"/>
    <w:basedOn w:val="Fontepargpadro"/>
    <w:uiPriority w:val="32"/>
    <w:qFormat/>
    <w:rsid w:val="0055384A"/>
    <w:rPr>
      <w:rFonts w:ascii="Calibri" w:hAnsi="Calibri"/>
      <w:b w:val="0"/>
      <w:bCs/>
      <w:smallCaps/>
      <w:color w:val="0C4A87" w:themeColor="accent2"/>
      <w:spacing w:val="5"/>
    </w:rPr>
  </w:style>
  <w:style w:type="character" w:styleId="TtulodoLivro">
    <w:name w:val="Book Title"/>
    <w:basedOn w:val="Fontepargpadro"/>
    <w:uiPriority w:val="33"/>
    <w:qFormat/>
    <w:rsid w:val="000348E4"/>
    <w:rPr>
      <w:rFonts w:ascii="Calibri" w:hAnsi="Calibri"/>
      <w:b/>
      <w:bCs/>
      <w:i/>
      <w:iCs/>
      <w:spacing w:val="5"/>
    </w:rPr>
  </w:style>
  <w:style w:type="paragraph" w:styleId="PargrafodaLista">
    <w:name w:val="List Paragraph"/>
    <w:basedOn w:val="Normal"/>
    <w:uiPriority w:val="34"/>
    <w:qFormat/>
    <w:rsid w:val="000348E4"/>
    <w:pPr>
      <w:ind w:left="720"/>
      <w:contextualSpacing/>
    </w:pPr>
  </w:style>
  <w:style w:type="paragraph" w:styleId="CabealhodoSumrio">
    <w:name w:val="TOC Heading"/>
    <w:basedOn w:val="Ttulo1"/>
    <w:next w:val="Normal"/>
    <w:uiPriority w:val="39"/>
    <w:unhideWhenUsed/>
    <w:qFormat/>
    <w:rsid w:val="0026297B"/>
    <w:pPr>
      <w:keepNext/>
      <w:keepLines/>
      <w:tabs>
        <w:tab w:val="clear" w:pos="1615"/>
      </w:tabs>
      <w:spacing w:before="240" w:after="0" w:line="259" w:lineRule="auto"/>
      <w:jc w:val="center"/>
      <w:outlineLvl w:val="9"/>
    </w:pPr>
    <w:rPr>
      <w:rFonts w:eastAsiaTheme="majorEastAsia" w:cstheme="majorBidi"/>
      <w:b w:val="0"/>
      <w:color w:val="34578F" w:themeColor="accent1" w:themeShade="BF"/>
      <w:szCs w:val="32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D4796F"/>
    <w:pPr>
      <w:tabs>
        <w:tab w:val="clear" w:pos="1615"/>
        <w:tab w:val="left" w:pos="480"/>
        <w:tab w:val="right" w:pos="8505"/>
      </w:tabs>
      <w:spacing w:after="240"/>
    </w:pPr>
  </w:style>
  <w:style w:type="paragraph" w:styleId="Sumrio2">
    <w:name w:val="toc 2"/>
    <w:basedOn w:val="Normal"/>
    <w:next w:val="Normal"/>
    <w:autoRedefine/>
    <w:uiPriority w:val="39"/>
    <w:unhideWhenUsed/>
    <w:rsid w:val="003C7DE7"/>
    <w:pPr>
      <w:tabs>
        <w:tab w:val="clear" w:pos="1615"/>
        <w:tab w:val="left" w:pos="284"/>
        <w:tab w:val="right" w:pos="8931"/>
      </w:tabs>
      <w:spacing w:after="240"/>
      <w:ind w:left="284" w:hanging="284"/>
      <w:jc w:val="both"/>
    </w:pPr>
    <w:rPr>
      <w:rFonts w:asciiTheme="minorHAnsi" w:hAnsiTheme="minorHAnsi" w:cstheme="minorHAnsi"/>
      <w:b/>
      <w:bCs/>
      <w:noProof/>
      <w:spacing w:val="-4"/>
      <w:sz w:val="24"/>
      <w:szCs w:val="24"/>
    </w:rPr>
  </w:style>
  <w:style w:type="paragraph" w:styleId="Sumrio3">
    <w:name w:val="toc 3"/>
    <w:basedOn w:val="Normal"/>
    <w:next w:val="Normal"/>
    <w:autoRedefine/>
    <w:uiPriority w:val="39"/>
    <w:unhideWhenUsed/>
    <w:rsid w:val="009F4DB4"/>
    <w:pPr>
      <w:tabs>
        <w:tab w:val="clear" w:pos="1615"/>
      </w:tabs>
      <w:spacing w:after="100"/>
      <w:ind w:left="480"/>
    </w:pPr>
  </w:style>
  <w:style w:type="character" w:styleId="Hyperlink">
    <w:name w:val="Hyperlink"/>
    <w:basedOn w:val="Fontepargpadro"/>
    <w:uiPriority w:val="99"/>
    <w:unhideWhenUsed/>
    <w:rsid w:val="009F4DB4"/>
    <w:rPr>
      <w:rFonts w:ascii="Calibri" w:hAnsi="Calibri"/>
      <w:color w:val="4875BD" w:themeColor="accent1"/>
      <w:u w:val="single"/>
    </w:rPr>
  </w:style>
  <w:style w:type="paragraph" w:styleId="Legenda">
    <w:name w:val="caption"/>
    <w:basedOn w:val="Normal"/>
    <w:next w:val="Normal"/>
    <w:autoRedefine/>
    <w:uiPriority w:val="35"/>
    <w:unhideWhenUsed/>
    <w:qFormat/>
    <w:rsid w:val="00A54802"/>
    <w:pPr>
      <w:spacing w:after="200"/>
    </w:pPr>
    <w:rPr>
      <w:iCs/>
      <w:color w:val="1C407A" w:themeColor="accent3"/>
      <w:sz w:val="20"/>
      <w:szCs w:val="18"/>
    </w:rPr>
  </w:style>
  <w:style w:type="paragraph" w:styleId="ndicedeilustraes">
    <w:name w:val="table of figures"/>
    <w:basedOn w:val="Normal"/>
    <w:next w:val="Normal"/>
    <w:uiPriority w:val="99"/>
    <w:unhideWhenUsed/>
    <w:rsid w:val="004F67D1"/>
    <w:pPr>
      <w:tabs>
        <w:tab w:val="clear" w:pos="1615"/>
      </w:tabs>
      <w:spacing w:after="0"/>
    </w:pPr>
  </w:style>
  <w:style w:type="table" w:customStyle="1" w:styleId="TabeladeLista1Clara-nfase11">
    <w:name w:val="Tabela de Lista 1 Clara - Ênfase 11"/>
    <w:basedOn w:val="Tabelanormal"/>
    <w:uiPriority w:val="46"/>
    <w:rsid w:val="007661E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1AC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1AC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1" w:themeFill="accent1" w:themeFillTint="33"/>
      </w:tcPr>
    </w:tblStylePr>
    <w:tblStylePr w:type="band1Horz">
      <w:tblPr/>
      <w:tcPr>
        <w:shd w:val="clear" w:color="auto" w:fill="DAE3F1" w:themeFill="accent1" w:themeFillTint="33"/>
      </w:tcPr>
    </w:tblStylePr>
  </w:style>
  <w:style w:type="table" w:customStyle="1" w:styleId="TabeladeLista4-nfase11">
    <w:name w:val="Tabela de Lista 4 - Ênfase 11"/>
    <w:basedOn w:val="Tabelanormal"/>
    <w:uiPriority w:val="49"/>
    <w:rsid w:val="007661E3"/>
    <w:pPr>
      <w:spacing w:after="0" w:line="240" w:lineRule="auto"/>
    </w:pPr>
    <w:tblPr>
      <w:tblStyleRowBandSize w:val="1"/>
      <w:tblStyleColBandSize w:val="1"/>
      <w:tblBorders>
        <w:top w:val="single" w:sz="4" w:space="0" w:color="91ACD7" w:themeColor="accent1" w:themeTint="99"/>
        <w:left w:val="single" w:sz="4" w:space="0" w:color="91ACD7" w:themeColor="accent1" w:themeTint="99"/>
        <w:bottom w:val="single" w:sz="4" w:space="0" w:color="91ACD7" w:themeColor="accent1" w:themeTint="99"/>
        <w:right w:val="single" w:sz="4" w:space="0" w:color="91ACD7" w:themeColor="accent1" w:themeTint="99"/>
        <w:insideH w:val="single" w:sz="4" w:space="0" w:color="91AC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5BD" w:themeColor="accent1"/>
          <w:left w:val="single" w:sz="4" w:space="0" w:color="4875BD" w:themeColor="accent1"/>
          <w:bottom w:val="single" w:sz="4" w:space="0" w:color="4875BD" w:themeColor="accent1"/>
          <w:right w:val="single" w:sz="4" w:space="0" w:color="4875BD" w:themeColor="accent1"/>
          <w:insideH w:val="nil"/>
        </w:tcBorders>
        <w:shd w:val="clear" w:color="auto" w:fill="4875BD" w:themeFill="accent1"/>
      </w:tcPr>
    </w:tblStylePr>
    <w:tblStylePr w:type="lastRow">
      <w:rPr>
        <w:b/>
        <w:bCs/>
      </w:rPr>
      <w:tblPr/>
      <w:tcPr>
        <w:tcBorders>
          <w:top w:val="double" w:sz="4" w:space="0" w:color="91AC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1" w:themeFill="accent1" w:themeFillTint="33"/>
      </w:tcPr>
    </w:tblStylePr>
    <w:tblStylePr w:type="band1Horz">
      <w:tblPr/>
      <w:tcPr>
        <w:shd w:val="clear" w:color="auto" w:fill="DAE3F1" w:themeFill="accent1" w:themeFillTint="33"/>
      </w:tcPr>
    </w:tblStylePr>
  </w:style>
  <w:style w:type="table" w:customStyle="1" w:styleId="TabeladeLista41">
    <w:name w:val="Tabela de Lista 41"/>
    <w:basedOn w:val="Tabelanormal"/>
    <w:uiPriority w:val="49"/>
    <w:rsid w:val="007661E3"/>
    <w:pPr>
      <w:spacing w:after="0" w:line="240" w:lineRule="auto"/>
    </w:pPr>
    <w:tblPr>
      <w:tblStyleRowBandSize w:val="1"/>
      <w:tblStyleColBandSize w:val="1"/>
      <w:tblBorders>
        <w:top w:val="single" w:sz="4" w:space="0" w:color="91ACD7" w:themeColor="text1" w:themeTint="99"/>
        <w:left w:val="single" w:sz="4" w:space="0" w:color="91ACD7" w:themeColor="text1" w:themeTint="99"/>
        <w:bottom w:val="single" w:sz="4" w:space="0" w:color="91ACD7" w:themeColor="text1" w:themeTint="99"/>
        <w:right w:val="single" w:sz="4" w:space="0" w:color="91ACD7" w:themeColor="text1" w:themeTint="99"/>
        <w:insideH w:val="single" w:sz="4" w:space="0" w:color="91ACD7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5BD" w:themeColor="text1"/>
          <w:left w:val="single" w:sz="4" w:space="0" w:color="4875BD" w:themeColor="text1"/>
          <w:bottom w:val="single" w:sz="4" w:space="0" w:color="4875BD" w:themeColor="text1"/>
          <w:right w:val="single" w:sz="4" w:space="0" w:color="4875BD" w:themeColor="text1"/>
          <w:insideH w:val="nil"/>
        </w:tcBorders>
        <w:shd w:val="clear" w:color="auto" w:fill="4875BD" w:themeFill="text1"/>
      </w:tcPr>
    </w:tblStylePr>
    <w:tblStylePr w:type="lastRow">
      <w:rPr>
        <w:b/>
        <w:bCs/>
      </w:rPr>
      <w:tblPr/>
      <w:tcPr>
        <w:tcBorders>
          <w:top w:val="double" w:sz="4" w:space="0" w:color="91ACD7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3F1" w:themeFill="text1" w:themeFillTint="33"/>
      </w:tcPr>
    </w:tblStylePr>
    <w:tblStylePr w:type="band1Horz">
      <w:tblPr/>
      <w:tcPr>
        <w:shd w:val="clear" w:color="auto" w:fill="DAE3F1" w:themeFill="text1" w:themeFillTint="33"/>
      </w:tcPr>
    </w:tblStylePr>
  </w:style>
  <w:style w:type="table" w:customStyle="1" w:styleId="Cebraspe">
    <w:name w:val="Cebraspe"/>
    <w:basedOn w:val="Tabelanormal"/>
    <w:uiPriority w:val="99"/>
    <w:rsid w:val="007661E3"/>
    <w:pPr>
      <w:spacing w:after="0" w:line="240" w:lineRule="auto"/>
    </w:pPr>
    <w:tblPr/>
  </w:style>
  <w:style w:type="table" w:customStyle="1" w:styleId="TabeladeLista4-nfase21">
    <w:name w:val="Tabela de Lista 4 - Ênfase 21"/>
    <w:basedOn w:val="Tabelanormal"/>
    <w:uiPriority w:val="49"/>
    <w:rsid w:val="007661E3"/>
    <w:pPr>
      <w:spacing w:after="0" w:line="240" w:lineRule="auto"/>
    </w:pPr>
    <w:tblPr>
      <w:tblStyleRowBandSize w:val="1"/>
      <w:tblStyleColBandSize w:val="1"/>
      <w:tblBorders>
        <w:top w:val="single" w:sz="4" w:space="0" w:color="3692ED" w:themeColor="accent2" w:themeTint="99"/>
        <w:left w:val="single" w:sz="4" w:space="0" w:color="3692ED" w:themeColor="accent2" w:themeTint="99"/>
        <w:bottom w:val="single" w:sz="4" w:space="0" w:color="3692ED" w:themeColor="accent2" w:themeTint="99"/>
        <w:right w:val="single" w:sz="4" w:space="0" w:color="3692ED" w:themeColor="accent2" w:themeTint="99"/>
        <w:insideH w:val="single" w:sz="4" w:space="0" w:color="3692E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C4A87" w:themeColor="accent2"/>
          <w:left w:val="single" w:sz="4" w:space="0" w:color="0C4A87" w:themeColor="accent2"/>
          <w:bottom w:val="single" w:sz="4" w:space="0" w:color="0C4A87" w:themeColor="accent2"/>
          <w:right w:val="single" w:sz="4" w:space="0" w:color="0C4A87" w:themeColor="accent2"/>
          <w:insideH w:val="nil"/>
        </w:tcBorders>
        <w:shd w:val="clear" w:color="auto" w:fill="0C4A87" w:themeFill="accent2"/>
      </w:tcPr>
    </w:tblStylePr>
    <w:tblStylePr w:type="lastRow">
      <w:rPr>
        <w:b/>
        <w:bCs/>
      </w:rPr>
      <w:tblPr/>
      <w:tcPr>
        <w:tcBorders>
          <w:top w:val="double" w:sz="4" w:space="0" w:color="3692E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DAF9" w:themeFill="accent2" w:themeFillTint="33"/>
      </w:tcPr>
    </w:tblStylePr>
    <w:tblStylePr w:type="band1Horz">
      <w:tblPr/>
      <w:tcPr>
        <w:shd w:val="clear" w:color="auto" w:fill="BCDAF9" w:themeFill="accent2" w:themeFillTint="33"/>
      </w:tcPr>
    </w:tblStylePr>
  </w:style>
  <w:style w:type="table" w:customStyle="1" w:styleId="TabeladeLista4-nfase31">
    <w:name w:val="Tabela de Lista 4 - Ênfase 31"/>
    <w:basedOn w:val="Tabelanormal"/>
    <w:uiPriority w:val="49"/>
    <w:rsid w:val="007661E3"/>
    <w:pPr>
      <w:spacing w:after="0" w:line="240" w:lineRule="auto"/>
    </w:pPr>
    <w:tblPr>
      <w:tblStyleRowBandSize w:val="1"/>
      <w:tblStyleColBandSize w:val="1"/>
      <w:tblBorders>
        <w:top w:val="single" w:sz="4" w:space="0" w:color="4F82D6" w:themeColor="accent3" w:themeTint="99"/>
        <w:left w:val="single" w:sz="4" w:space="0" w:color="4F82D6" w:themeColor="accent3" w:themeTint="99"/>
        <w:bottom w:val="single" w:sz="4" w:space="0" w:color="4F82D6" w:themeColor="accent3" w:themeTint="99"/>
        <w:right w:val="single" w:sz="4" w:space="0" w:color="4F82D6" w:themeColor="accent3" w:themeTint="99"/>
        <w:insideH w:val="single" w:sz="4" w:space="0" w:color="4F82D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C407A" w:themeColor="accent3"/>
          <w:left w:val="single" w:sz="4" w:space="0" w:color="1C407A" w:themeColor="accent3"/>
          <w:bottom w:val="single" w:sz="4" w:space="0" w:color="1C407A" w:themeColor="accent3"/>
          <w:right w:val="single" w:sz="4" w:space="0" w:color="1C407A" w:themeColor="accent3"/>
          <w:insideH w:val="nil"/>
        </w:tcBorders>
        <w:shd w:val="clear" w:color="auto" w:fill="1C407A" w:themeFill="accent3"/>
      </w:tcPr>
    </w:tblStylePr>
    <w:tblStylePr w:type="lastRow">
      <w:rPr>
        <w:b/>
        <w:bCs/>
      </w:rPr>
      <w:tblPr/>
      <w:tcPr>
        <w:tcBorders>
          <w:top w:val="double" w:sz="4" w:space="0" w:color="4F82D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D5F1" w:themeFill="accent3" w:themeFillTint="33"/>
      </w:tcPr>
    </w:tblStylePr>
    <w:tblStylePr w:type="band1Horz">
      <w:tblPr/>
      <w:tcPr>
        <w:shd w:val="clear" w:color="auto" w:fill="C4D5F1" w:themeFill="accent3" w:themeFillTint="33"/>
      </w:tcPr>
    </w:tblStylePr>
  </w:style>
  <w:style w:type="table" w:customStyle="1" w:styleId="TabeladeLista6Colorida-nfase31">
    <w:name w:val="Tabela de Lista 6 Colorida - Ênfase 31"/>
    <w:basedOn w:val="Tabelanormal"/>
    <w:uiPriority w:val="51"/>
    <w:rsid w:val="007661E3"/>
    <w:pPr>
      <w:spacing w:after="0" w:line="240" w:lineRule="auto"/>
    </w:pPr>
    <w:rPr>
      <w:color w:val="152F5B" w:themeColor="accent3" w:themeShade="BF"/>
    </w:rPr>
    <w:tblPr>
      <w:tblStyleRowBandSize w:val="1"/>
      <w:tblStyleColBandSize w:val="1"/>
      <w:tblBorders>
        <w:top w:val="single" w:sz="4" w:space="0" w:color="1C407A" w:themeColor="accent3"/>
        <w:bottom w:val="single" w:sz="4" w:space="0" w:color="1C407A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C407A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C407A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D5F1" w:themeFill="accent3" w:themeFillTint="33"/>
      </w:tcPr>
    </w:tblStylePr>
    <w:tblStylePr w:type="band1Horz">
      <w:tblPr/>
      <w:tcPr>
        <w:shd w:val="clear" w:color="auto" w:fill="C4D5F1" w:themeFill="accent3" w:themeFillTint="33"/>
      </w:tcPr>
    </w:tblStylePr>
  </w:style>
  <w:style w:type="character" w:customStyle="1" w:styleId="Ttulo5Char">
    <w:name w:val="Título 5 Char"/>
    <w:basedOn w:val="Fontepargpadro"/>
    <w:link w:val="Ttulo5"/>
    <w:uiPriority w:val="9"/>
    <w:rsid w:val="007653A5"/>
    <w:rPr>
      <w:rFonts w:asciiTheme="majorHAnsi" w:eastAsiaTheme="majorEastAsia" w:hAnsiTheme="majorHAnsi" w:cstheme="majorBidi"/>
      <w:color w:val="34578F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rsid w:val="007653A5"/>
    <w:rPr>
      <w:rFonts w:asciiTheme="majorHAnsi" w:eastAsiaTheme="majorEastAsia" w:hAnsiTheme="majorHAnsi" w:cstheme="majorBidi"/>
      <w:color w:val="22395F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7653A5"/>
    <w:rPr>
      <w:rFonts w:asciiTheme="majorHAnsi" w:eastAsiaTheme="majorEastAsia" w:hAnsiTheme="majorHAnsi" w:cstheme="majorBidi"/>
      <w:i/>
      <w:iCs/>
      <w:color w:val="22395F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7653A5"/>
    <w:rPr>
      <w:rFonts w:asciiTheme="majorHAnsi" w:eastAsiaTheme="majorEastAsia" w:hAnsiTheme="majorHAnsi" w:cstheme="majorBidi"/>
      <w:color w:val="638AC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7653A5"/>
    <w:rPr>
      <w:rFonts w:asciiTheme="majorHAnsi" w:eastAsiaTheme="majorEastAsia" w:hAnsiTheme="majorHAnsi" w:cstheme="majorBidi"/>
      <w:i/>
      <w:iCs/>
      <w:color w:val="638AC7" w:themeColor="text1" w:themeTint="D8"/>
      <w:sz w:val="21"/>
      <w:szCs w:val="21"/>
    </w:rPr>
  </w:style>
  <w:style w:type="character" w:styleId="Refdecomentrio">
    <w:name w:val="annotation reference"/>
    <w:basedOn w:val="Fontepargpadro"/>
    <w:uiPriority w:val="99"/>
    <w:semiHidden/>
    <w:unhideWhenUsed/>
    <w:rsid w:val="007653A5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7653A5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7653A5"/>
    <w:rPr>
      <w:rFonts w:ascii="Calibri Light" w:hAnsi="Calibri Light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653A5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653A5"/>
    <w:rPr>
      <w:rFonts w:ascii="Calibri Light" w:hAnsi="Calibri Light"/>
      <w:b/>
      <w:bCs/>
      <w:sz w:val="20"/>
      <w:szCs w:val="20"/>
    </w:rPr>
  </w:style>
  <w:style w:type="table" w:customStyle="1" w:styleId="Tabelacomgrade1">
    <w:name w:val="Tabela com grade1"/>
    <w:basedOn w:val="Tabelanormal"/>
    <w:uiPriority w:val="39"/>
    <w:rsid w:val="00021081"/>
    <w:pPr>
      <w:spacing w:after="0" w:line="240" w:lineRule="auto"/>
    </w:pPr>
    <w:rPr>
      <w:rFonts w:ascii="Calibri" w:eastAsia="Times New Roman" w:hAnsi="Calibri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D481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character" w:customStyle="1" w:styleId="NoSpacingChar">
    <w:name w:val="No Spacing Char"/>
    <w:basedOn w:val="Fontepargpadro"/>
    <w:link w:val="SemEspaamento1"/>
    <w:locked/>
    <w:rsid w:val="00FD0C78"/>
    <w:rPr>
      <w:rFonts w:ascii="Arial" w:eastAsia="Times New Roman" w:hAnsi="Arial"/>
    </w:rPr>
  </w:style>
  <w:style w:type="paragraph" w:customStyle="1" w:styleId="SemEspaamento1">
    <w:name w:val="Sem Espaçamento1"/>
    <w:link w:val="NoSpacingChar"/>
    <w:rsid w:val="00FD0C78"/>
    <w:pPr>
      <w:spacing w:after="0" w:line="240" w:lineRule="auto"/>
    </w:pPr>
    <w:rPr>
      <w:rFonts w:ascii="Arial" w:eastAsia="Times New Roman" w:hAnsi="Arial"/>
    </w:rPr>
  </w:style>
  <w:style w:type="character" w:styleId="Refdenotaderodap">
    <w:name w:val="footnote reference"/>
    <w:aliases w:val="Footnote Reference  tese,Ref. de nota de rodapÉ"/>
    <w:qFormat/>
    <w:rsid w:val="006A24D3"/>
    <w:rPr>
      <w:rFonts w:cs="Times New Roman"/>
      <w:vertAlign w:val="superscript"/>
    </w:rPr>
  </w:style>
  <w:style w:type="character" w:customStyle="1" w:styleId="NormalWebChar">
    <w:name w:val="Normal (Web) Char"/>
    <w:aliases w:val="Char Char"/>
    <w:link w:val="NormalWeb"/>
    <w:uiPriority w:val="99"/>
    <w:locked/>
    <w:rsid w:val="006A24D3"/>
    <w:rPr>
      <w:rFonts w:ascii="Calibri" w:eastAsia="Times New Roman" w:hAnsi="Calibri" w:cs="Times New Roman"/>
      <w:color w:val="1C407A" w:themeColor="accent3"/>
      <w:sz w:val="28"/>
      <w:szCs w:val="24"/>
      <w:lang w:eastAsia="pt-BR"/>
    </w:rPr>
  </w:style>
  <w:style w:type="paragraph" w:customStyle="1" w:styleId="legislao-4corpo">
    <w:name w:val="legislao-4corpo"/>
    <w:basedOn w:val="Normal"/>
    <w:rsid w:val="006A24D3"/>
    <w:pPr>
      <w:tabs>
        <w:tab w:val="clear" w:pos="1615"/>
      </w:tabs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journal">
    <w:name w:val="journal"/>
    <w:basedOn w:val="Fontepargpadro"/>
    <w:rsid w:val="00D63EF9"/>
  </w:style>
  <w:style w:type="character" w:customStyle="1" w:styleId="issue">
    <w:name w:val="issue"/>
    <w:basedOn w:val="Fontepargpadro"/>
    <w:rsid w:val="00D63EF9"/>
  </w:style>
  <w:style w:type="character" w:customStyle="1" w:styleId="volume">
    <w:name w:val="volume"/>
    <w:basedOn w:val="Fontepargpadro"/>
    <w:rsid w:val="00D63EF9"/>
  </w:style>
  <w:style w:type="character" w:customStyle="1" w:styleId="year">
    <w:name w:val="year"/>
    <w:basedOn w:val="Fontepargpadro"/>
    <w:rsid w:val="00D63EF9"/>
  </w:style>
  <w:style w:type="character" w:styleId="MenoPendente">
    <w:name w:val="Unresolved Mention"/>
    <w:basedOn w:val="Fontepargpadro"/>
    <w:uiPriority w:val="99"/>
    <w:semiHidden/>
    <w:unhideWhenUsed/>
    <w:rsid w:val="00101137"/>
    <w:rPr>
      <w:color w:val="605E5C"/>
      <w:shd w:val="clear" w:color="auto" w:fill="E1DFDD"/>
    </w:rPr>
  </w:style>
  <w:style w:type="table" w:customStyle="1" w:styleId="TableNormal">
    <w:name w:val="Table Normal"/>
    <w:rsid w:val="00AA431F"/>
    <w:pPr>
      <w:tabs>
        <w:tab w:val="left" w:pos="1615"/>
      </w:tabs>
      <w:spacing w:line="240" w:lineRule="auto"/>
    </w:pPr>
    <w:rPr>
      <w:rFonts w:ascii="Calibri" w:eastAsia="Calibri" w:hAnsi="Calibri" w:cs="Calibri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Reviso">
    <w:name w:val="Revision"/>
    <w:hidden/>
    <w:uiPriority w:val="99"/>
    <w:semiHidden/>
    <w:rsid w:val="00AA431F"/>
    <w:pPr>
      <w:spacing w:after="0" w:line="240" w:lineRule="auto"/>
    </w:pPr>
    <w:rPr>
      <w:rFonts w:ascii="Calibri" w:eastAsia="Calibri" w:hAnsi="Calibri" w:cs="Calibri"/>
      <w:lang w:eastAsia="pt-BR"/>
    </w:rPr>
  </w:style>
  <w:style w:type="table" w:customStyle="1" w:styleId="TabelaSimples21">
    <w:name w:val="Tabela Simples 21"/>
    <w:basedOn w:val="Tabelanormal"/>
    <w:uiPriority w:val="42"/>
    <w:rsid w:val="00F26632"/>
    <w:pPr>
      <w:spacing w:after="0" w:line="240" w:lineRule="auto"/>
    </w:pPr>
    <w:tblPr>
      <w:tblStyleRowBandSize w:val="1"/>
      <w:tblStyleColBandSize w:val="1"/>
      <w:tblBorders>
        <w:top w:val="single" w:sz="4" w:space="0" w:color="A3B9DD" w:themeColor="text1" w:themeTint="80"/>
        <w:bottom w:val="single" w:sz="4" w:space="0" w:color="A3B9DD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A3B9DD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A3B9DD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A3B9DD" w:themeColor="text1" w:themeTint="80"/>
          <w:right w:val="single" w:sz="4" w:space="0" w:color="A3B9DD" w:themeColor="text1" w:themeTint="80"/>
        </w:tcBorders>
      </w:tcPr>
    </w:tblStylePr>
    <w:tblStylePr w:type="band2Vert">
      <w:tblPr/>
      <w:tcPr>
        <w:tcBorders>
          <w:left w:val="single" w:sz="4" w:space="0" w:color="A3B9DD" w:themeColor="text1" w:themeTint="80"/>
          <w:right w:val="single" w:sz="4" w:space="0" w:color="A3B9DD" w:themeColor="text1" w:themeTint="80"/>
        </w:tcBorders>
      </w:tcPr>
    </w:tblStylePr>
    <w:tblStylePr w:type="band1Horz">
      <w:tblPr/>
      <w:tcPr>
        <w:tcBorders>
          <w:top w:val="single" w:sz="4" w:space="0" w:color="A3B9DD" w:themeColor="text1" w:themeTint="80"/>
          <w:bottom w:val="single" w:sz="4" w:space="0" w:color="A3B9DD" w:themeColor="text1" w:themeTint="80"/>
        </w:tcBorders>
      </w:tcPr>
    </w:tblStylePr>
  </w:style>
  <w:style w:type="character" w:customStyle="1" w:styleId="art-postdateicon">
    <w:name w:val="art-postdateicon"/>
    <w:basedOn w:val="Fontepargpadro"/>
    <w:rsid w:val="00F26632"/>
  </w:style>
  <w:style w:type="paragraph" w:customStyle="1" w:styleId="Tit1">
    <w:name w:val="Tit 1"/>
    <w:basedOn w:val="Ttulo"/>
    <w:rsid w:val="00F26632"/>
    <w:pPr>
      <w:tabs>
        <w:tab w:val="clear" w:pos="1615"/>
      </w:tabs>
      <w:spacing w:before="6" w:after="6" w:line="320" w:lineRule="exact"/>
      <w:contextualSpacing w:val="0"/>
      <w:jc w:val="both"/>
    </w:pPr>
    <w:rPr>
      <w:rFonts w:ascii="Verdana" w:eastAsia="Times New Roman" w:hAnsi="Verdana" w:cs="Times New Roman"/>
      <w:smallCaps/>
      <w:spacing w:val="0"/>
      <w:kern w:val="0"/>
      <w:sz w:val="20"/>
      <w:szCs w:val="20"/>
    </w:rPr>
  </w:style>
  <w:style w:type="paragraph" w:styleId="Textodenotaderodap">
    <w:name w:val="footnote text"/>
    <w:basedOn w:val="Normal"/>
    <w:link w:val="TextodenotaderodapChar"/>
    <w:unhideWhenUsed/>
    <w:qFormat/>
    <w:rsid w:val="00F26632"/>
    <w:pPr>
      <w:spacing w:after="0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rsid w:val="00F26632"/>
    <w:rPr>
      <w:rFonts w:ascii="Calibri Light" w:hAnsi="Calibri Light"/>
      <w:sz w:val="20"/>
      <w:szCs w:val="20"/>
    </w:rPr>
  </w:style>
  <w:style w:type="character" w:customStyle="1" w:styleId="group-doi">
    <w:name w:val="group-doi"/>
    <w:basedOn w:val="Fontepargpadro"/>
    <w:rsid w:val="00F26632"/>
  </w:style>
  <w:style w:type="character" w:customStyle="1" w:styleId="elementor-icon-list-text">
    <w:name w:val="elementor-icon-list-text"/>
    <w:basedOn w:val="Fontepargpadro"/>
    <w:rsid w:val="00F26632"/>
  </w:style>
  <w:style w:type="paragraph" w:customStyle="1" w:styleId="Pa25">
    <w:name w:val="Pa25"/>
    <w:basedOn w:val="Default"/>
    <w:next w:val="Default"/>
    <w:uiPriority w:val="99"/>
    <w:rsid w:val="00F26632"/>
    <w:pPr>
      <w:spacing w:line="221" w:lineRule="atLeast"/>
    </w:pPr>
    <w:rPr>
      <w:rFonts w:ascii="Times New Roman" w:eastAsiaTheme="minorHAnsi" w:hAnsi="Times New Roman" w:cs="Times New Roman"/>
      <w:color w:val="auto"/>
      <w:lang w:eastAsia="en-US"/>
    </w:rPr>
  </w:style>
  <w:style w:type="paragraph" w:customStyle="1" w:styleId="Pa30">
    <w:name w:val="Pa30"/>
    <w:basedOn w:val="Default"/>
    <w:next w:val="Default"/>
    <w:uiPriority w:val="99"/>
    <w:rsid w:val="00F26632"/>
    <w:pPr>
      <w:spacing w:line="201" w:lineRule="atLeast"/>
    </w:pPr>
    <w:rPr>
      <w:rFonts w:ascii="Times New Roman" w:eastAsiaTheme="minorHAnsi" w:hAnsi="Times New Roman" w:cs="Times New Roman"/>
      <w:color w:val="auto"/>
      <w:lang w:eastAsia="en-US"/>
    </w:rPr>
  </w:style>
  <w:style w:type="paragraph" w:customStyle="1" w:styleId="Pa20">
    <w:name w:val="Pa20"/>
    <w:basedOn w:val="Default"/>
    <w:next w:val="Default"/>
    <w:uiPriority w:val="99"/>
    <w:rsid w:val="00F26632"/>
    <w:pPr>
      <w:spacing w:line="221" w:lineRule="atLeast"/>
    </w:pPr>
    <w:rPr>
      <w:rFonts w:ascii="Times New Roman" w:eastAsiaTheme="minorHAnsi" w:hAnsi="Times New Roman" w:cs="Times New Roman"/>
      <w:color w:val="auto"/>
      <w:lang w:eastAsia="en-US"/>
    </w:rPr>
  </w:style>
  <w:style w:type="character" w:customStyle="1" w:styleId="A7">
    <w:name w:val="A7"/>
    <w:uiPriority w:val="99"/>
    <w:rsid w:val="00F26632"/>
    <w:rPr>
      <w:rFonts w:cs="Futura Lt BT"/>
      <w:color w:val="000000"/>
      <w:sz w:val="18"/>
      <w:szCs w:val="18"/>
    </w:rPr>
  </w:style>
  <w:style w:type="paragraph" w:customStyle="1" w:styleId="Pa3">
    <w:name w:val="Pa3"/>
    <w:basedOn w:val="Default"/>
    <w:next w:val="Default"/>
    <w:uiPriority w:val="99"/>
    <w:rsid w:val="00F26632"/>
    <w:pPr>
      <w:spacing w:line="181" w:lineRule="atLeast"/>
    </w:pPr>
    <w:rPr>
      <w:rFonts w:ascii="Helvetica Neue LT Std" w:eastAsiaTheme="minorHAnsi" w:hAnsi="Helvetica Neue LT Std" w:cstheme="minorBidi"/>
      <w:color w:val="auto"/>
      <w:lang w:eastAsia="en-US"/>
    </w:rPr>
  </w:style>
  <w:style w:type="character" w:customStyle="1" w:styleId="A4">
    <w:name w:val="A4"/>
    <w:uiPriority w:val="99"/>
    <w:rsid w:val="00F26632"/>
    <w:rPr>
      <w:rFonts w:ascii="Calibri" w:hAnsi="Calibri" w:cs="Calibri"/>
      <w:color w:val="000000"/>
      <w:sz w:val="10"/>
      <w:szCs w:val="10"/>
    </w:rPr>
  </w:style>
  <w:style w:type="character" w:customStyle="1" w:styleId="A1">
    <w:name w:val="A1"/>
    <w:uiPriority w:val="99"/>
    <w:rsid w:val="00F26632"/>
    <w:rPr>
      <w:i/>
      <w:iCs/>
      <w:color w:val="000000"/>
      <w:sz w:val="16"/>
      <w:szCs w:val="16"/>
    </w:rPr>
  </w:style>
  <w:style w:type="paragraph" w:customStyle="1" w:styleId="SBIE-Referencia">
    <w:name w:val="SBIE - Referencia"/>
    <w:basedOn w:val="Normal"/>
    <w:rsid w:val="00F26632"/>
    <w:pPr>
      <w:tabs>
        <w:tab w:val="clear" w:pos="1615"/>
      </w:tabs>
      <w:spacing w:after="0"/>
      <w:ind w:left="540" w:hanging="540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Cetrans-TITULO">
    <w:name w:val="Cetrans - TITULO"/>
    <w:basedOn w:val="Default"/>
    <w:next w:val="Default"/>
    <w:uiPriority w:val="99"/>
    <w:rsid w:val="00F26632"/>
    <w:rPr>
      <w:rFonts w:ascii="Verdana" w:eastAsiaTheme="minorHAnsi" w:hAnsi="Verdana" w:cstheme="minorBidi"/>
      <w:color w:val="auto"/>
      <w:lang w:eastAsia="en-US"/>
    </w:rPr>
  </w:style>
  <w:style w:type="character" w:customStyle="1" w:styleId="w8qarf">
    <w:name w:val="w8qarf"/>
    <w:basedOn w:val="Fontepargpadro"/>
    <w:rsid w:val="00F26632"/>
  </w:style>
  <w:style w:type="character" w:customStyle="1" w:styleId="lrzxr">
    <w:name w:val="lrzxr"/>
    <w:basedOn w:val="Fontepargpadro"/>
    <w:rsid w:val="00F26632"/>
  </w:style>
  <w:style w:type="character" w:customStyle="1" w:styleId="articlebadge">
    <w:name w:val="_articlebadge"/>
    <w:basedOn w:val="Fontepargpadro"/>
    <w:rsid w:val="00F26632"/>
  </w:style>
  <w:style w:type="character" w:customStyle="1" w:styleId="separator">
    <w:name w:val="_separator"/>
    <w:basedOn w:val="Fontepargpadro"/>
    <w:rsid w:val="00F26632"/>
  </w:style>
  <w:style w:type="character" w:customStyle="1" w:styleId="editionmeta">
    <w:name w:val="_editionmeta"/>
    <w:basedOn w:val="Fontepargpadro"/>
    <w:rsid w:val="00F26632"/>
  </w:style>
  <w:style w:type="character" w:customStyle="1" w:styleId="dropdown">
    <w:name w:val="dropdown"/>
    <w:basedOn w:val="Fontepargpadro"/>
    <w:rsid w:val="00F26632"/>
  </w:style>
  <w:style w:type="character" w:customStyle="1" w:styleId="A6">
    <w:name w:val="A6"/>
    <w:uiPriority w:val="99"/>
    <w:rsid w:val="00F26632"/>
    <w:rPr>
      <w:rFonts w:cs="Garamond"/>
      <w:color w:val="000000"/>
      <w:sz w:val="22"/>
      <w:szCs w:val="22"/>
    </w:rPr>
  </w:style>
  <w:style w:type="character" w:customStyle="1" w:styleId="A0">
    <w:name w:val="A0"/>
    <w:uiPriority w:val="99"/>
    <w:rsid w:val="00F26632"/>
    <w:rPr>
      <w:rFonts w:cs="Garamond"/>
      <w:color w:val="000000"/>
      <w:sz w:val="20"/>
      <w:szCs w:val="20"/>
    </w:rPr>
  </w:style>
  <w:style w:type="paragraph" w:customStyle="1" w:styleId="Pa11">
    <w:name w:val="Pa11"/>
    <w:basedOn w:val="Default"/>
    <w:next w:val="Default"/>
    <w:uiPriority w:val="99"/>
    <w:rsid w:val="00F26632"/>
    <w:pPr>
      <w:spacing w:line="261" w:lineRule="atLeast"/>
    </w:pPr>
    <w:rPr>
      <w:rFonts w:ascii="Garamond" w:eastAsiaTheme="minorHAnsi" w:hAnsi="Garamond" w:cstheme="minorBidi"/>
      <w:color w:val="auto"/>
      <w:lang w:eastAsia="en-US"/>
    </w:rPr>
  </w:style>
  <w:style w:type="character" w:customStyle="1" w:styleId="A9">
    <w:name w:val="A9"/>
    <w:uiPriority w:val="99"/>
    <w:rsid w:val="00F26632"/>
    <w:rPr>
      <w:rFonts w:cs="Garamond"/>
      <w:b/>
      <w:bCs/>
      <w:color w:val="000000"/>
    </w:rPr>
  </w:style>
  <w:style w:type="paragraph" w:customStyle="1" w:styleId="Pa8">
    <w:name w:val="Pa8"/>
    <w:basedOn w:val="Default"/>
    <w:next w:val="Default"/>
    <w:uiPriority w:val="99"/>
    <w:rsid w:val="00F26632"/>
    <w:pPr>
      <w:spacing w:line="241" w:lineRule="atLeast"/>
    </w:pPr>
    <w:rPr>
      <w:rFonts w:ascii="Garamond" w:eastAsiaTheme="minorHAnsi" w:hAnsi="Garamond" w:cstheme="minorBidi"/>
      <w:color w:val="auto"/>
      <w:lang w:eastAsia="en-US"/>
    </w:rPr>
  </w:style>
  <w:style w:type="character" w:customStyle="1" w:styleId="texto">
    <w:name w:val="texto"/>
    <w:basedOn w:val="Fontepargpadro"/>
    <w:rsid w:val="00F26632"/>
  </w:style>
  <w:style w:type="paragraph" w:customStyle="1" w:styleId="textbody">
    <w:name w:val="textbody"/>
    <w:basedOn w:val="Normal"/>
    <w:rsid w:val="00F26632"/>
    <w:pPr>
      <w:tabs>
        <w:tab w:val="clear" w:pos="1615"/>
      </w:tabs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hgkelc">
    <w:name w:val="hgkelc"/>
    <w:basedOn w:val="Fontepargpadro"/>
    <w:rsid w:val="00F26632"/>
  </w:style>
  <w:style w:type="character" w:styleId="HiperlinkVisitado">
    <w:name w:val="FollowedHyperlink"/>
    <w:basedOn w:val="Fontepargpadro"/>
    <w:uiPriority w:val="99"/>
    <w:semiHidden/>
    <w:unhideWhenUsed/>
    <w:rsid w:val="00F26632"/>
    <w:rPr>
      <w:color w:val="7F7981" w:themeColor="followedHyperlink"/>
      <w:u w:val="single"/>
    </w:rPr>
  </w:style>
  <w:style w:type="paragraph" w:customStyle="1" w:styleId="dou-paragraph">
    <w:name w:val="dou-paragraph"/>
    <w:basedOn w:val="Normal"/>
    <w:rsid w:val="00F26632"/>
    <w:pPr>
      <w:tabs>
        <w:tab w:val="clear" w:pos="1615"/>
      </w:tabs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o2">
    <w:name w:val="texto2"/>
    <w:basedOn w:val="Normal"/>
    <w:rsid w:val="00F26632"/>
    <w:pPr>
      <w:tabs>
        <w:tab w:val="clear" w:pos="1615"/>
      </w:tabs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TextodoEspaoReservado">
    <w:name w:val="Placeholder Text"/>
    <w:basedOn w:val="Fontepargpadro"/>
    <w:uiPriority w:val="99"/>
    <w:semiHidden/>
    <w:rsid w:val="00F26632"/>
    <w:rPr>
      <w:color w:val="808080"/>
    </w:rPr>
  </w:style>
  <w:style w:type="character" w:customStyle="1" w:styleId="sr-only">
    <w:name w:val="sr-only"/>
    <w:basedOn w:val="Fontepargpadro"/>
    <w:rsid w:val="00F26632"/>
  </w:style>
  <w:style w:type="paragraph" w:customStyle="1" w:styleId="BodyA">
    <w:name w:val="Body A"/>
    <w:rsid w:val="00F74C2E"/>
    <w:pPr>
      <w:pBdr>
        <w:top w:val="nil"/>
        <w:left w:val="nil"/>
        <w:bottom w:val="nil"/>
        <w:right w:val="nil"/>
        <w:between w:val="nil"/>
        <w:bar w:val="nil"/>
      </w:pBdr>
      <w:tabs>
        <w:tab w:val="left" w:pos="1615"/>
      </w:tabs>
      <w:spacing w:line="240" w:lineRule="auto"/>
    </w:pPr>
    <w:rPr>
      <w:rFonts w:ascii="Calibri Light" w:eastAsia="Arial Unicode MS" w:hAnsi="Calibri Light" w:cs="Arial Unicode MS"/>
      <w:color w:val="000000"/>
      <w:u w:color="000000"/>
      <w:bdr w:val="nil"/>
      <w:lang w:eastAsia="pt-BR"/>
      <w14:textOutline w14:w="12700" w14:cap="flat" w14:cmpd="sng" w14:algn="ctr">
        <w14:noFill/>
        <w14:prstDash w14:val="solid"/>
        <w14:miter w14:lim="400000"/>
      </w14:textOutline>
    </w:rPr>
  </w:style>
  <w:style w:type="paragraph" w:customStyle="1" w:styleId="HeaderFooter">
    <w:name w:val="Header &amp; Footer"/>
    <w:rsid w:val="00BD62B6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9020"/>
      </w:tabs>
      <w:spacing w:after="0" w:line="240" w:lineRule="auto"/>
    </w:pPr>
    <w:rPr>
      <w:rFonts w:ascii="Helvetica Neue" w:eastAsia="Arial Unicode MS" w:hAnsi="Helvetica Neue" w:cs="Arial Unicode MS"/>
      <w:color w:val="000000"/>
      <w:sz w:val="24"/>
      <w:szCs w:val="24"/>
      <w:u w:color="000000"/>
      <w:bdr w:val="nil"/>
      <w:lang w:eastAsia="pt-BR"/>
      <w14:textOutline w14:w="12700" w14:cap="flat" w14:cmpd="sng" w14:algn="ctr">
        <w14:noFill/>
        <w14:prstDash w14:val="solid"/>
        <w14:miter w14:lim="400000"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996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footer" Target="footer3.xml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footer" Target="footer5.xml"/><Relationship Id="rId7" Type="http://schemas.openxmlformats.org/officeDocument/2006/relationships/settings" Target="settings.xml"/><Relationship Id="rId71" Type="http://schemas.openxmlformats.org/officeDocument/2006/relationships/image" Target="media/image62.pn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1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5" Type="http://schemas.openxmlformats.org/officeDocument/2006/relationships/numbering" Target="numbering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header" Target="header2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webSettings" Target="webSettings.xml"/><Relationship Id="rId51" Type="http://schemas.openxmlformats.org/officeDocument/2006/relationships/footer" Target="footer4.xml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header" Target="header1.xml"/><Relationship Id="rId91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8.png"/><Relationship Id="rId10" Type="http://schemas.openxmlformats.org/officeDocument/2006/relationships/endnotes" Target="endnotes.xml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jpg"/><Relationship Id="rId1" Type="http://schemas.openxmlformats.org/officeDocument/2006/relationships/image" Target="media/image3.png"/><Relationship Id="rId4" Type="http://schemas.openxmlformats.org/officeDocument/2006/relationships/image" Target="media/image6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42.png"/><Relationship Id="rId2" Type="http://schemas.openxmlformats.org/officeDocument/2006/relationships/image" Target="media/image4.jpg"/><Relationship Id="rId1" Type="http://schemas.openxmlformats.org/officeDocument/2006/relationships/image" Target="media/image3.png"/><Relationship Id="rId4" Type="http://schemas.openxmlformats.org/officeDocument/2006/relationships/image" Target="media/image4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82.png"/><Relationship Id="rId2" Type="http://schemas.openxmlformats.org/officeDocument/2006/relationships/image" Target="media/image80.jpeg"/><Relationship Id="rId1" Type="http://schemas.openxmlformats.org/officeDocument/2006/relationships/image" Target="media/image79.png"/><Relationship Id="rId4" Type="http://schemas.openxmlformats.org/officeDocument/2006/relationships/image" Target="media/image8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iana.carvalho\Desktop\Modelo%20Documento%20Azul.dotx" TargetMode="External"/></Relationships>
</file>

<file path=word/theme/theme1.xml><?xml version="1.0" encoding="utf-8"?>
<a:theme xmlns:a="http://schemas.openxmlformats.org/drawingml/2006/main" name="Cebraspe">
  <a:themeElements>
    <a:clrScheme name="Cebraspe azul">
      <a:dk1>
        <a:srgbClr val="4875BD"/>
      </a:dk1>
      <a:lt1>
        <a:sysClr val="window" lastClr="FFFFFF"/>
      </a:lt1>
      <a:dk2>
        <a:srgbClr val="0E194A"/>
      </a:dk2>
      <a:lt2>
        <a:srgbClr val="FFFFFF"/>
      </a:lt2>
      <a:accent1>
        <a:srgbClr val="4875BD"/>
      </a:accent1>
      <a:accent2>
        <a:srgbClr val="0C4A87"/>
      </a:accent2>
      <a:accent3>
        <a:srgbClr val="1C407A"/>
      </a:accent3>
      <a:accent4>
        <a:srgbClr val="7F7981"/>
      </a:accent4>
      <a:accent5>
        <a:srgbClr val="3C3C3C"/>
      </a:accent5>
      <a:accent6>
        <a:srgbClr val="181818"/>
      </a:accent6>
      <a:hlink>
        <a:srgbClr val="4875BD"/>
      </a:hlink>
      <a:folHlink>
        <a:srgbClr val="7F7981"/>
      </a:folHlink>
    </a:clrScheme>
    <a:fontScheme name="Cebraspe">
      <a:majorFont>
        <a:latin typeface="Calibri"/>
        <a:ea typeface=""/>
        <a:cs typeface=""/>
      </a:majorFont>
      <a:minorFont>
        <a:latin typeface="Calibri Light"/>
        <a:ea typeface=""/>
        <a:cs typeface="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0036F59C04359847920275F1F2E00336" ma:contentTypeVersion="0" ma:contentTypeDescription="Crie um novo documento." ma:contentTypeScope="" ma:versionID="98648ca29038437fffa277e2319b52d2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acb358bd3c4937f8c29cf3e1e721863a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BFDFAFE-919E-4462-8CC5-09D9A76BC3B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368F9D5-F40B-45D8-B673-8038E33D796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51572A7-2E36-4779-8753-C470023A82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9559477-34BA-44A9-8E78-154A2F79657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 Documento Azul</Template>
  <TotalTime>16</TotalTime>
  <Pages>77</Pages>
  <Words>618</Words>
  <Characters>3340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Mariana Carvalho</dc:creator>
  <cp:lastModifiedBy>Lucas Carvalho</cp:lastModifiedBy>
  <cp:revision>4</cp:revision>
  <cp:lastPrinted>2019-09-30T17:55:00Z</cp:lastPrinted>
  <dcterms:created xsi:type="dcterms:W3CDTF">2022-05-08T20:53:00Z</dcterms:created>
  <dcterms:modified xsi:type="dcterms:W3CDTF">2022-05-08T23:09:00Z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0x0101000036F59C04359847920275F1F2E00336</vt:lpwstr>
  </property>
</Properties>
</file>